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73589" w14:textId="397A328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F6D7D3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669ACE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F1A14E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6A16BC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9B003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07DD36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25428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E773D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F887B0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1E5006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94C69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37EBC8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1481F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75B265F" w14:textId="2D368EB8" w:rsidR="00E81F27" w:rsidRPr="00E81F27" w:rsidRDefault="00E81F27" w:rsidP="008D2AB8">
      <w:pPr>
        <w:ind w:right="-110"/>
        <w:rPr>
          <w:b/>
        </w:rPr>
      </w:pPr>
      <w:r w:rsidRPr="00E81F27">
        <w:rPr>
          <w:b/>
        </w:rPr>
        <w:t xml:space="preserve">Akademia Górniczo </w:t>
      </w:r>
      <w:r w:rsidR="0036499E">
        <w:rPr>
          <w:b/>
        </w:rPr>
        <w:t>–</w:t>
      </w:r>
      <w:r w:rsidRPr="00E81F27">
        <w:rPr>
          <w:b/>
        </w:rPr>
        <w:t xml:space="preserve"> Hutnicza</w:t>
      </w:r>
      <w:r w:rsidR="0036499E">
        <w:rPr>
          <w:b/>
        </w:rPr>
        <w:t xml:space="preserve"> </w:t>
      </w:r>
      <w:r w:rsidRPr="00E81F27">
        <w:rPr>
          <w:b/>
        </w:rPr>
        <w:t>im. Stanisława Staszica w Krakowie</w:t>
      </w:r>
    </w:p>
    <w:p w14:paraId="6EDBC82D" w14:textId="77777777" w:rsidR="008D2AB8" w:rsidRDefault="00E81F27" w:rsidP="008D2AB8">
      <w:pPr>
        <w:ind w:right="-110"/>
        <w:rPr>
          <w:b/>
        </w:rPr>
      </w:pPr>
      <w:r w:rsidRPr="00E81F2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1CBC2CC" w14:textId="2E25AC4E" w:rsidR="008D2AB8" w:rsidRDefault="00E81F27" w:rsidP="0036499E">
      <w:pPr>
        <w:ind w:right="-110"/>
        <w:rPr>
          <w:b/>
        </w:rPr>
      </w:pPr>
      <w:r w:rsidRPr="00E81F27">
        <w:rPr>
          <w:b/>
        </w:rPr>
        <w:t>Al. Mickiewicza</w:t>
      </w:r>
      <w:r w:rsidR="008D2AB8">
        <w:rPr>
          <w:b/>
        </w:rPr>
        <w:t xml:space="preserve"> </w:t>
      </w:r>
      <w:r w:rsidRPr="00E81F27">
        <w:rPr>
          <w:b/>
        </w:rPr>
        <w:t>30</w:t>
      </w:r>
      <w:r w:rsidR="008D2AB8">
        <w:rPr>
          <w:b/>
        </w:rPr>
        <w:t xml:space="preserve"> </w:t>
      </w:r>
      <w:r w:rsidR="0036499E">
        <w:rPr>
          <w:b/>
        </w:rPr>
        <w:t xml:space="preserve"> </w:t>
      </w:r>
      <w:r w:rsidRPr="00E81F27">
        <w:rPr>
          <w:b/>
        </w:rPr>
        <w:t>30-059</w:t>
      </w:r>
      <w:r w:rsidR="008D2AB8">
        <w:rPr>
          <w:b/>
        </w:rPr>
        <w:t xml:space="preserve"> </w:t>
      </w:r>
      <w:r w:rsidRPr="00E81F27">
        <w:rPr>
          <w:b/>
        </w:rPr>
        <w:t>Kraków</w:t>
      </w:r>
      <w:r w:rsidR="008D2AB8">
        <w:rPr>
          <w:b/>
        </w:rPr>
        <w:t xml:space="preserve">,  </w:t>
      </w:r>
    </w:p>
    <w:p w14:paraId="60FCF4DC" w14:textId="77777777" w:rsidR="008D2AB8" w:rsidRDefault="008D2AB8" w:rsidP="008D2AB8">
      <w:pPr>
        <w:ind w:firstLine="3969"/>
        <w:rPr>
          <w:b/>
        </w:rPr>
      </w:pPr>
    </w:p>
    <w:p w14:paraId="634A7EAD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81F27" w:rsidRPr="00E81F27">
        <w:rPr>
          <w:b/>
        </w:rPr>
        <w:t>Dostawa drukarki 3D - DE-dzp.272-481/24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BEA9C1F" w14:textId="77777777" w:rsidR="008D2AB8" w:rsidRDefault="008D2AB8" w:rsidP="008D2AB8">
      <w:pPr>
        <w:tabs>
          <w:tab w:val="right" w:pos="9000"/>
        </w:tabs>
      </w:pPr>
    </w:p>
    <w:p w14:paraId="327432F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ED4288A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C2404C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CD9486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6BB4AAC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A2C653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4352E01" w14:textId="764FF04B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5732A99D" w14:textId="53BE7DFF" w:rsidR="00FE545C" w:rsidRDefault="0036499E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urządzenia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0BFDE033" w14:textId="5C6D0BD1" w:rsidR="0036499E" w:rsidRDefault="0036499E" w:rsidP="0036499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 xml:space="preserve">do ………. dni od daty otrzymania potwierdzonego zamówienia z </w:t>
      </w:r>
      <w:proofErr w:type="spellStart"/>
      <w:r>
        <w:rPr>
          <w:rFonts w:ascii="Verdana" w:hAnsi="Verdana"/>
          <w:b/>
          <w:bCs/>
          <w:sz w:val="20"/>
          <w:szCs w:val="20"/>
        </w:rPr>
        <w:t>MNiSzW</w:t>
      </w:r>
      <w:proofErr w:type="spellEnd"/>
      <w:r>
        <w:rPr>
          <w:rFonts w:ascii="Verdana" w:hAnsi="Verdana"/>
          <w:i/>
          <w:sz w:val="20"/>
          <w:szCs w:val="20"/>
        </w:rPr>
        <w:t>.</w:t>
      </w:r>
      <w:r>
        <w:rPr>
          <w:rFonts w:ascii="Verdana" w:hAnsi="Verdana"/>
          <w:sz w:val="20"/>
          <w:szCs w:val="20"/>
          <w:highlight w:val="yellow"/>
        </w:rPr>
        <w:t xml:space="preserve"> 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  <w:r>
        <w:rPr>
          <w:rFonts w:ascii="Verdana" w:hAnsi="Verdana"/>
          <w:i/>
          <w:sz w:val="20"/>
          <w:szCs w:val="20"/>
        </w:rPr>
        <w:t>.</w:t>
      </w:r>
    </w:p>
    <w:p w14:paraId="258EBAED" w14:textId="77777777" w:rsidR="0036499E" w:rsidRDefault="0036499E" w:rsidP="0036499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93D7137" w14:textId="77777777" w:rsidR="0036499E" w:rsidRDefault="0036499E" w:rsidP="0036499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zaoferowane urządzenie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……… miesięcy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highlight w:val="yellow"/>
        </w:rPr>
        <w:t>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  <w:r>
        <w:rPr>
          <w:rFonts w:ascii="Verdana" w:hAnsi="Verdana"/>
          <w:i/>
          <w:sz w:val="20"/>
          <w:szCs w:val="20"/>
        </w:rPr>
        <w:t>.</w:t>
      </w:r>
    </w:p>
    <w:p w14:paraId="6FA5EAFD" w14:textId="252D3468" w:rsidR="0036499E" w:rsidRDefault="0036499E" w:rsidP="0036499E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</w:p>
    <w:p w14:paraId="4B34E465" w14:textId="77777777" w:rsidR="0036499E" w:rsidRDefault="0036499E" w:rsidP="0036499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72AD387" w14:textId="77777777" w:rsidR="0036499E" w:rsidRDefault="0036499E" w:rsidP="0036499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5101BDE8" w14:textId="77777777" w:rsidR="0036499E" w:rsidRDefault="0036499E" w:rsidP="0036499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ADF3B48" w14:textId="77777777" w:rsidR="0036499E" w:rsidRDefault="0036499E" w:rsidP="0036499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0F2165D" w14:textId="77777777" w:rsidR="0036499E" w:rsidRDefault="0036499E" w:rsidP="0036499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D0D318A" w14:textId="77777777" w:rsidR="007C1C53" w:rsidRDefault="007C1C53" w:rsidP="0036499E">
      <w:pPr>
        <w:rPr>
          <w:rFonts w:ascii="Verdana" w:hAnsi="Verdana"/>
          <w:b/>
          <w:sz w:val="20"/>
          <w:szCs w:val="20"/>
          <w:u w:val="single"/>
        </w:rPr>
      </w:pPr>
    </w:p>
    <w:p w14:paraId="1250EC7E" w14:textId="7D4C8EBF" w:rsidR="0036499E" w:rsidRDefault="0036499E" w:rsidP="0036499E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458D573E" w14:textId="77777777" w:rsidR="0036499E" w:rsidRDefault="0036499E" w:rsidP="0036499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A58CB93" w14:textId="77777777" w:rsidR="0036499E" w:rsidRDefault="0036499E" w:rsidP="003649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5658CEF" w14:textId="6E5CC547" w:rsidR="0036499E" w:rsidRPr="0036499E" w:rsidRDefault="0036499E" w:rsidP="003649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36499E">
        <w:rPr>
          <w:rFonts w:ascii="Verdana" w:hAnsi="Verdana"/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36499E">
        <w:rPr>
          <w:rFonts w:ascii="Verdana" w:hAnsi="Verdana"/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36499E">
        <w:rPr>
          <w:rFonts w:ascii="Verdana" w:hAnsi="Verdana"/>
          <w:sz w:val="20"/>
          <w:szCs w:val="20"/>
        </w:rPr>
        <w:t>późn</w:t>
      </w:r>
      <w:proofErr w:type="spellEnd"/>
      <w:r w:rsidRPr="0036499E">
        <w:rPr>
          <w:rFonts w:ascii="Verdana" w:hAnsi="Verdana"/>
          <w:sz w:val="20"/>
          <w:szCs w:val="20"/>
        </w:rPr>
        <w:t xml:space="preserve">. zm.) </w:t>
      </w:r>
      <w:r w:rsidRPr="0036499E">
        <w:rPr>
          <w:rFonts w:ascii="Verdana" w:hAnsi="Verdana"/>
          <w:color w:val="000000"/>
          <w:sz w:val="20"/>
          <w:szCs w:val="20"/>
          <w:lang w:eastAsia="ar-SA"/>
        </w:rPr>
        <w:t xml:space="preserve">będzie się ubiegał o zastosowanie przy zakupie 0% stawki VAT na </w:t>
      </w:r>
      <w:r w:rsidRPr="0036499E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drukarkę 3D </w:t>
      </w:r>
      <w:r w:rsidRPr="0036499E"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</w:p>
    <w:p w14:paraId="54598493" w14:textId="6C5C579B" w:rsidR="0036499E" w:rsidRPr="0036499E" w:rsidRDefault="0036499E" w:rsidP="003649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36499E">
        <w:rPr>
          <w:rFonts w:ascii="Verdana" w:hAnsi="Verdana"/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36499E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na drukarkę 3D, </w:t>
      </w:r>
      <w:r w:rsidRPr="0036499E">
        <w:rPr>
          <w:rFonts w:ascii="Verdana" w:hAnsi="Verdana"/>
          <w:color w:val="000000"/>
          <w:sz w:val="20"/>
          <w:szCs w:val="20"/>
          <w:lang w:eastAsia="ar-SA"/>
        </w:rPr>
        <w:t xml:space="preserve">są przeznaczone dla placówki oświatowej - </w:t>
      </w:r>
      <w:r w:rsidRPr="0036499E">
        <w:rPr>
          <w:rFonts w:ascii="Verdana" w:hAnsi="Verdana"/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36499E">
        <w:rPr>
          <w:rFonts w:ascii="Verdana" w:hAnsi="Verdana"/>
          <w:sz w:val="20"/>
          <w:szCs w:val="20"/>
        </w:rPr>
        <w:t>późn</w:t>
      </w:r>
      <w:proofErr w:type="spellEnd"/>
      <w:r w:rsidRPr="0036499E">
        <w:rPr>
          <w:rFonts w:ascii="Verdana" w:hAnsi="Verdana"/>
          <w:sz w:val="20"/>
          <w:szCs w:val="20"/>
        </w:rPr>
        <w:t>. zm.)</w:t>
      </w:r>
    </w:p>
    <w:p w14:paraId="1B86AF61" w14:textId="77777777" w:rsidR="0036499E" w:rsidRDefault="0036499E" w:rsidP="003649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02E213" w14:textId="77777777" w:rsidR="0036499E" w:rsidRPr="0036499E" w:rsidRDefault="0036499E" w:rsidP="0036499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6499E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A7B178" w14:textId="77777777" w:rsidR="0036499E" w:rsidRPr="0036499E" w:rsidRDefault="0036499E" w:rsidP="0036499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6499E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5015C6" w14:textId="77777777" w:rsidR="0036499E" w:rsidRDefault="0036499E" w:rsidP="003649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499E" w14:paraId="45C80E73" w14:textId="77777777" w:rsidTr="003649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003D9" w14:textId="77777777" w:rsidR="0036499E" w:rsidRDefault="003649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0A180" w14:textId="77777777" w:rsidR="0036499E" w:rsidRDefault="003649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4C0AD81" w14:textId="77777777" w:rsidR="0036499E" w:rsidRDefault="003649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CE708" w14:textId="77777777" w:rsidR="0036499E" w:rsidRDefault="0036499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6499E" w14:paraId="2B9AF3D8" w14:textId="77777777" w:rsidTr="003649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F2506" w14:textId="77777777" w:rsidR="0036499E" w:rsidRDefault="0036499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C2973" w14:textId="77777777" w:rsidR="0036499E" w:rsidRDefault="003649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F0B8D" w14:textId="77777777" w:rsidR="0036499E" w:rsidRDefault="003649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6499E" w14:paraId="3856D1E0" w14:textId="77777777" w:rsidTr="003649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97437" w14:textId="77777777" w:rsidR="0036499E" w:rsidRDefault="0036499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C5E84" w14:textId="77777777" w:rsidR="0036499E" w:rsidRDefault="003649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29D3C" w14:textId="77777777" w:rsidR="0036499E" w:rsidRDefault="0036499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5BE585C" w14:textId="77777777" w:rsidR="0036499E" w:rsidRDefault="0036499E" w:rsidP="003649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250C765" w14:textId="77777777" w:rsidR="0036499E" w:rsidRDefault="0036499E" w:rsidP="0036499E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0FFE3ED8" w14:textId="77777777" w:rsidR="0036499E" w:rsidRDefault="0036499E" w:rsidP="0036499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7BD8D15" w14:textId="77777777" w:rsidR="0036499E" w:rsidRDefault="0036499E" w:rsidP="003649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2DDA2357" w14:textId="77777777" w:rsidR="0036499E" w:rsidRDefault="0036499E" w:rsidP="0036499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48A89BD" w14:textId="77777777" w:rsidR="0036499E" w:rsidRDefault="0036499E" w:rsidP="0036499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71D2D5EC" w14:textId="77777777" w:rsidR="0036499E" w:rsidRDefault="0036499E" w:rsidP="003649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065BCC4" w14:textId="77777777" w:rsidR="0036499E" w:rsidRDefault="0036499E" w:rsidP="003649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A0772C3" w14:textId="77777777" w:rsidR="0036499E" w:rsidRDefault="0036499E" w:rsidP="003649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ACA683A" w14:textId="77777777" w:rsidR="0036499E" w:rsidRDefault="0036499E" w:rsidP="003649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20D3431" w14:textId="77777777" w:rsidR="0036499E" w:rsidRDefault="0036499E" w:rsidP="0036499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F97FB57" w14:textId="77777777" w:rsidR="0036499E" w:rsidRDefault="0036499E" w:rsidP="0036499E">
      <w:pPr>
        <w:ind w:left="1440"/>
        <w:jc w:val="both"/>
        <w:rPr>
          <w:rFonts w:ascii="Verdana" w:hAnsi="Verdana"/>
          <w:sz w:val="20"/>
          <w:szCs w:val="20"/>
        </w:rPr>
      </w:pPr>
    </w:p>
    <w:p w14:paraId="449213A5" w14:textId="77777777" w:rsidR="0036499E" w:rsidRDefault="0036499E" w:rsidP="0036499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33086F05" w14:textId="77777777" w:rsidR="0036499E" w:rsidRDefault="0036499E" w:rsidP="0036499E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436F93D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2ECA0" w14:textId="77777777" w:rsidR="00B21752" w:rsidRDefault="00B21752">
      <w:r>
        <w:separator/>
      </w:r>
    </w:p>
  </w:endnote>
  <w:endnote w:type="continuationSeparator" w:id="0">
    <w:p w14:paraId="10E7B9DD" w14:textId="77777777" w:rsidR="00B21752" w:rsidRDefault="00B2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F741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48A4B" w14:textId="77777777" w:rsidR="00B21752" w:rsidRDefault="00B21752">
      <w:r>
        <w:separator/>
      </w:r>
    </w:p>
  </w:footnote>
  <w:footnote w:type="continuationSeparator" w:id="0">
    <w:p w14:paraId="66774EFC" w14:textId="77777777" w:rsidR="00B21752" w:rsidRDefault="00B21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6822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5810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0608975">
    <w:abstractNumId w:val="0"/>
  </w:num>
  <w:num w:numId="4" w16cid:durableId="1044520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75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499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0073"/>
    <w:rsid w:val="007748F0"/>
    <w:rsid w:val="007A4321"/>
    <w:rsid w:val="007C1C5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1752"/>
    <w:rsid w:val="00B774DC"/>
    <w:rsid w:val="00B81367"/>
    <w:rsid w:val="00C969A6"/>
    <w:rsid w:val="00CA7D36"/>
    <w:rsid w:val="00D24208"/>
    <w:rsid w:val="00D60C38"/>
    <w:rsid w:val="00D66893"/>
    <w:rsid w:val="00D90ACB"/>
    <w:rsid w:val="00DC1500"/>
    <w:rsid w:val="00E44371"/>
    <w:rsid w:val="00E81F27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D6B89B"/>
  <w15:chartTrackingRefBased/>
  <w15:docId w15:val="{E2D1AC22-EF77-49A4-841C-01FF51EB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2024-09-16T06:58:00Z</cp:lastPrinted>
  <dcterms:created xsi:type="dcterms:W3CDTF">2024-09-16T06:58:00Z</dcterms:created>
  <dcterms:modified xsi:type="dcterms:W3CDTF">2024-09-16T06:58:00Z</dcterms:modified>
</cp:coreProperties>
</file>