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FC117" w14:textId="06ED1D48" w:rsidR="008D2AB8" w:rsidRPr="006A5BE6" w:rsidRDefault="008D2AB8" w:rsidP="006A5BE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b w:val="0"/>
          <w:sz w:val="20"/>
          <w:szCs w:val="20"/>
        </w:rPr>
        <w:tab/>
      </w:r>
      <w:r w:rsidRPr="006A5BE6">
        <w:rPr>
          <w:rFonts w:ascii="Verdana" w:hAnsi="Verdana"/>
          <w:sz w:val="20"/>
          <w:szCs w:val="20"/>
        </w:rPr>
        <w:t xml:space="preserve">Załącznik nr </w:t>
      </w:r>
      <w:r w:rsidR="00012286" w:rsidRPr="006A5BE6">
        <w:rPr>
          <w:rFonts w:ascii="Verdana" w:hAnsi="Verdana"/>
          <w:sz w:val="20"/>
          <w:szCs w:val="20"/>
        </w:rPr>
        <w:t>1</w:t>
      </w:r>
    </w:p>
    <w:p w14:paraId="20AF56EA" w14:textId="77777777" w:rsidR="008D2AB8" w:rsidRPr="006A5BE6" w:rsidRDefault="008D2AB8" w:rsidP="006A5BE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1A61465" w14:textId="77777777" w:rsidR="008D2AB8" w:rsidRPr="006A5BE6" w:rsidRDefault="008D2AB8" w:rsidP="006A5BE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A5BE6">
        <w:rPr>
          <w:rFonts w:ascii="Verdana" w:hAnsi="Verdana"/>
          <w:b/>
          <w:sz w:val="20"/>
          <w:szCs w:val="20"/>
        </w:rPr>
        <w:t>FORMULARZ OFERTY</w:t>
      </w:r>
    </w:p>
    <w:p w14:paraId="5B6921CF" w14:textId="77777777" w:rsidR="008D2AB8" w:rsidRPr="006A5BE6" w:rsidRDefault="008D2AB8" w:rsidP="006A5BE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B42E81A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0CF13F4" w14:textId="7C1FE190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FORMA PROWADZONEJ DZIAŁALNOŚCI: ..............................................</w:t>
      </w:r>
    </w:p>
    <w:p w14:paraId="233D1756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9B511B6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27565CC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A5BE6">
        <w:rPr>
          <w:rFonts w:ascii="Verdana" w:hAnsi="Verdana"/>
          <w:sz w:val="20"/>
          <w:szCs w:val="20"/>
          <w:lang w:val="de-DE"/>
        </w:rPr>
        <w:t>TEL.</w:t>
      </w:r>
      <w:r w:rsidRPr="006A5BE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CCF09EA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A5BE6">
        <w:rPr>
          <w:rFonts w:ascii="Verdana" w:hAnsi="Verdana"/>
          <w:sz w:val="20"/>
          <w:szCs w:val="20"/>
          <w:lang w:val="de-DE"/>
        </w:rPr>
        <w:t xml:space="preserve">FAX </w:t>
      </w:r>
      <w:r w:rsidRPr="006A5BE6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DBC48CD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A5BE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B419E71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A5BE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F6810D7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65B065D" w14:textId="77777777" w:rsidR="008D2AB8" w:rsidRPr="006A5BE6" w:rsidRDefault="008D2AB8" w:rsidP="006A5BE6">
      <w:pPr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>Do: Nazwa i siedziba Zamawiającego:</w:t>
      </w:r>
    </w:p>
    <w:p w14:paraId="1FAD017B" w14:textId="77777777" w:rsidR="006A5BE6" w:rsidRDefault="006A5BE6" w:rsidP="006A5BE6">
      <w:pPr>
        <w:ind w:right="-110"/>
        <w:rPr>
          <w:rFonts w:ascii="Verdana" w:hAnsi="Verdana"/>
          <w:b/>
          <w:sz w:val="20"/>
          <w:szCs w:val="20"/>
        </w:rPr>
      </w:pPr>
    </w:p>
    <w:p w14:paraId="133D849E" w14:textId="2F104ED5" w:rsidR="003422CE" w:rsidRPr="006A5BE6" w:rsidRDefault="003422CE" w:rsidP="006A5BE6">
      <w:pPr>
        <w:ind w:right="-110"/>
        <w:rPr>
          <w:rFonts w:ascii="Verdana" w:hAnsi="Verdana"/>
          <w:b/>
          <w:sz w:val="20"/>
          <w:szCs w:val="20"/>
        </w:rPr>
      </w:pPr>
      <w:r w:rsidRPr="006A5BE6">
        <w:rPr>
          <w:rFonts w:ascii="Verdana" w:hAnsi="Verdana"/>
          <w:b/>
          <w:sz w:val="20"/>
          <w:szCs w:val="20"/>
        </w:rPr>
        <w:t xml:space="preserve">Akademia Górniczo </w:t>
      </w:r>
      <w:r w:rsidR="006A5BE6" w:rsidRPr="006A5BE6">
        <w:rPr>
          <w:rFonts w:ascii="Verdana" w:hAnsi="Verdana"/>
          <w:b/>
          <w:sz w:val="20"/>
          <w:szCs w:val="20"/>
        </w:rPr>
        <w:t>–</w:t>
      </w:r>
      <w:r w:rsidRPr="006A5BE6">
        <w:rPr>
          <w:rFonts w:ascii="Verdana" w:hAnsi="Verdana"/>
          <w:b/>
          <w:sz w:val="20"/>
          <w:szCs w:val="20"/>
        </w:rPr>
        <w:t xml:space="preserve"> Hutnicza</w:t>
      </w:r>
      <w:r w:rsidR="006A5BE6" w:rsidRPr="006A5BE6">
        <w:rPr>
          <w:rFonts w:ascii="Verdana" w:hAnsi="Verdana"/>
          <w:b/>
          <w:sz w:val="20"/>
          <w:szCs w:val="20"/>
        </w:rPr>
        <w:t xml:space="preserve"> </w:t>
      </w:r>
      <w:r w:rsidRPr="006A5BE6">
        <w:rPr>
          <w:rFonts w:ascii="Verdana" w:hAnsi="Verdana"/>
          <w:b/>
          <w:sz w:val="20"/>
          <w:szCs w:val="20"/>
        </w:rPr>
        <w:t>im. Stanisława Staszica w Krakowie</w:t>
      </w:r>
    </w:p>
    <w:p w14:paraId="3A1561C3" w14:textId="77777777" w:rsidR="008D2AB8" w:rsidRPr="006A5BE6" w:rsidRDefault="003422CE" w:rsidP="006A5BE6">
      <w:pPr>
        <w:ind w:right="-110"/>
        <w:rPr>
          <w:rFonts w:ascii="Verdana" w:hAnsi="Verdana"/>
          <w:b/>
          <w:sz w:val="20"/>
          <w:szCs w:val="20"/>
        </w:rPr>
      </w:pPr>
      <w:r w:rsidRPr="006A5BE6">
        <w:rPr>
          <w:rFonts w:ascii="Verdana" w:hAnsi="Verdana"/>
          <w:b/>
          <w:sz w:val="20"/>
          <w:szCs w:val="20"/>
        </w:rPr>
        <w:t>Dział Zamówień Publicznych</w:t>
      </w:r>
      <w:r w:rsidR="008D2AB8" w:rsidRPr="006A5BE6">
        <w:rPr>
          <w:rFonts w:ascii="Verdana" w:hAnsi="Verdana"/>
          <w:b/>
          <w:sz w:val="20"/>
          <w:szCs w:val="20"/>
        </w:rPr>
        <w:t xml:space="preserve">  </w:t>
      </w:r>
    </w:p>
    <w:p w14:paraId="7AACB5F1" w14:textId="73E60295" w:rsidR="008D2AB8" w:rsidRPr="006A5BE6" w:rsidRDefault="003422CE" w:rsidP="006A5BE6">
      <w:pPr>
        <w:ind w:right="-110"/>
        <w:rPr>
          <w:rFonts w:ascii="Verdana" w:hAnsi="Verdana"/>
          <w:b/>
          <w:sz w:val="20"/>
          <w:szCs w:val="20"/>
        </w:rPr>
      </w:pPr>
      <w:r w:rsidRPr="006A5BE6">
        <w:rPr>
          <w:rFonts w:ascii="Verdana" w:hAnsi="Verdana"/>
          <w:b/>
          <w:sz w:val="20"/>
          <w:szCs w:val="20"/>
        </w:rPr>
        <w:t>Al. Mickiewicza</w:t>
      </w:r>
      <w:r w:rsidR="008D2AB8" w:rsidRPr="006A5BE6">
        <w:rPr>
          <w:rFonts w:ascii="Verdana" w:hAnsi="Verdana"/>
          <w:b/>
          <w:sz w:val="20"/>
          <w:szCs w:val="20"/>
        </w:rPr>
        <w:t xml:space="preserve"> </w:t>
      </w:r>
      <w:r w:rsidRPr="006A5BE6">
        <w:rPr>
          <w:rFonts w:ascii="Verdana" w:hAnsi="Verdana"/>
          <w:b/>
          <w:sz w:val="20"/>
          <w:szCs w:val="20"/>
        </w:rPr>
        <w:t>30</w:t>
      </w:r>
      <w:r w:rsidR="006A5BE6" w:rsidRPr="006A5BE6">
        <w:rPr>
          <w:rFonts w:ascii="Verdana" w:hAnsi="Verdana"/>
          <w:b/>
          <w:sz w:val="20"/>
          <w:szCs w:val="20"/>
        </w:rPr>
        <w:t xml:space="preserve">, </w:t>
      </w:r>
      <w:r w:rsidRPr="006A5BE6">
        <w:rPr>
          <w:rFonts w:ascii="Verdana" w:hAnsi="Verdana"/>
          <w:b/>
          <w:sz w:val="20"/>
          <w:szCs w:val="20"/>
        </w:rPr>
        <w:t>30-059</w:t>
      </w:r>
      <w:r w:rsidR="008D2AB8" w:rsidRPr="006A5BE6">
        <w:rPr>
          <w:rFonts w:ascii="Verdana" w:hAnsi="Verdana"/>
          <w:b/>
          <w:sz w:val="20"/>
          <w:szCs w:val="20"/>
        </w:rPr>
        <w:t xml:space="preserve"> </w:t>
      </w:r>
      <w:r w:rsidRPr="006A5BE6">
        <w:rPr>
          <w:rFonts w:ascii="Verdana" w:hAnsi="Verdana"/>
          <w:b/>
          <w:sz w:val="20"/>
          <w:szCs w:val="20"/>
        </w:rPr>
        <w:t>Kraków</w:t>
      </w:r>
      <w:r w:rsidR="008D2AB8" w:rsidRPr="006A5BE6">
        <w:rPr>
          <w:rFonts w:ascii="Verdana" w:hAnsi="Verdana"/>
          <w:b/>
          <w:sz w:val="20"/>
          <w:szCs w:val="20"/>
        </w:rPr>
        <w:t xml:space="preserve">,  </w:t>
      </w:r>
    </w:p>
    <w:p w14:paraId="4ECCC6DA" w14:textId="77777777" w:rsidR="008D2AB8" w:rsidRPr="006A5BE6" w:rsidRDefault="008D2AB8" w:rsidP="006A5BE6">
      <w:pPr>
        <w:ind w:firstLine="3969"/>
        <w:rPr>
          <w:rFonts w:ascii="Verdana" w:hAnsi="Verdana"/>
          <w:b/>
          <w:sz w:val="20"/>
          <w:szCs w:val="20"/>
        </w:rPr>
      </w:pPr>
    </w:p>
    <w:p w14:paraId="20F56D0B" w14:textId="71242E66" w:rsidR="008D2AB8" w:rsidRPr="006A5BE6" w:rsidRDefault="008D2AB8" w:rsidP="006A5BE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A5BE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422CE" w:rsidRPr="006A5BE6">
        <w:rPr>
          <w:rFonts w:ascii="Verdana" w:hAnsi="Verdana"/>
          <w:b/>
          <w:sz w:val="20"/>
          <w:szCs w:val="20"/>
        </w:rPr>
        <w:t>dostawa przełącznika zarząd</w:t>
      </w:r>
      <w:r w:rsidR="006A5BE6" w:rsidRPr="006A5BE6">
        <w:rPr>
          <w:rFonts w:ascii="Verdana" w:hAnsi="Verdana"/>
          <w:b/>
          <w:sz w:val="20"/>
          <w:szCs w:val="20"/>
        </w:rPr>
        <w:t>z</w:t>
      </w:r>
      <w:r w:rsidR="003422CE" w:rsidRPr="006A5BE6">
        <w:rPr>
          <w:rFonts w:ascii="Verdana" w:hAnsi="Verdana"/>
          <w:b/>
          <w:sz w:val="20"/>
          <w:szCs w:val="20"/>
        </w:rPr>
        <w:t>anego ze sprzętowym wsparciem protokołu PTP - DE-dzp.272-531/24</w:t>
      </w:r>
      <w:r w:rsidRPr="006A5BE6">
        <w:rPr>
          <w:rFonts w:ascii="Verdana" w:hAnsi="Verdana"/>
          <w:b/>
          <w:sz w:val="20"/>
          <w:szCs w:val="20"/>
        </w:rPr>
        <w:t xml:space="preserve">, </w:t>
      </w:r>
      <w:r w:rsidRPr="006A5BE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264FC4B" w14:textId="77777777" w:rsidR="008D2AB8" w:rsidRPr="006A5BE6" w:rsidRDefault="008D2AB8" w:rsidP="006A5BE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907"/>
        <w:gridCol w:w="1276"/>
        <w:gridCol w:w="851"/>
        <w:gridCol w:w="708"/>
        <w:gridCol w:w="1984"/>
      </w:tblGrid>
      <w:tr w:rsidR="00F33978" w14:paraId="2AE2E001" w14:textId="77777777" w:rsidTr="003C050D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4FE1BD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93F09E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elementu</w:t>
            </w:r>
          </w:p>
          <w:p w14:paraId="7C82B8E2" w14:textId="3B544A1E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FBADFD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Producent/model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E8E5C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Liczba szt.</w:t>
            </w:r>
          </w:p>
          <w:p w14:paraId="0FB85C41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B7F4C5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35E429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487ED462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A68520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434DE814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D1DBC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3DFA804D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[PLN]</w:t>
            </w:r>
          </w:p>
          <w:p w14:paraId="4E18DCFE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F33978" w14:paraId="0FFA3ED5" w14:textId="77777777" w:rsidTr="003C050D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B85722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F3AC36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D226CEE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B9D414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09F993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9B87555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47A4487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1A3B241" w14:textId="77777777" w:rsidR="00F33978" w:rsidRDefault="00F33978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F33978" w14:paraId="69E27458" w14:textId="77777777" w:rsidTr="003C050D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493558" w14:textId="77777777" w:rsidR="00F33978" w:rsidRDefault="00F33978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901AC8" w14:textId="0E46B551" w:rsidR="00F33978" w:rsidRP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F33978">
              <w:rPr>
                <w:rFonts w:ascii="Verdana" w:hAnsi="Verdana"/>
                <w:b/>
                <w:bCs/>
                <w:sz w:val="20"/>
                <w:szCs w:val="20"/>
              </w:rPr>
              <w:t>Przełącznik zarządzany ze sprzętowym wsparciem protokołu PTP</w:t>
            </w:r>
            <w:r w:rsidR="00AF256F">
              <w:rPr>
                <w:rFonts w:ascii="Verdana" w:hAnsi="Verdana"/>
                <w:b/>
                <w:bCs/>
                <w:sz w:val="20"/>
                <w:szCs w:val="20"/>
              </w:rPr>
              <w:t xml:space="preserve"> + zasilacz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02BC6" w14:textId="77777777" w:rsid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7BF87D" w14:textId="35056C16" w:rsidR="00F33978" w:rsidRPr="00F33978" w:rsidRDefault="003C050D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  <w:r w:rsidR="00F33978" w:rsidRPr="00F33978">
              <w:rPr>
                <w:rFonts w:ascii="Verdana" w:hAnsi="Verdana"/>
                <w:sz w:val="16"/>
                <w:szCs w:val="16"/>
              </w:rPr>
              <w:t xml:space="preserve"> zestaw</w:t>
            </w:r>
            <w:r>
              <w:rPr>
                <w:rFonts w:ascii="Verdana" w:hAnsi="Verdana"/>
                <w:sz w:val="16"/>
                <w:szCs w:val="16"/>
              </w:rPr>
              <w:t>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F897AB" w14:textId="77777777" w:rsid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F672B" w14:textId="77777777" w:rsid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5B3C3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E2333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42A9099C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33978" w14:paraId="015DFB42" w14:textId="77777777" w:rsidTr="00F33978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F8F631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  <w:p w14:paraId="1B09B628" w14:textId="77777777" w:rsidR="00F33978" w:rsidRDefault="00F33978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9DD5C6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1F0470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A3207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  <w:tr w:rsidR="00F33978" w14:paraId="7BA41D51" w14:textId="77777777" w:rsidTr="00F33978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7CB5BF" w14:textId="77777777" w:rsid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4551EA8" w14:textId="77777777" w:rsidR="00F33978" w:rsidRDefault="00F33978">
            <w:pPr>
              <w:suppressAutoHyphens/>
              <w:autoSpaceDN w:val="0"/>
              <w:textAlignment w:val="baselin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5CFD6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31ACC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7E25F" w14:textId="77777777" w:rsidR="00F33978" w:rsidRDefault="00F33978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CFB55B" w14:textId="77777777" w:rsidR="006A5BE6" w:rsidRDefault="006A5BE6" w:rsidP="006A5BE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A6D5C19" w14:textId="7245A6E2" w:rsidR="006A5BE6" w:rsidRDefault="006A5BE6" w:rsidP="006A5BE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 xml:space="preserve">………………… </w:t>
      </w:r>
      <w:r w:rsidR="00EE6352">
        <w:rPr>
          <w:rFonts w:ascii="Verdana" w:hAnsi="Verdana"/>
          <w:sz w:val="20"/>
          <w:szCs w:val="20"/>
        </w:rPr>
        <w:t>miesięcy</w:t>
      </w:r>
      <w:r>
        <w:rPr>
          <w:rFonts w:ascii="Verdana" w:hAnsi="Verdana"/>
          <w:sz w:val="20"/>
          <w:szCs w:val="20"/>
        </w:rPr>
        <w:t xml:space="preserve"> od daty podpisania umowy</w:t>
      </w:r>
    </w:p>
    <w:p w14:paraId="7072DE41" w14:textId="77777777" w:rsidR="006A5BE6" w:rsidRDefault="006A5BE6" w:rsidP="006A5BE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1C56624" w14:textId="77777777" w:rsidR="006A5BE6" w:rsidRDefault="006A5BE6" w:rsidP="006A5BE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wynosi:</w:t>
      </w:r>
      <w:r>
        <w:rPr>
          <w:rFonts w:ascii="Verdana" w:hAnsi="Verdana"/>
          <w:sz w:val="20"/>
          <w:szCs w:val="20"/>
        </w:rPr>
        <w:t xml:space="preserve"> ………………………………...(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36C07F6" w14:textId="77777777" w:rsidR="00EE6352" w:rsidRPr="00C63883" w:rsidRDefault="00EE6352" w:rsidP="00EE6352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C63883">
        <w:rPr>
          <w:rFonts w:ascii="Verdana" w:hAnsi="Verdana"/>
          <w:i/>
          <w:sz w:val="16"/>
          <w:szCs w:val="16"/>
        </w:rPr>
        <w:t>*</w:t>
      </w:r>
      <w:r w:rsidRPr="00C63883">
        <w:rPr>
          <w:i/>
          <w:color w:val="FF0000"/>
          <w:sz w:val="16"/>
          <w:szCs w:val="16"/>
        </w:rPr>
        <w:t xml:space="preserve"> </w:t>
      </w:r>
      <w:r w:rsidRPr="00C63883">
        <w:rPr>
          <w:rFonts w:ascii="Verdana" w:hAnsi="Verdana"/>
          <w:i/>
          <w:sz w:val="16"/>
          <w:szCs w:val="16"/>
        </w:rPr>
        <w:t>Brak wypełnienia skutkować będzie uznaniem przez Zamawiającego minimalnego okresu udzielonej gwarancji</w:t>
      </w:r>
    </w:p>
    <w:p w14:paraId="5552C568" w14:textId="77777777" w:rsidR="00EE6352" w:rsidRDefault="00EE6352" w:rsidP="006A5BE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</w:p>
    <w:p w14:paraId="6ADB25EA" w14:textId="614DC061" w:rsidR="00EE6352" w:rsidRDefault="00EE6352" w:rsidP="006A5BE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F33978">
        <w:rPr>
          <w:rFonts w:ascii="Verdana" w:hAnsi="Verdana"/>
          <w:b/>
          <w:bCs/>
          <w:i/>
          <w:sz w:val="20"/>
          <w:szCs w:val="20"/>
        </w:rPr>
        <w:t>Dodatkowe profile PTP: …………..</w:t>
      </w:r>
      <w:r>
        <w:rPr>
          <w:rFonts w:ascii="Verdana" w:hAnsi="Verdana"/>
          <w:i/>
          <w:sz w:val="20"/>
          <w:szCs w:val="20"/>
        </w:rPr>
        <w:t xml:space="preserve"> /należy wskazać liczbę/</w:t>
      </w:r>
      <w:r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5CFCCB53" w14:textId="77777777" w:rsidR="006A5BE6" w:rsidRDefault="006A5BE6" w:rsidP="006A5BE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91117BE" w14:textId="77777777" w:rsidR="006A5BE6" w:rsidRDefault="006A5BE6" w:rsidP="006A5BE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4FC8B475" w14:textId="77777777" w:rsidR="006A5BE6" w:rsidRDefault="006A5BE6" w:rsidP="006A5BE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1BFBD93" w14:textId="77777777" w:rsidR="006A5BE6" w:rsidRDefault="006A5BE6" w:rsidP="006A5BE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3D89EC6" w14:textId="77777777" w:rsidR="006A5BE6" w:rsidRDefault="006A5BE6" w:rsidP="006A5BE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A883399" w14:textId="77777777" w:rsidR="006A5BE6" w:rsidRDefault="006A5BE6" w:rsidP="006A5BE6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6303672" w14:textId="77777777" w:rsidR="006A5BE6" w:rsidRDefault="006A5BE6" w:rsidP="006A5BE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jesteśmy związani niniejszą ofertą przez okres wskazany w SWZ.</w:t>
      </w:r>
    </w:p>
    <w:p w14:paraId="42A5804A" w14:textId="77777777" w:rsidR="006A5BE6" w:rsidRDefault="006A5BE6" w:rsidP="006A5B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602E2D4" w14:textId="77777777" w:rsidR="006A5BE6" w:rsidRDefault="006A5BE6" w:rsidP="006A5BE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C492CB" w14:textId="77777777" w:rsidR="006A5BE6" w:rsidRPr="00F33978" w:rsidRDefault="006A5BE6" w:rsidP="006A5BE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33978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403CEE" w14:textId="77777777" w:rsidR="006A5BE6" w:rsidRPr="00F33978" w:rsidRDefault="006A5BE6" w:rsidP="006A5BE6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33978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6E3F5E" w14:textId="77777777" w:rsidR="006A5BE6" w:rsidRDefault="006A5BE6" w:rsidP="006A5BE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5BE6" w14:paraId="2F83C76F" w14:textId="77777777" w:rsidTr="006A5B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1C8E0" w14:textId="77777777" w:rsidR="006A5BE6" w:rsidRDefault="006A5B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3F70B" w14:textId="77777777" w:rsidR="006A5BE6" w:rsidRDefault="006A5B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B292748" w14:textId="77777777" w:rsidR="006A5BE6" w:rsidRDefault="006A5B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4B72B" w14:textId="77777777" w:rsidR="006A5BE6" w:rsidRDefault="006A5BE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6A5BE6" w14:paraId="5FB37E92" w14:textId="77777777" w:rsidTr="006A5B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6CCDB" w14:textId="77777777" w:rsidR="006A5BE6" w:rsidRDefault="006A5BE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DDE19" w14:textId="77777777" w:rsidR="006A5BE6" w:rsidRDefault="006A5BE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E5EB0" w14:textId="77777777" w:rsidR="006A5BE6" w:rsidRDefault="006A5BE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A5BE6" w14:paraId="1C80F63A" w14:textId="77777777" w:rsidTr="006A5B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B91F7" w14:textId="77777777" w:rsidR="006A5BE6" w:rsidRDefault="006A5BE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6BEC" w14:textId="77777777" w:rsidR="006A5BE6" w:rsidRDefault="006A5BE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8299B" w14:textId="77777777" w:rsidR="006A5BE6" w:rsidRDefault="006A5BE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A72DD86" w14:textId="77777777" w:rsidR="006A5BE6" w:rsidRDefault="006A5BE6" w:rsidP="006A5BE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3A917F9" w14:textId="77777777" w:rsidR="006A5BE6" w:rsidRDefault="006A5BE6" w:rsidP="006A5BE6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4909916F" w14:textId="77777777" w:rsidR="006A5BE6" w:rsidRDefault="006A5BE6" w:rsidP="006A5BE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0F1D3155" w14:textId="77777777" w:rsidR="006A5BE6" w:rsidRDefault="006A5BE6" w:rsidP="006A5BE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DFA53D5" w14:textId="2B84B939" w:rsidR="006A5BE6" w:rsidRDefault="006A5BE6" w:rsidP="006A5BE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</w:t>
      </w:r>
      <w:r w:rsidR="00F33978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które dołączamy do oferty.</w:t>
      </w:r>
    </w:p>
    <w:p w14:paraId="376EF6EF" w14:textId="77777777" w:rsidR="006A5BE6" w:rsidRDefault="006A5BE6" w:rsidP="006A5BE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3703FFAC" w14:textId="77777777" w:rsidR="006A5BE6" w:rsidRDefault="006A5BE6" w:rsidP="006A5BE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F7442F3" w14:textId="77777777" w:rsidR="006A5BE6" w:rsidRDefault="006A5BE6" w:rsidP="006A5BE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A393979" w14:textId="77777777" w:rsidR="006A5BE6" w:rsidRDefault="006A5BE6" w:rsidP="006A5BE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05E9E97" w14:textId="77777777" w:rsidR="006A5BE6" w:rsidRDefault="006A5BE6" w:rsidP="006A5BE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8F6D335" w14:textId="77777777" w:rsidR="006A5BE6" w:rsidRDefault="006A5BE6" w:rsidP="006A5BE6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011759D" w14:textId="77777777" w:rsidR="006A5BE6" w:rsidRDefault="006A5BE6" w:rsidP="006A5BE6">
      <w:pPr>
        <w:ind w:left="1440"/>
        <w:jc w:val="both"/>
        <w:rPr>
          <w:rFonts w:ascii="Verdana" w:hAnsi="Verdana"/>
          <w:sz w:val="20"/>
          <w:szCs w:val="20"/>
        </w:rPr>
      </w:pPr>
    </w:p>
    <w:p w14:paraId="18D9EE51" w14:textId="77777777" w:rsidR="006A5BE6" w:rsidRDefault="006A5BE6" w:rsidP="006A5BE6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7B984A93" w14:textId="77777777" w:rsidR="006A5BE6" w:rsidRDefault="006A5BE6" w:rsidP="006A5BE6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1C71EF9A" w14:textId="77777777" w:rsidR="006A5BE6" w:rsidRDefault="006A5BE6" w:rsidP="006A5BE6">
      <w:pPr>
        <w:rPr>
          <w:rFonts w:ascii="Verdana" w:hAnsi="Verdana"/>
          <w:sz w:val="20"/>
          <w:szCs w:val="20"/>
        </w:rPr>
      </w:pPr>
    </w:p>
    <w:p w14:paraId="5A01A6B5" w14:textId="77777777" w:rsidR="006A5BE6" w:rsidRDefault="006A5BE6" w:rsidP="006A5BE6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0C655DB3" w14:textId="77777777" w:rsidR="006A5BE6" w:rsidRDefault="006A5BE6" w:rsidP="006A5BE6">
      <w:pPr>
        <w:jc w:val="right"/>
        <w:rPr>
          <w:rFonts w:ascii="Verdana" w:hAnsi="Verdana"/>
          <w:sz w:val="20"/>
          <w:szCs w:val="20"/>
        </w:rPr>
      </w:pPr>
    </w:p>
    <w:p w14:paraId="27C85DBE" w14:textId="77777777" w:rsidR="006A5BE6" w:rsidRDefault="006A5BE6" w:rsidP="006A5BE6"/>
    <w:p w14:paraId="3CC849C0" w14:textId="77777777" w:rsidR="00FE545C" w:rsidRPr="006A5BE6" w:rsidRDefault="00FE545C" w:rsidP="006A5BE6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sectPr w:rsidR="00FE545C" w:rsidRPr="006A5B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83D97F" w14:textId="77777777" w:rsidR="003C026B" w:rsidRDefault="003C026B">
      <w:r>
        <w:separator/>
      </w:r>
    </w:p>
  </w:endnote>
  <w:endnote w:type="continuationSeparator" w:id="0">
    <w:p w14:paraId="623C0721" w14:textId="77777777" w:rsidR="003C026B" w:rsidRDefault="003C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51070A" w14:textId="77777777" w:rsidR="003422CE" w:rsidRDefault="003422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82A0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FCFEA" w14:textId="77777777" w:rsidR="003422CE" w:rsidRDefault="003422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415D6" w14:textId="77777777" w:rsidR="003C026B" w:rsidRDefault="003C026B">
      <w:r>
        <w:separator/>
      </w:r>
    </w:p>
  </w:footnote>
  <w:footnote w:type="continuationSeparator" w:id="0">
    <w:p w14:paraId="014E1A94" w14:textId="77777777" w:rsidR="003C026B" w:rsidRDefault="003C0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EC94F" w14:textId="77777777" w:rsidR="003422CE" w:rsidRDefault="003422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E1F96" w14:textId="0F80AF0B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2E408" w14:textId="77777777" w:rsidR="003422CE" w:rsidRDefault="003422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0785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6047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4946983">
    <w:abstractNumId w:val="0"/>
  </w:num>
  <w:num w:numId="4" w16cid:durableId="12952853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26B"/>
    <w:rsid w:val="00012286"/>
    <w:rsid w:val="000704FC"/>
    <w:rsid w:val="00071CCC"/>
    <w:rsid w:val="0009056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22CE"/>
    <w:rsid w:val="003C026B"/>
    <w:rsid w:val="003C050D"/>
    <w:rsid w:val="004B7300"/>
    <w:rsid w:val="004C6753"/>
    <w:rsid w:val="00594ED3"/>
    <w:rsid w:val="00595C87"/>
    <w:rsid w:val="005D2C65"/>
    <w:rsid w:val="005E6D94"/>
    <w:rsid w:val="0063384F"/>
    <w:rsid w:val="00643C6F"/>
    <w:rsid w:val="00646202"/>
    <w:rsid w:val="0065290F"/>
    <w:rsid w:val="006815F6"/>
    <w:rsid w:val="006A5BE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27AF"/>
    <w:rsid w:val="00A346FE"/>
    <w:rsid w:val="00A47B4D"/>
    <w:rsid w:val="00A607F1"/>
    <w:rsid w:val="00A83018"/>
    <w:rsid w:val="00AB6954"/>
    <w:rsid w:val="00AF256F"/>
    <w:rsid w:val="00B774DC"/>
    <w:rsid w:val="00C01627"/>
    <w:rsid w:val="00C63883"/>
    <w:rsid w:val="00C969A6"/>
    <w:rsid w:val="00CA7D36"/>
    <w:rsid w:val="00CC5C60"/>
    <w:rsid w:val="00D24208"/>
    <w:rsid w:val="00D60C38"/>
    <w:rsid w:val="00D66893"/>
    <w:rsid w:val="00D90ACB"/>
    <w:rsid w:val="00D9763F"/>
    <w:rsid w:val="00DC1500"/>
    <w:rsid w:val="00E44371"/>
    <w:rsid w:val="00E949B0"/>
    <w:rsid w:val="00EC0BEA"/>
    <w:rsid w:val="00EE6352"/>
    <w:rsid w:val="00F00591"/>
    <w:rsid w:val="00F3397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B85E2"/>
  <w15:chartTrackingRefBased/>
  <w15:docId w15:val="{C3CBE53A-9675-4F18-90A6-FF71DE1C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6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2024-09-23T09:10:00Z</cp:lastPrinted>
  <dcterms:created xsi:type="dcterms:W3CDTF">2024-09-23T09:10:00Z</dcterms:created>
  <dcterms:modified xsi:type="dcterms:W3CDTF">2024-09-23T09:10:00Z</dcterms:modified>
</cp:coreProperties>
</file>