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34736" w14:textId="19DDF162" w:rsidR="00FB7F50" w:rsidRPr="002245BE" w:rsidRDefault="00DD40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409D">
        <w:rPr>
          <w:sz w:val="22"/>
          <w:szCs w:val="22"/>
        </w:rPr>
        <w:t>Kraków</w:t>
      </w:r>
      <w:r w:rsidR="008247EB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8247EB">
        <w:rPr>
          <w:sz w:val="22"/>
          <w:szCs w:val="22"/>
        </w:rPr>
        <w:t xml:space="preserve"> </w:t>
      </w:r>
      <w:r w:rsidR="000D5872">
        <w:rPr>
          <w:sz w:val="22"/>
          <w:szCs w:val="22"/>
        </w:rPr>
        <w:t>23.09.2024 r.</w:t>
      </w:r>
    </w:p>
    <w:p w14:paraId="26280165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7CA33C4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330C942" w14:textId="77777777" w:rsidR="002032C0" w:rsidRPr="002032C0" w:rsidRDefault="002032C0" w:rsidP="002032C0">
      <w:r w:rsidRPr="002032C0">
        <w:t>ul. Prądnicka 35-37</w:t>
      </w:r>
    </w:p>
    <w:p w14:paraId="11A5C7C4" w14:textId="77777777" w:rsidR="002032C0" w:rsidRPr="002032C0" w:rsidRDefault="002032C0" w:rsidP="002032C0">
      <w:r w:rsidRPr="002032C0">
        <w:t>31-202 Kraków</w:t>
      </w:r>
    </w:p>
    <w:p w14:paraId="1FED551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E51CC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D409D" w:rsidRPr="00607F9B" w14:paraId="1453CC10" w14:textId="77777777" w:rsidTr="006E78F7">
        <w:trPr>
          <w:trHeight w:val="638"/>
        </w:trPr>
        <w:tc>
          <w:tcPr>
            <w:tcW w:w="959" w:type="dxa"/>
            <w:shd w:val="clear" w:color="auto" w:fill="auto"/>
          </w:tcPr>
          <w:p w14:paraId="668CFF10" w14:textId="77777777" w:rsidR="00DD409D" w:rsidRPr="00607F9B" w:rsidRDefault="00DD409D" w:rsidP="006E78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21F8D4" w14:textId="558FBBE5" w:rsidR="00DD409D" w:rsidRPr="00607F9B" w:rsidRDefault="00DD409D" w:rsidP="006E78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409D">
              <w:rPr>
                <w:sz w:val="22"/>
                <w:szCs w:val="22"/>
              </w:rPr>
              <w:t>przetarg</w:t>
            </w:r>
            <w:r w:rsidR="008247EB">
              <w:rPr>
                <w:sz w:val="22"/>
                <w:szCs w:val="22"/>
              </w:rPr>
              <w:t>u</w:t>
            </w:r>
            <w:r w:rsidRPr="00DD409D">
              <w:rPr>
                <w:sz w:val="22"/>
                <w:szCs w:val="22"/>
              </w:rPr>
              <w:t xml:space="preserve"> nieograniczon</w:t>
            </w:r>
            <w:r w:rsidR="008247E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409D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409D">
              <w:rPr>
                <w:b/>
                <w:sz w:val="22"/>
                <w:szCs w:val="22"/>
              </w:rPr>
              <w:t>ZP/48/2024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C83CA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D409D" w14:paraId="3634B027" w14:textId="77777777" w:rsidTr="006E78F7">
        <w:trPr>
          <w:cantSplit/>
        </w:trPr>
        <w:tc>
          <w:tcPr>
            <w:tcW w:w="9072" w:type="dxa"/>
          </w:tcPr>
          <w:p w14:paraId="35CADCE2" w14:textId="77777777" w:rsidR="00DD409D" w:rsidRPr="00D26ED6" w:rsidRDefault="00DD409D" w:rsidP="006E78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D409D">
              <w:rPr>
                <w:b/>
                <w:sz w:val="22"/>
                <w:szCs w:val="22"/>
              </w:rPr>
              <w:t>Johnson &amp; Johnson Poland Sp. z o.o.</w:t>
            </w:r>
          </w:p>
          <w:p w14:paraId="42888F43" w14:textId="3FAC0323" w:rsidR="00DD409D" w:rsidRPr="009F0E5C" w:rsidRDefault="008247EB" w:rsidP="006E78F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D409D" w:rsidRPr="00DD409D">
              <w:rPr>
                <w:bCs/>
                <w:sz w:val="22"/>
                <w:szCs w:val="22"/>
              </w:rPr>
              <w:t>Iłżecka</w:t>
            </w:r>
            <w:r w:rsidR="00DD409D" w:rsidRPr="009F0E5C">
              <w:rPr>
                <w:bCs/>
                <w:sz w:val="22"/>
                <w:szCs w:val="22"/>
              </w:rPr>
              <w:t xml:space="preserve"> </w:t>
            </w:r>
            <w:r w:rsidR="00DD409D" w:rsidRPr="00DD409D">
              <w:rPr>
                <w:bCs/>
                <w:sz w:val="22"/>
                <w:szCs w:val="22"/>
              </w:rPr>
              <w:t>24</w:t>
            </w:r>
            <w:r w:rsidR="00DD409D">
              <w:rPr>
                <w:bCs/>
                <w:sz w:val="22"/>
                <w:szCs w:val="22"/>
              </w:rPr>
              <w:t xml:space="preserve"> </w:t>
            </w:r>
          </w:p>
          <w:p w14:paraId="0BECC9EC" w14:textId="59D7C8C4" w:rsidR="00DD409D" w:rsidRPr="009F0E5C" w:rsidRDefault="00DD409D" w:rsidP="006E78F7">
            <w:pPr>
              <w:jc w:val="both"/>
              <w:rPr>
                <w:bCs/>
                <w:sz w:val="22"/>
                <w:szCs w:val="22"/>
              </w:rPr>
            </w:pPr>
            <w:r w:rsidRPr="00DD409D">
              <w:rPr>
                <w:bCs/>
                <w:sz w:val="22"/>
                <w:szCs w:val="22"/>
              </w:rPr>
              <w:t>02</w:t>
            </w:r>
            <w:r w:rsidR="008247EB">
              <w:rPr>
                <w:bCs/>
                <w:sz w:val="22"/>
                <w:szCs w:val="22"/>
              </w:rPr>
              <w:t>-</w:t>
            </w:r>
            <w:r w:rsidRPr="00DD409D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409D">
              <w:rPr>
                <w:bCs/>
                <w:sz w:val="22"/>
                <w:szCs w:val="22"/>
              </w:rPr>
              <w:t>Warszawa</w:t>
            </w:r>
          </w:p>
          <w:p w14:paraId="160B0847" w14:textId="77777777" w:rsidR="00DD409D" w:rsidRDefault="00DD409D" w:rsidP="006E78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0493F58" w14:textId="45013194" w:rsidR="00DD409D" w:rsidRPr="00211A34" w:rsidRDefault="00DD409D" w:rsidP="006E78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D409D">
              <w:rPr>
                <w:sz w:val="22"/>
                <w:szCs w:val="22"/>
              </w:rPr>
              <w:t>Pakiet 1 - Endoproteza stawu kolanowego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0FEB9C" w14:textId="77777777" w:rsidR="00DD409D" w:rsidRPr="00D26ED6" w:rsidRDefault="00DD409D" w:rsidP="006E78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CE94F0" w14:textId="77777777" w:rsidR="00DD409D" w:rsidRDefault="00DD409D" w:rsidP="006E78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409D">
              <w:t>Jedyna oferta. Spełnia wymagania określone w SWZ.</w:t>
            </w:r>
          </w:p>
        </w:tc>
      </w:tr>
      <w:tr w:rsidR="00DD409D" w14:paraId="0BE80762" w14:textId="77777777" w:rsidTr="006E78F7">
        <w:trPr>
          <w:cantSplit/>
        </w:trPr>
        <w:tc>
          <w:tcPr>
            <w:tcW w:w="9072" w:type="dxa"/>
          </w:tcPr>
          <w:p w14:paraId="1E569067" w14:textId="77777777" w:rsidR="00DD409D" w:rsidRPr="00D26ED6" w:rsidRDefault="00DD409D" w:rsidP="006E78F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D409D">
              <w:rPr>
                <w:b/>
                <w:sz w:val="22"/>
                <w:szCs w:val="22"/>
              </w:rPr>
              <w:t>Stryker</w:t>
            </w:r>
            <w:proofErr w:type="spellEnd"/>
            <w:r w:rsidRPr="00DD409D">
              <w:rPr>
                <w:b/>
                <w:sz w:val="22"/>
                <w:szCs w:val="22"/>
              </w:rPr>
              <w:t xml:space="preserve"> Polska Sp. z o.o.</w:t>
            </w:r>
          </w:p>
          <w:p w14:paraId="79EE76C9" w14:textId="2FB76DD9" w:rsidR="00DD409D" w:rsidRPr="009F0E5C" w:rsidRDefault="008247EB" w:rsidP="006E78F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DD409D" w:rsidRPr="00DD409D">
              <w:rPr>
                <w:bCs/>
                <w:sz w:val="22"/>
                <w:szCs w:val="22"/>
              </w:rPr>
              <w:t>Poleczki</w:t>
            </w:r>
            <w:r w:rsidR="00DD409D" w:rsidRPr="009F0E5C">
              <w:rPr>
                <w:bCs/>
                <w:sz w:val="22"/>
                <w:szCs w:val="22"/>
              </w:rPr>
              <w:t xml:space="preserve"> </w:t>
            </w:r>
            <w:r w:rsidR="00DD409D" w:rsidRPr="00DD409D">
              <w:rPr>
                <w:bCs/>
                <w:sz w:val="22"/>
                <w:szCs w:val="22"/>
              </w:rPr>
              <w:t>35</w:t>
            </w:r>
            <w:r w:rsidR="00DD409D">
              <w:rPr>
                <w:bCs/>
                <w:sz w:val="22"/>
                <w:szCs w:val="22"/>
              </w:rPr>
              <w:t xml:space="preserve"> </w:t>
            </w:r>
          </w:p>
          <w:p w14:paraId="4C500623" w14:textId="77777777" w:rsidR="00DD409D" w:rsidRPr="009F0E5C" w:rsidRDefault="00DD409D" w:rsidP="006E78F7">
            <w:pPr>
              <w:jc w:val="both"/>
              <w:rPr>
                <w:bCs/>
                <w:sz w:val="22"/>
                <w:szCs w:val="22"/>
              </w:rPr>
            </w:pPr>
            <w:r w:rsidRPr="00DD409D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409D">
              <w:rPr>
                <w:bCs/>
                <w:sz w:val="22"/>
                <w:szCs w:val="22"/>
              </w:rPr>
              <w:t>Warszawa</w:t>
            </w:r>
          </w:p>
          <w:p w14:paraId="35085624" w14:textId="77777777" w:rsidR="00DD409D" w:rsidRDefault="00DD409D" w:rsidP="006E78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DD6C5C" w14:textId="4830AEA0" w:rsidR="00DD409D" w:rsidRPr="00211A34" w:rsidRDefault="00DD409D" w:rsidP="006E78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D409D">
              <w:rPr>
                <w:sz w:val="22"/>
                <w:szCs w:val="22"/>
              </w:rPr>
              <w:t xml:space="preserve">Pakiet 2 - Zestaw do zespalania złamań </w:t>
            </w:r>
            <w:proofErr w:type="spellStart"/>
            <w:r w:rsidRPr="00DD409D">
              <w:rPr>
                <w:sz w:val="22"/>
                <w:szCs w:val="22"/>
              </w:rPr>
              <w:t>okołoprotezowych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1892D1A0" w14:textId="77777777" w:rsidR="00DD409D" w:rsidRPr="00D26ED6" w:rsidRDefault="00DD409D" w:rsidP="006E78F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80B68C" w14:textId="77777777" w:rsidR="00DD409D" w:rsidRDefault="00DD409D" w:rsidP="006E78F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409D">
              <w:t>Jedyna oferta. Spełnia wymagania określone w SWZ.</w:t>
            </w:r>
          </w:p>
        </w:tc>
      </w:tr>
    </w:tbl>
    <w:p w14:paraId="5F6FEB0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835"/>
        <w:gridCol w:w="1276"/>
      </w:tblGrid>
      <w:tr w:rsidR="00211A34" w:rsidRPr="00834EF4" w14:paraId="5942C1DD" w14:textId="77777777" w:rsidTr="008247EB">
        <w:tc>
          <w:tcPr>
            <w:tcW w:w="2169" w:type="dxa"/>
            <w:shd w:val="clear" w:color="auto" w:fill="F3F3F3"/>
            <w:vAlign w:val="center"/>
          </w:tcPr>
          <w:p w14:paraId="63976C3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4320490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489FA9A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303D3AE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809565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DD409D" w:rsidRPr="00834EF4" w14:paraId="1D366016" w14:textId="77777777" w:rsidTr="008247EB">
        <w:tc>
          <w:tcPr>
            <w:tcW w:w="2169" w:type="dxa"/>
            <w:shd w:val="clear" w:color="auto" w:fill="auto"/>
          </w:tcPr>
          <w:p w14:paraId="71142F32" w14:textId="77777777" w:rsidR="00DD409D" w:rsidRPr="00211A34" w:rsidRDefault="00DD409D" w:rsidP="006E78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409D">
              <w:rPr>
                <w:sz w:val="20"/>
                <w:szCs w:val="20"/>
              </w:rPr>
              <w:t>Pakiet 1 - Endoproteza stawu kolanowego</w:t>
            </w:r>
          </w:p>
        </w:tc>
        <w:tc>
          <w:tcPr>
            <w:tcW w:w="2793" w:type="dxa"/>
            <w:shd w:val="clear" w:color="auto" w:fill="auto"/>
          </w:tcPr>
          <w:p w14:paraId="2E63914B" w14:textId="77777777" w:rsidR="00DD409D" w:rsidRPr="00211A34" w:rsidRDefault="00DD409D" w:rsidP="006E78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409D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3CC9B51A" w14:textId="593192C3" w:rsidR="00DD409D" w:rsidRPr="00211A34" w:rsidRDefault="008247EB" w:rsidP="006E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D409D" w:rsidRPr="00DD409D">
              <w:rPr>
                <w:sz w:val="20"/>
                <w:szCs w:val="20"/>
              </w:rPr>
              <w:t>Iłżecka</w:t>
            </w:r>
            <w:r w:rsidR="00DD409D" w:rsidRPr="00211A34">
              <w:rPr>
                <w:sz w:val="20"/>
                <w:szCs w:val="20"/>
              </w:rPr>
              <w:t xml:space="preserve"> </w:t>
            </w:r>
            <w:r w:rsidR="00DD409D" w:rsidRPr="00DD409D">
              <w:rPr>
                <w:sz w:val="20"/>
                <w:szCs w:val="20"/>
              </w:rPr>
              <w:t>24</w:t>
            </w:r>
          </w:p>
          <w:p w14:paraId="21356B88" w14:textId="5DD821B3" w:rsidR="00DD409D" w:rsidRPr="00211A34" w:rsidRDefault="00DD409D" w:rsidP="006E78F7">
            <w:pPr>
              <w:spacing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02</w:t>
            </w:r>
            <w:r w:rsidR="008247EB">
              <w:rPr>
                <w:sz w:val="20"/>
                <w:szCs w:val="20"/>
              </w:rPr>
              <w:t>-</w:t>
            </w:r>
            <w:r w:rsidRPr="00DD409D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409D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196B0604" w14:textId="77777777" w:rsidR="00DD409D" w:rsidRPr="00DD409D" w:rsidRDefault="00DD409D" w:rsidP="006E78F7">
            <w:pPr>
              <w:spacing w:before="40" w:after="40"/>
              <w:rPr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1 - Cena - 300.00</w:t>
            </w:r>
          </w:p>
          <w:p w14:paraId="39D2977A" w14:textId="77777777" w:rsidR="00DD409D" w:rsidRPr="00211A34" w:rsidRDefault="00DD409D" w:rsidP="006E78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09FCDC" w14:textId="77777777" w:rsidR="00DD409D" w:rsidRPr="00211A34" w:rsidRDefault="00DD409D" w:rsidP="006E78F7">
            <w:pPr>
              <w:jc w:val="center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 xml:space="preserve">  500,00</w:t>
            </w:r>
          </w:p>
        </w:tc>
      </w:tr>
      <w:tr w:rsidR="00DD409D" w:rsidRPr="00834EF4" w14:paraId="556317CB" w14:textId="77777777" w:rsidTr="008247EB">
        <w:tc>
          <w:tcPr>
            <w:tcW w:w="2169" w:type="dxa"/>
            <w:shd w:val="clear" w:color="auto" w:fill="auto"/>
          </w:tcPr>
          <w:p w14:paraId="4A10EF81" w14:textId="77777777" w:rsidR="00DD409D" w:rsidRPr="00211A34" w:rsidRDefault="00DD409D" w:rsidP="006E78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409D">
              <w:rPr>
                <w:sz w:val="20"/>
                <w:szCs w:val="20"/>
              </w:rPr>
              <w:t xml:space="preserve">Pakiet 2 - Zestaw do zespalania złamań </w:t>
            </w:r>
            <w:proofErr w:type="spellStart"/>
            <w:r w:rsidRPr="00DD409D">
              <w:rPr>
                <w:sz w:val="20"/>
                <w:szCs w:val="20"/>
              </w:rPr>
              <w:t>okołoprotezowych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6C0F498" w14:textId="77777777" w:rsidR="00DD409D" w:rsidRPr="00211A34" w:rsidRDefault="00DD409D" w:rsidP="006E78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D409D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DD409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3741EB2" w14:textId="35F5C24F" w:rsidR="00DD409D" w:rsidRPr="00211A34" w:rsidRDefault="008247EB" w:rsidP="006E78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D409D" w:rsidRPr="00DD409D">
              <w:rPr>
                <w:sz w:val="20"/>
                <w:szCs w:val="20"/>
              </w:rPr>
              <w:t>Poleczki</w:t>
            </w:r>
            <w:r w:rsidR="00DD409D" w:rsidRPr="00211A34">
              <w:rPr>
                <w:sz w:val="20"/>
                <w:szCs w:val="20"/>
              </w:rPr>
              <w:t xml:space="preserve"> </w:t>
            </w:r>
            <w:r w:rsidR="00DD409D" w:rsidRPr="00DD409D">
              <w:rPr>
                <w:sz w:val="20"/>
                <w:szCs w:val="20"/>
              </w:rPr>
              <w:t>35</w:t>
            </w:r>
          </w:p>
          <w:p w14:paraId="08CA6457" w14:textId="77777777" w:rsidR="00DD409D" w:rsidRPr="00211A34" w:rsidRDefault="00DD409D" w:rsidP="006E78F7">
            <w:pPr>
              <w:spacing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409D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77810A1" w14:textId="77777777" w:rsidR="00DD409D" w:rsidRPr="00DD409D" w:rsidRDefault="00DD409D" w:rsidP="006E78F7">
            <w:pPr>
              <w:spacing w:before="40" w:after="40"/>
              <w:rPr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1 - Cena - 300.00</w:t>
            </w:r>
          </w:p>
          <w:p w14:paraId="3422E514" w14:textId="77777777" w:rsidR="00DD409D" w:rsidRPr="00211A34" w:rsidRDefault="00DD409D" w:rsidP="006E78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>2 - Jakość i warunki prowadzenia depozytu - 200.00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BAFC05" w14:textId="77777777" w:rsidR="00DD409D" w:rsidRPr="00211A34" w:rsidRDefault="00DD409D" w:rsidP="006E78F7">
            <w:pPr>
              <w:jc w:val="center"/>
              <w:rPr>
                <w:color w:val="000000"/>
                <w:sz w:val="20"/>
                <w:szCs w:val="20"/>
              </w:rPr>
            </w:pPr>
            <w:r w:rsidRPr="00DD409D">
              <w:rPr>
                <w:sz w:val="20"/>
                <w:szCs w:val="20"/>
              </w:rPr>
              <w:t xml:space="preserve">  500,00</w:t>
            </w:r>
          </w:p>
        </w:tc>
      </w:tr>
    </w:tbl>
    <w:p w14:paraId="5594A7A1" w14:textId="77777777" w:rsidR="008642B3" w:rsidRPr="00B464D3" w:rsidRDefault="008642B3" w:rsidP="008247EB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2F2CC" w14:textId="77777777" w:rsidR="00220DE6" w:rsidRDefault="00220DE6">
      <w:r>
        <w:separator/>
      </w:r>
    </w:p>
  </w:endnote>
  <w:endnote w:type="continuationSeparator" w:id="0">
    <w:p w14:paraId="5A97D361" w14:textId="77777777" w:rsidR="00220DE6" w:rsidRDefault="0022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233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FAF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7FCE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2E83D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AE8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0646F" w14:textId="77777777" w:rsidR="00220DE6" w:rsidRDefault="00220DE6">
      <w:r>
        <w:separator/>
      </w:r>
    </w:p>
  </w:footnote>
  <w:footnote w:type="continuationSeparator" w:id="0">
    <w:p w14:paraId="22D94750" w14:textId="77777777" w:rsidR="00220DE6" w:rsidRDefault="0022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9F0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852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BB6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DE6"/>
    <w:rsid w:val="00022322"/>
    <w:rsid w:val="00042497"/>
    <w:rsid w:val="00063555"/>
    <w:rsid w:val="000C1E6F"/>
    <w:rsid w:val="000D5872"/>
    <w:rsid w:val="000E4E56"/>
    <w:rsid w:val="001A1468"/>
    <w:rsid w:val="001B7815"/>
    <w:rsid w:val="002032C0"/>
    <w:rsid w:val="00211A34"/>
    <w:rsid w:val="00220DE6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247E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409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4AAC3"/>
  <w15:chartTrackingRefBased/>
  <w15:docId w15:val="{7C267DB0-DFF5-4C49-B84D-660E922B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Barbara Bogusz</cp:lastModifiedBy>
  <cp:revision>2</cp:revision>
  <cp:lastPrinted>1899-12-31T23:00:00Z</cp:lastPrinted>
  <dcterms:created xsi:type="dcterms:W3CDTF">2024-09-23T08:07:00Z</dcterms:created>
  <dcterms:modified xsi:type="dcterms:W3CDTF">2024-09-23T08:07:00Z</dcterms:modified>
</cp:coreProperties>
</file>