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2F5D45" w14:textId="77777777" w:rsidR="00471F3F" w:rsidRPr="00471F3F" w:rsidRDefault="004E2FFE" w:rsidP="00DE35C4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4E2FFE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4E2FFE">
        <w:rPr>
          <w:rFonts w:ascii="Arial" w:hAnsi="Arial" w:cs="Arial"/>
          <w:sz w:val="24"/>
          <w:szCs w:val="24"/>
        </w:rPr>
        <w:t>2024-09-23</w:t>
      </w:r>
    </w:p>
    <w:p w14:paraId="0319CE14" w14:textId="77777777" w:rsidR="004E2FFE" w:rsidRPr="004E2FFE" w:rsidRDefault="004E2FFE" w:rsidP="00DE35C4">
      <w:pPr>
        <w:rPr>
          <w:rFonts w:ascii="Arial" w:hAnsi="Arial" w:cs="Arial"/>
          <w:b/>
          <w:bCs/>
          <w:sz w:val="24"/>
          <w:szCs w:val="24"/>
        </w:rPr>
      </w:pPr>
      <w:r w:rsidRPr="004E2FF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003769D" w14:textId="77777777" w:rsidR="00471F3F" w:rsidRPr="00471F3F" w:rsidRDefault="004E2FFE" w:rsidP="00DE35C4">
      <w:pPr>
        <w:rPr>
          <w:rFonts w:ascii="Arial" w:hAnsi="Arial" w:cs="Arial"/>
          <w:b/>
          <w:bCs/>
          <w:sz w:val="24"/>
          <w:szCs w:val="24"/>
        </w:rPr>
      </w:pPr>
      <w:r w:rsidRPr="004E2FF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FEA11FE" w14:textId="77777777" w:rsidR="00471F3F" w:rsidRPr="00471F3F" w:rsidRDefault="004E2FFE" w:rsidP="00DE35C4">
      <w:pPr>
        <w:rPr>
          <w:rFonts w:ascii="Arial" w:hAnsi="Arial" w:cs="Arial"/>
          <w:sz w:val="24"/>
          <w:szCs w:val="24"/>
        </w:rPr>
      </w:pPr>
      <w:r w:rsidRPr="004E2FFE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4E2FFE">
        <w:rPr>
          <w:rFonts w:ascii="Arial" w:hAnsi="Arial" w:cs="Arial"/>
          <w:sz w:val="24"/>
          <w:szCs w:val="24"/>
        </w:rPr>
        <w:t>7/19</w:t>
      </w:r>
    </w:p>
    <w:p w14:paraId="01C12D85" w14:textId="77777777" w:rsidR="00471F3F" w:rsidRPr="00471F3F" w:rsidRDefault="004E2FFE" w:rsidP="00DE35C4">
      <w:pPr>
        <w:rPr>
          <w:rFonts w:ascii="Arial" w:hAnsi="Arial" w:cs="Arial"/>
          <w:sz w:val="24"/>
          <w:szCs w:val="24"/>
        </w:rPr>
      </w:pPr>
      <w:r w:rsidRPr="004E2FFE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4E2FFE">
        <w:rPr>
          <w:rFonts w:ascii="Arial" w:hAnsi="Arial" w:cs="Arial"/>
          <w:sz w:val="24"/>
          <w:szCs w:val="24"/>
        </w:rPr>
        <w:t>Poznań</w:t>
      </w:r>
    </w:p>
    <w:p w14:paraId="0B4610D5" w14:textId="77777777" w:rsidR="00DE35C4" w:rsidRDefault="00DE35C4" w:rsidP="00DE35C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ED48BC8" w14:textId="77777777" w:rsidR="00DE35C4" w:rsidRDefault="00DE35C4" w:rsidP="00DE35C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0B21960" w14:textId="77777777" w:rsidR="00DE35C4" w:rsidRDefault="00DE35C4" w:rsidP="00DE35C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896EEA7" w14:textId="5A2D8E1F" w:rsidR="00DA2A7E" w:rsidRPr="00471F3F" w:rsidRDefault="00DA2A7E" w:rsidP="00DE35C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14E5C47" w14:textId="77777777" w:rsidR="00471F3F" w:rsidRDefault="00DA2A7E" w:rsidP="00DE35C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494EE40E" w14:textId="77777777" w:rsidR="00DE35C4" w:rsidRDefault="00DE35C4" w:rsidP="00DE35C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124AB2B4" w14:textId="77777777" w:rsidR="00DE35C4" w:rsidRDefault="00DE35C4" w:rsidP="00DE35C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2B1B60BD" w14:textId="77777777" w:rsidR="00DE35C4" w:rsidRPr="00471F3F" w:rsidRDefault="00DE35C4" w:rsidP="00DE35C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63649BC0" w14:textId="77777777" w:rsidTr="00A34E9B">
        <w:tc>
          <w:tcPr>
            <w:tcW w:w="9330" w:type="dxa"/>
            <w:shd w:val="clear" w:color="auto" w:fill="F2F2F2"/>
            <w:hideMark/>
          </w:tcPr>
          <w:p w14:paraId="7E9607CF" w14:textId="77777777" w:rsidR="00DE35C4" w:rsidRDefault="00DE35C4" w:rsidP="00DE35C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2636E0F1" w14:textId="051E830C" w:rsidR="00471F3F" w:rsidRPr="00471F3F" w:rsidRDefault="00471F3F" w:rsidP="00DE35C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20C89DB" w14:textId="77777777" w:rsidR="00471F3F" w:rsidRDefault="00471F3F" w:rsidP="00DE35C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22604C87" w14:textId="77777777" w:rsidR="00DE35C4" w:rsidRPr="00471F3F" w:rsidRDefault="00DE35C4" w:rsidP="00DE35C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25B8043F" w14:textId="77777777" w:rsidR="00607E00" w:rsidRPr="00607E00" w:rsidRDefault="00607E00" w:rsidP="00DE35C4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4"/>
      </w:tblGrid>
      <w:tr w:rsidR="00607E00" w:rsidRPr="00A34E9B" w14:paraId="38C66726" w14:textId="77777777" w:rsidTr="001D5408">
        <w:tc>
          <w:tcPr>
            <w:tcW w:w="2268" w:type="dxa"/>
            <w:shd w:val="clear" w:color="auto" w:fill="auto"/>
          </w:tcPr>
          <w:p w14:paraId="3FF64A79" w14:textId="77777777" w:rsidR="00DE35C4" w:rsidRDefault="00DE35C4" w:rsidP="00DE35C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87A328" w14:textId="545AF1AD" w:rsidR="00607E00" w:rsidRPr="00A34E9B" w:rsidRDefault="00607E00" w:rsidP="00DE35C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4E805182" w14:textId="77777777" w:rsidR="00DE35C4" w:rsidRDefault="00DE35C4" w:rsidP="00DE35C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8AE6D6" w14:textId="6693C884" w:rsidR="00607E00" w:rsidRPr="00A34E9B" w:rsidRDefault="00607E00" w:rsidP="00DE35C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2FFE" w:rsidRPr="004E2FFE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4E2FFE" w:rsidRPr="004E2FF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0783F1A2" w14:textId="77777777" w:rsidTr="001D5408">
        <w:tc>
          <w:tcPr>
            <w:tcW w:w="2268" w:type="dxa"/>
            <w:shd w:val="clear" w:color="auto" w:fill="auto"/>
          </w:tcPr>
          <w:p w14:paraId="2E6FFA9E" w14:textId="77777777" w:rsidR="00607E00" w:rsidRPr="00A34E9B" w:rsidRDefault="00607E00" w:rsidP="00DE35C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8EE42C3" w14:textId="77777777" w:rsidR="00607E00" w:rsidRPr="00A34E9B" w:rsidRDefault="004E2FFE" w:rsidP="00DE35C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E2FFE">
              <w:rPr>
                <w:rFonts w:ascii="Arial" w:hAnsi="Arial" w:cs="Arial"/>
                <w:bCs/>
                <w:sz w:val="24"/>
                <w:szCs w:val="24"/>
              </w:rPr>
              <w:t>Remont łazienki na Oddziale Rehabilitacji Narządu Ruchu - filia nr 2 - powtórzenie</w:t>
            </w:r>
          </w:p>
        </w:tc>
      </w:tr>
      <w:tr w:rsidR="004E2FFE" w:rsidRPr="00A34E9B" w14:paraId="1A7651CD" w14:textId="77777777" w:rsidTr="008701E5">
        <w:tc>
          <w:tcPr>
            <w:tcW w:w="2268" w:type="dxa"/>
            <w:shd w:val="clear" w:color="auto" w:fill="auto"/>
          </w:tcPr>
          <w:p w14:paraId="6BD98F91" w14:textId="77777777" w:rsidR="004E2FFE" w:rsidRPr="00A34E9B" w:rsidRDefault="004E2FFE" w:rsidP="00DE35C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2D2F700" w14:textId="77777777" w:rsidR="004E2FFE" w:rsidRDefault="004E2FFE" w:rsidP="00DE35C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E2FFE">
              <w:rPr>
                <w:rFonts w:ascii="Arial" w:hAnsi="Arial" w:cs="Arial"/>
                <w:bCs/>
                <w:sz w:val="24"/>
                <w:szCs w:val="24"/>
              </w:rPr>
              <w:t>SZW/DZP/76/2024</w:t>
            </w:r>
          </w:p>
          <w:p w14:paraId="2657E170" w14:textId="77777777" w:rsidR="00DE35C4" w:rsidRDefault="00DE35C4" w:rsidP="00DE35C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465A4F7" w14:textId="77777777" w:rsidR="00DE35C4" w:rsidRPr="00A34E9B" w:rsidRDefault="00DE35C4" w:rsidP="00DE35C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7FFB20DD" w14:textId="7D0A7322" w:rsidR="00DA2A7E" w:rsidRDefault="00DA2A7E" w:rsidP="00DE35C4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4E2FFE" w:rsidRPr="004E2FFE">
        <w:rPr>
          <w:rFonts w:ascii="Arial" w:hAnsi="Arial" w:cs="Arial"/>
          <w:b/>
          <w:sz w:val="24"/>
          <w:szCs w:val="24"/>
        </w:rPr>
        <w:t>Szpital Wojewódzki w Poznaniu</w:t>
      </w:r>
      <w:r w:rsidR="00DE35C4">
        <w:rPr>
          <w:rFonts w:ascii="Arial" w:hAnsi="Arial" w:cs="Arial"/>
          <w:b/>
          <w:sz w:val="24"/>
          <w:szCs w:val="24"/>
        </w:rPr>
        <w:t xml:space="preserve">, </w:t>
      </w:r>
      <w:r w:rsidR="004E2FFE" w:rsidRPr="004E2FFE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E2FFE" w:rsidRPr="004E2FFE">
        <w:rPr>
          <w:rFonts w:ascii="Arial" w:hAnsi="Arial" w:cs="Arial"/>
          <w:sz w:val="24"/>
          <w:szCs w:val="24"/>
        </w:rPr>
        <w:t>(</w:t>
      </w:r>
      <w:proofErr w:type="spellStart"/>
      <w:r w:rsidR="004E2FFE" w:rsidRPr="004E2FFE">
        <w:rPr>
          <w:rFonts w:ascii="Arial" w:hAnsi="Arial" w:cs="Arial"/>
          <w:sz w:val="24"/>
          <w:szCs w:val="24"/>
        </w:rPr>
        <w:t>t.j</w:t>
      </w:r>
      <w:proofErr w:type="spellEnd"/>
      <w:r w:rsidR="004E2FFE" w:rsidRPr="004E2FFE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52FB29EA" w14:textId="77777777" w:rsidR="00DE35C4" w:rsidRPr="00C512EB" w:rsidRDefault="00DE35C4" w:rsidP="00DE35C4">
      <w:pPr>
        <w:jc w:val="both"/>
        <w:rPr>
          <w:rFonts w:ascii="Arial" w:hAnsi="Arial" w:cs="Arial"/>
          <w:sz w:val="24"/>
          <w:szCs w:val="24"/>
        </w:rPr>
      </w:pPr>
    </w:p>
    <w:p w14:paraId="6028AD7A" w14:textId="77777777" w:rsidR="00DA2A7E" w:rsidRPr="00C512EB" w:rsidRDefault="00DA2A7E" w:rsidP="00DE35C4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4E2FFE" w:rsidRPr="00C512EB" w14:paraId="7C267E03" w14:textId="77777777" w:rsidTr="008701E5">
        <w:tc>
          <w:tcPr>
            <w:tcW w:w="2943" w:type="dxa"/>
            <w:shd w:val="clear" w:color="auto" w:fill="auto"/>
          </w:tcPr>
          <w:p w14:paraId="13941071" w14:textId="77777777" w:rsidR="004E2FFE" w:rsidRPr="00C512EB" w:rsidRDefault="004E2FFE" w:rsidP="00DE35C4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2FF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24780D7" w14:textId="77777777" w:rsidR="004E2FFE" w:rsidRPr="00C512EB" w:rsidRDefault="004E2FFE" w:rsidP="00DE35C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2FF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14:paraId="6BBD24FC" w14:textId="77777777" w:rsidR="00DA2A7E" w:rsidRPr="00C512EB" w:rsidRDefault="00DA2A7E" w:rsidP="00DE35C4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5240C6F7" w14:textId="693066AE" w:rsidR="00DA2A7E" w:rsidRDefault="00DE35C4" w:rsidP="00DE35C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złożono ofert.</w:t>
      </w:r>
    </w:p>
    <w:p w14:paraId="1A1DCF78" w14:textId="77777777" w:rsidR="00C512EB" w:rsidRPr="00C512EB" w:rsidRDefault="00C512EB" w:rsidP="00DE35C4">
      <w:pPr>
        <w:jc w:val="both"/>
        <w:rPr>
          <w:rFonts w:ascii="Arial" w:hAnsi="Arial" w:cs="Arial"/>
          <w:sz w:val="24"/>
          <w:szCs w:val="24"/>
        </w:rPr>
      </w:pPr>
    </w:p>
    <w:p w14:paraId="2D893E0F" w14:textId="77777777" w:rsidR="00DE35C4" w:rsidRDefault="00DE35C4" w:rsidP="00DE35C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4ACEAFD" w14:textId="00E0076B" w:rsidR="00DA2A7E" w:rsidRPr="00C512EB" w:rsidRDefault="00DA2A7E" w:rsidP="00DE35C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6CC2C6D8" w14:textId="77777777" w:rsidR="00DE35C4" w:rsidRDefault="00DE35C4" w:rsidP="00DE35C4">
      <w:pPr>
        <w:jc w:val="right"/>
        <w:rPr>
          <w:rFonts w:ascii="Arial" w:hAnsi="Arial" w:cs="Arial"/>
          <w:sz w:val="24"/>
          <w:szCs w:val="24"/>
        </w:rPr>
      </w:pPr>
    </w:p>
    <w:p w14:paraId="0753336D" w14:textId="77777777" w:rsidR="00DE35C4" w:rsidRDefault="00DE35C4" w:rsidP="00DE35C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1DE87FE4" w14:textId="77777777" w:rsidR="00DE35C4" w:rsidRPr="002D64D4" w:rsidRDefault="00DE35C4" w:rsidP="00DE35C4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78BFAED1" w14:textId="36883800" w:rsidR="00020DF5" w:rsidRPr="00C512EB" w:rsidRDefault="00DE35C4" w:rsidP="00DE35C4">
      <w:pPr>
        <w:jc w:val="center"/>
        <w:rPr>
          <w:rFonts w:ascii="Arial" w:hAnsi="Arial" w:cs="Arial"/>
          <w:iCs/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</w:t>
      </w:r>
      <w:r>
        <w:rPr>
          <w:sz w:val="22"/>
          <w:szCs w:val="22"/>
        </w:rPr>
        <w:t>Violetta Magiera</w:t>
      </w:r>
      <w:bookmarkEnd w:id="0"/>
    </w:p>
    <w:sectPr w:rsidR="00020DF5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C83BC" w14:textId="77777777" w:rsidR="00946344" w:rsidRDefault="00946344">
      <w:r>
        <w:separator/>
      </w:r>
    </w:p>
  </w:endnote>
  <w:endnote w:type="continuationSeparator" w:id="0">
    <w:p w14:paraId="1915DA2A" w14:textId="77777777" w:rsidR="00946344" w:rsidRDefault="00946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3712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E86B6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F6177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EAE46C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477C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B31137" w14:textId="77777777" w:rsidR="003F0CBE" w:rsidRDefault="003F0CBE">
    <w:pPr>
      <w:pStyle w:val="Stopka"/>
      <w:tabs>
        <w:tab w:val="clear" w:pos="4536"/>
      </w:tabs>
      <w:jc w:val="center"/>
    </w:pPr>
  </w:p>
  <w:p w14:paraId="4DA8264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BFA89C" w14:textId="77777777" w:rsidR="00946344" w:rsidRDefault="00946344">
      <w:r>
        <w:separator/>
      </w:r>
    </w:p>
  </w:footnote>
  <w:footnote w:type="continuationSeparator" w:id="0">
    <w:p w14:paraId="2E0FD3CD" w14:textId="77777777" w:rsidR="00946344" w:rsidRDefault="00946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0C411" w14:textId="77777777" w:rsidR="004E2FFE" w:rsidRDefault="004E2F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B50B6" w14:textId="77777777" w:rsidR="004E2FFE" w:rsidRDefault="004E2F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10029" w14:textId="77777777" w:rsidR="004E2FFE" w:rsidRDefault="004E2F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6044346">
    <w:abstractNumId w:val="5"/>
  </w:num>
  <w:num w:numId="2" w16cid:durableId="1775513025">
    <w:abstractNumId w:val="10"/>
  </w:num>
  <w:num w:numId="3" w16cid:durableId="2061516645">
    <w:abstractNumId w:val="4"/>
  </w:num>
  <w:num w:numId="4" w16cid:durableId="1327242718">
    <w:abstractNumId w:val="9"/>
  </w:num>
  <w:num w:numId="5" w16cid:durableId="390739383">
    <w:abstractNumId w:val="1"/>
  </w:num>
  <w:num w:numId="6" w16cid:durableId="1913077955">
    <w:abstractNumId w:val="2"/>
  </w:num>
  <w:num w:numId="7" w16cid:durableId="1133250507">
    <w:abstractNumId w:val="8"/>
  </w:num>
  <w:num w:numId="8" w16cid:durableId="787972085">
    <w:abstractNumId w:val="6"/>
  </w:num>
  <w:num w:numId="9" w16cid:durableId="1047604543">
    <w:abstractNumId w:val="3"/>
  </w:num>
  <w:num w:numId="10" w16cid:durableId="207421754">
    <w:abstractNumId w:val="0"/>
  </w:num>
  <w:num w:numId="11" w16cid:durableId="7412199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44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E2FFE"/>
    <w:rsid w:val="005644C6"/>
    <w:rsid w:val="00607E00"/>
    <w:rsid w:val="006E6C0F"/>
    <w:rsid w:val="006E706C"/>
    <w:rsid w:val="0079556E"/>
    <w:rsid w:val="007A2D48"/>
    <w:rsid w:val="007C05C2"/>
    <w:rsid w:val="007F118B"/>
    <w:rsid w:val="008C7BA4"/>
    <w:rsid w:val="0094634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DE35C4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F36FD6"/>
  <w15:chartTrackingRefBased/>
  <w15:docId w15:val="{5BFEEEDD-7F71-4C83-B11C-144CBF777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2024-09-23T07:25:00Z</cp:lastPrinted>
  <dcterms:created xsi:type="dcterms:W3CDTF">2024-09-23T07:27:00Z</dcterms:created>
  <dcterms:modified xsi:type="dcterms:W3CDTF">2024-09-23T07:27:00Z</dcterms:modified>
</cp:coreProperties>
</file>