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30AA6" w:rsidP="008B5F2E">
      <w:pPr>
        <w:jc w:val="right"/>
        <w:rPr>
          <w:sz w:val="22"/>
          <w:szCs w:val="22"/>
        </w:rPr>
      </w:pPr>
      <w:bookmarkStart w:id="0" w:name="_Hlk53520193"/>
      <w:r w:rsidRPr="00030AA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30AA6">
        <w:rPr>
          <w:sz w:val="22"/>
          <w:szCs w:val="22"/>
        </w:rPr>
        <w:t>2024-09-20</w:t>
      </w:r>
    </w:p>
    <w:p w:rsidR="00030AA6" w:rsidRPr="00030AA6" w:rsidRDefault="00030AA6" w:rsidP="008B5F2E">
      <w:pPr>
        <w:rPr>
          <w:b/>
          <w:bCs/>
          <w:sz w:val="22"/>
          <w:szCs w:val="22"/>
        </w:rPr>
      </w:pPr>
      <w:r w:rsidRPr="00030AA6">
        <w:rPr>
          <w:b/>
          <w:bCs/>
          <w:sz w:val="22"/>
          <w:szCs w:val="22"/>
        </w:rPr>
        <w:t>Akademia Górniczo - Hutnicza</w:t>
      </w:r>
    </w:p>
    <w:p w:rsidR="00030AA6" w:rsidRPr="00030AA6" w:rsidRDefault="00030AA6" w:rsidP="008B5F2E">
      <w:pPr>
        <w:rPr>
          <w:b/>
          <w:bCs/>
          <w:sz w:val="22"/>
          <w:szCs w:val="22"/>
        </w:rPr>
      </w:pPr>
      <w:r w:rsidRPr="00030AA6">
        <w:rPr>
          <w:b/>
          <w:bCs/>
          <w:sz w:val="22"/>
          <w:szCs w:val="22"/>
        </w:rPr>
        <w:t>im. Stanisława Staszica w Krakowie</w:t>
      </w:r>
    </w:p>
    <w:p w:rsidR="00FB7F50" w:rsidRPr="002245BE" w:rsidRDefault="00030AA6" w:rsidP="008B5F2E">
      <w:pPr>
        <w:rPr>
          <w:b/>
          <w:bCs/>
          <w:sz w:val="22"/>
          <w:szCs w:val="22"/>
        </w:rPr>
      </w:pPr>
      <w:r w:rsidRPr="00030AA6">
        <w:rPr>
          <w:b/>
          <w:bCs/>
          <w:sz w:val="22"/>
          <w:szCs w:val="22"/>
        </w:rPr>
        <w:t>Dział Zamówień Publicznych</w:t>
      </w:r>
    </w:p>
    <w:p w:rsidR="00FB7F50" w:rsidRPr="002245BE" w:rsidRDefault="00030AA6" w:rsidP="008B5F2E">
      <w:pPr>
        <w:rPr>
          <w:sz w:val="22"/>
          <w:szCs w:val="22"/>
        </w:rPr>
      </w:pPr>
      <w:r w:rsidRPr="00030AA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30AA6">
        <w:rPr>
          <w:sz w:val="22"/>
          <w:szCs w:val="22"/>
        </w:rPr>
        <w:t>30</w:t>
      </w:r>
    </w:p>
    <w:p w:rsidR="00FB7F50" w:rsidRPr="002245BE" w:rsidRDefault="00030AA6" w:rsidP="008B5F2E">
      <w:pPr>
        <w:rPr>
          <w:sz w:val="22"/>
          <w:szCs w:val="22"/>
        </w:rPr>
      </w:pPr>
      <w:r w:rsidRPr="00030AA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30AA6">
        <w:rPr>
          <w:sz w:val="22"/>
          <w:szCs w:val="22"/>
        </w:rPr>
        <w:t>Kraków</w:t>
      </w:r>
    </w:p>
    <w:p w:rsidR="008642B3" w:rsidRDefault="00A17CDB" w:rsidP="008B5F2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8B5F2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8B5F2E" w:rsidRDefault="008B5F2E" w:rsidP="008B5F2E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30AA6" w:rsidRPr="00607F9B" w:rsidTr="009D17C0">
        <w:trPr>
          <w:trHeight w:val="638"/>
        </w:trPr>
        <w:tc>
          <w:tcPr>
            <w:tcW w:w="959" w:type="dxa"/>
            <w:shd w:val="clear" w:color="auto" w:fill="auto"/>
          </w:tcPr>
          <w:p w:rsidR="00030AA6" w:rsidRPr="00607F9B" w:rsidRDefault="00030AA6" w:rsidP="008B5F2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0AA6" w:rsidRPr="00607F9B" w:rsidRDefault="00030AA6" w:rsidP="008B5F2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30AA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30AA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0AA6">
              <w:rPr>
                <w:b/>
                <w:bCs/>
                <w:sz w:val="22"/>
                <w:szCs w:val="22"/>
              </w:rPr>
              <w:t xml:space="preserve">Wynajem sali konferencyjnej wraz z obsługą techniczną i zapewnieniem cateringu na potrzeby organizacji Szkolenia </w:t>
            </w:r>
            <w:proofErr w:type="spellStart"/>
            <w:r w:rsidRPr="00030AA6">
              <w:rPr>
                <w:b/>
                <w:bCs/>
                <w:sz w:val="22"/>
                <w:szCs w:val="22"/>
              </w:rPr>
              <w:t>GEOdata</w:t>
            </w:r>
            <w:proofErr w:type="spellEnd"/>
            <w:r w:rsidRPr="00030AA6">
              <w:rPr>
                <w:b/>
                <w:bCs/>
                <w:sz w:val="22"/>
                <w:szCs w:val="22"/>
              </w:rPr>
              <w:t xml:space="preserve"> applied </w:t>
            </w:r>
            <w:proofErr w:type="spellStart"/>
            <w:r w:rsidRPr="00030AA6">
              <w:rPr>
                <w:b/>
                <w:bCs/>
                <w:sz w:val="22"/>
                <w:szCs w:val="22"/>
              </w:rPr>
              <w:t>innovation</w:t>
            </w:r>
            <w:proofErr w:type="spellEnd"/>
            <w:r w:rsidRPr="00030AA6">
              <w:rPr>
                <w:b/>
                <w:bCs/>
                <w:sz w:val="22"/>
                <w:szCs w:val="22"/>
              </w:rPr>
              <w:t xml:space="preserve">  w dniach od 30/09/2024r. do 04/10/2024r. - KC-zp.272-406/24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0AA6">
              <w:rPr>
                <w:b/>
                <w:sz w:val="22"/>
                <w:szCs w:val="22"/>
              </w:rPr>
              <w:t>KC-zp.272-406/24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0AA6" w:rsidTr="009D1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30AA6" w:rsidRPr="00D26ED6" w:rsidRDefault="00030AA6" w:rsidP="009D17C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30AA6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030AA6">
              <w:rPr>
                <w:b/>
                <w:sz w:val="22"/>
                <w:szCs w:val="22"/>
              </w:rPr>
              <w:t>ZPiT</w:t>
            </w:r>
            <w:proofErr w:type="spellEnd"/>
            <w:r w:rsidRPr="00030AA6">
              <w:rPr>
                <w:b/>
                <w:sz w:val="22"/>
                <w:szCs w:val="22"/>
              </w:rPr>
              <w:t xml:space="preserve"> "Krakus"</w:t>
            </w:r>
          </w:p>
          <w:p w:rsidR="00030AA6" w:rsidRPr="009F0E5C" w:rsidRDefault="00030AA6" w:rsidP="009D17C0">
            <w:pPr>
              <w:jc w:val="both"/>
              <w:rPr>
                <w:bCs/>
                <w:sz w:val="22"/>
                <w:szCs w:val="22"/>
              </w:rPr>
            </w:pPr>
            <w:r w:rsidRPr="00030AA6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0AA6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30AA6" w:rsidRPr="009F0E5C" w:rsidRDefault="00030AA6" w:rsidP="009D17C0">
            <w:pPr>
              <w:jc w:val="both"/>
              <w:rPr>
                <w:bCs/>
                <w:sz w:val="22"/>
                <w:szCs w:val="22"/>
              </w:rPr>
            </w:pPr>
            <w:r w:rsidRPr="00030AA6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0AA6">
              <w:rPr>
                <w:bCs/>
                <w:sz w:val="22"/>
                <w:szCs w:val="22"/>
              </w:rPr>
              <w:t>Kraków</w:t>
            </w:r>
          </w:p>
          <w:p w:rsidR="00030AA6" w:rsidRPr="00D26ED6" w:rsidRDefault="00030AA6" w:rsidP="009D17C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30AA6">
              <w:rPr>
                <w:b/>
                <w:sz w:val="22"/>
                <w:szCs w:val="22"/>
              </w:rPr>
              <w:t>56 121.60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30AA6" w:rsidRDefault="00030AA6" w:rsidP="009D17C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701"/>
        <w:gridCol w:w="2693"/>
        <w:gridCol w:w="2127"/>
      </w:tblGrid>
      <w:tr w:rsidR="008B5F2E" w:rsidRPr="008567C7" w:rsidTr="008B5F2E">
        <w:trPr>
          <w:trHeight w:val="510"/>
        </w:trPr>
        <w:tc>
          <w:tcPr>
            <w:tcW w:w="709" w:type="dxa"/>
            <w:vAlign w:val="center"/>
          </w:tcPr>
          <w:p w:rsidR="008B5F2E" w:rsidRPr="008567C7" w:rsidRDefault="008B5F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8B5F2E" w:rsidRPr="008567C7" w:rsidRDefault="008B5F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8B5F2E" w:rsidRPr="008567C7" w:rsidRDefault="008B5F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8B5F2E" w:rsidRPr="008567C7" w:rsidRDefault="008B5F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Sali konferencyjnej od budynku A0 Akademii Górniczo-Hutniczej Al. Mickiewicza 30, Kraków</w:t>
            </w:r>
          </w:p>
        </w:tc>
        <w:tc>
          <w:tcPr>
            <w:tcW w:w="2127" w:type="dxa"/>
            <w:vAlign w:val="center"/>
          </w:tcPr>
          <w:p w:rsidR="008B5F2E" w:rsidRPr="008567C7" w:rsidRDefault="008B5F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B5F2E" w:rsidRPr="008567C7" w:rsidTr="008B5F2E">
        <w:tc>
          <w:tcPr>
            <w:tcW w:w="709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8B5F2E" w:rsidRPr="002B6761" w:rsidRDefault="008B5F2E" w:rsidP="009D17C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8B5F2E" w:rsidRPr="008567C7" w:rsidRDefault="008B5F2E" w:rsidP="009D17C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5F2E" w:rsidRPr="001B7815" w:rsidRDefault="008B5F2E" w:rsidP="009D17C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32,26</w:t>
            </w:r>
          </w:p>
        </w:tc>
        <w:tc>
          <w:tcPr>
            <w:tcW w:w="2693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72,26</w:t>
            </w:r>
          </w:p>
        </w:tc>
      </w:tr>
      <w:tr w:rsidR="008B5F2E" w:rsidRPr="008567C7" w:rsidTr="008B5F2E">
        <w:tc>
          <w:tcPr>
            <w:tcW w:w="709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8B5F2E" w:rsidRPr="002B6761" w:rsidRDefault="008B5F2E" w:rsidP="009D17C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Magdalena </w:t>
            </w:r>
            <w:proofErr w:type="spellStart"/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>Siśkiewicz</w:t>
            </w:r>
            <w:proofErr w:type="spellEnd"/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New Challenge</w:t>
            </w:r>
          </w:p>
          <w:p w:rsidR="008B5F2E" w:rsidRPr="008567C7" w:rsidRDefault="008B5F2E" w:rsidP="009D17C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Bonarka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8B5F2E" w:rsidRPr="001B7815" w:rsidRDefault="008B5F2E" w:rsidP="009D17C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32,09</w:t>
            </w:r>
          </w:p>
        </w:tc>
        <w:tc>
          <w:tcPr>
            <w:tcW w:w="2693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72,09</w:t>
            </w:r>
          </w:p>
        </w:tc>
      </w:tr>
      <w:tr w:rsidR="008B5F2E" w:rsidRPr="008567C7" w:rsidTr="008B5F2E">
        <w:tc>
          <w:tcPr>
            <w:tcW w:w="709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:rsidR="008B5F2E" w:rsidRPr="002B6761" w:rsidRDefault="008B5F2E" w:rsidP="009D17C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>MODERN EVENTS MAGDALENA GĘCA</w:t>
            </w:r>
          </w:p>
          <w:p w:rsidR="008B5F2E" w:rsidRPr="008567C7" w:rsidRDefault="008B5F2E" w:rsidP="009D17C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NOWY ŚWIAT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8B5F2E" w:rsidRPr="001B7815" w:rsidRDefault="008B5F2E" w:rsidP="009D17C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00-373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28,75</w:t>
            </w:r>
          </w:p>
        </w:tc>
        <w:tc>
          <w:tcPr>
            <w:tcW w:w="2693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68,75</w:t>
            </w:r>
          </w:p>
        </w:tc>
      </w:tr>
      <w:tr w:rsidR="008B5F2E" w:rsidRPr="008567C7" w:rsidTr="008B5F2E">
        <w:tc>
          <w:tcPr>
            <w:tcW w:w="709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8B5F2E" w:rsidRPr="002B6761" w:rsidRDefault="008B5F2E" w:rsidP="009D17C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>UpHOTEL</w:t>
            </w:r>
            <w:proofErr w:type="spellEnd"/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B5F2E" w:rsidRPr="008567C7" w:rsidRDefault="008B5F2E" w:rsidP="009D17C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Solna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5F2E" w:rsidRPr="001B7815" w:rsidRDefault="008B5F2E" w:rsidP="009D17C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1701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8B5F2E" w:rsidRPr="008567C7" w:rsidTr="008B5F2E">
        <w:tc>
          <w:tcPr>
            <w:tcW w:w="709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8B5F2E" w:rsidRPr="002B6761" w:rsidRDefault="008B5F2E" w:rsidP="009D17C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/>
                <w:sz w:val="18"/>
                <w:szCs w:val="18"/>
              </w:rPr>
              <w:t>ORBIS SA / ODDZIAL NOVOTEL KRAKOW CITY WEST</w:t>
            </w:r>
          </w:p>
          <w:p w:rsidR="008B5F2E" w:rsidRPr="008567C7" w:rsidRDefault="008B5F2E" w:rsidP="009D17C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ZLOTA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5F2E" w:rsidRPr="001B7815" w:rsidRDefault="008B5F2E" w:rsidP="009D17C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00-120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AA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693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7" w:type="dxa"/>
            <w:vAlign w:val="center"/>
          </w:tcPr>
          <w:p w:rsidR="008B5F2E" w:rsidRPr="008567C7" w:rsidRDefault="008B5F2E" w:rsidP="009D17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8B5F2E" w:rsidRDefault="008B5F2E" w:rsidP="00F33C66">
      <w:pPr>
        <w:spacing w:line="276" w:lineRule="auto"/>
        <w:jc w:val="both"/>
        <w:rPr>
          <w:i/>
          <w:sz w:val="22"/>
          <w:szCs w:val="22"/>
        </w:rPr>
      </w:pPr>
      <w:r w:rsidRPr="008B5F2E">
        <w:rPr>
          <w:i/>
          <w:sz w:val="22"/>
          <w:szCs w:val="22"/>
        </w:rPr>
        <w:t>* Zamawiający nie przyznawał punktów ponieważ oferta została odrzucona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642" w:rsidRDefault="00255642">
      <w:r>
        <w:separator/>
      </w:r>
    </w:p>
  </w:endnote>
  <w:endnote w:type="continuationSeparator" w:id="0">
    <w:p w:rsidR="00255642" w:rsidRDefault="00255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642" w:rsidRDefault="00255642">
      <w:r>
        <w:separator/>
      </w:r>
    </w:p>
  </w:footnote>
  <w:footnote w:type="continuationSeparator" w:id="0">
    <w:p w:rsidR="00255642" w:rsidRDefault="00255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642"/>
    <w:rsid w:val="00005838"/>
    <w:rsid w:val="00022322"/>
    <w:rsid w:val="00030AA6"/>
    <w:rsid w:val="00042497"/>
    <w:rsid w:val="00044984"/>
    <w:rsid w:val="000C1E6F"/>
    <w:rsid w:val="000E4E56"/>
    <w:rsid w:val="001A1468"/>
    <w:rsid w:val="001B7815"/>
    <w:rsid w:val="001C31ED"/>
    <w:rsid w:val="0025564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F2E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43968"/>
  <w15:chartTrackingRefBased/>
  <w15:docId w15:val="{C8FC2045-A226-4759-9537-166FF9E09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264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2024-09-20T12:36:00Z</dcterms:created>
  <dcterms:modified xsi:type="dcterms:W3CDTF">2024-09-20T12:37:00Z</dcterms:modified>
</cp:coreProperties>
</file>