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B6FE0" w14:textId="77777777" w:rsidR="00D34297" w:rsidRPr="00471F3F" w:rsidRDefault="00CA688C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77730886"/>
      <w:r w:rsidRPr="00CA688C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CA688C">
        <w:rPr>
          <w:rFonts w:ascii="Arial" w:hAnsi="Arial" w:cs="Arial"/>
          <w:sz w:val="24"/>
          <w:szCs w:val="24"/>
        </w:rPr>
        <w:t>2024-09-20</w:t>
      </w:r>
    </w:p>
    <w:p w14:paraId="714FA4A9" w14:textId="77777777" w:rsidR="00D34297" w:rsidRPr="00471F3F" w:rsidRDefault="00CA688C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A688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76CE1C1" w14:textId="77777777" w:rsidR="00D34297" w:rsidRPr="00471F3F" w:rsidRDefault="00CA688C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CA688C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CA688C">
        <w:rPr>
          <w:rFonts w:ascii="Arial" w:hAnsi="Arial" w:cs="Arial"/>
          <w:sz w:val="24"/>
          <w:szCs w:val="24"/>
        </w:rPr>
        <w:t>4</w:t>
      </w:r>
    </w:p>
    <w:p w14:paraId="471D746B" w14:textId="77777777" w:rsidR="00D34297" w:rsidRPr="00471F3F" w:rsidRDefault="00CA688C" w:rsidP="00D34297">
      <w:pPr>
        <w:rPr>
          <w:rFonts w:ascii="Arial" w:hAnsi="Arial" w:cs="Arial"/>
          <w:sz w:val="24"/>
          <w:szCs w:val="24"/>
        </w:rPr>
      </w:pPr>
      <w:r w:rsidRPr="00CA688C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CA688C">
        <w:rPr>
          <w:rFonts w:ascii="Arial" w:hAnsi="Arial" w:cs="Arial"/>
          <w:sz w:val="24"/>
          <w:szCs w:val="24"/>
        </w:rPr>
        <w:t>Kolbuszowa</w:t>
      </w:r>
    </w:p>
    <w:p w14:paraId="5007F567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C5E43A9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2756A308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1B92E5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76E42C69" w14:textId="77777777" w:rsidTr="00D34297">
        <w:tc>
          <w:tcPr>
            <w:tcW w:w="9180" w:type="dxa"/>
            <w:shd w:val="clear" w:color="auto" w:fill="F2F2F2"/>
            <w:hideMark/>
          </w:tcPr>
          <w:p w14:paraId="7832AD0B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B25741C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A88BAF9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A799BA0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5A54B0AD" w14:textId="77777777" w:rsidTr="00310284">
        <w:tc>
          <w:tcPr>
            <w:tcW w:w="2269" w:type="dxa"/>
            <w:shd w:val="clear" w:color="auto" w:fill="auto"/>
          </w:tcPr>
          <w:p w14:paraId="065439AC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352837" w14:textId="77777777" w:rsidR="00D34297" w:rsidRPr="00D34297" w:rsidRDefault="00CA688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688C">
              <w:rPr>
                <w:rFonts w:ascii="Arial" w:hAnsi="Arial" w:cs="Arial"/>
                <w:bCs/>
                <w:sz w:val="24"/>
                <w:szCs w:val="24"/>
              </w:rPr>
              <w:t>Dostawa materiałów  ogólnobudowlanych,  sanitarnych i elektrycznych w 4 pakietach</w:t>
            </w:r>
          </w:p>
        </w:tc>
      </w:tr>
      <w:tr w:rsidR="00CA688C" w:rsidRPr="00D34297" w14:paraId="2ED8E87A" w14:textId="77777777" w:rsidTr="00BC4CE9">
        <w:tc>
          <w:tcPr>
            <w:tcW w:w="2269" w:type="dxa"/>
            <w:shd w:val="clear" w:color="auto" w:fill="auto"/>
          </w:tcPr>
          <w:p w14:paraId="7E0ACFDC" w14:textId="77777777" w:rsidR="00CA688C" w:rsidRPr="00D34297" w:rsidRDefault="00CA688C" w:rsidP="00BC4C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D52427" w14:textId="77777777" w:rsidR="00CA688C" w:rsidRPr="00D34297" w:rsidRDefault="00CA688C" w:rsidP="00BC4C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688C">
              <w:rPr>
                <w:rFonts w:ascii="Arial" w:hAnsi="Arial" w:cs="Arial"/>
                <w:bCs/>
                <w:sz w:val="24"/>
                <w:szCs w:val="24"/>
              </w:rPr>
              <w:t>Eap-2412/15/24/M</w:t>
            </w:r>
          </w:p>
        </w:tc>
      </w:tr>
    </w:tbl>
    <w:p w14:paraId="525B50FC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43EA406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CA688C" w:rsidRPr="00CA688C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A688C" w:rsidRPr="00CA688C">
        <w:rPr>
          <w:rFonts w:ascii="Arial" w:hAnsi="Arial" w:cs="Arial"/>
          <w:sz w:val="24"/>
          <w:szCs w:val="24"/>
        </w:rPr>
        <w:t>(</w:t>
      </w:r>
      <w:proofErr w:type="spellStart"/>
      <w:r w:rsidR="00CA688C" w:rsidRPr="00CA688C">
        <w:rPr>
          <w:rFonts w:ascii="Arial" w:hAnsi="Arial" w:cs="Arial"/>
          <w:sz w:val="24"/>
          <w:szCs w:val="24"/>
        </w:rPr>
        <w:t>t.j</w:t>
      </w:r>
      <w:proofErr w:type="spellEnd"/>
      <w:r w:rsidR="00CA688C" w:rsidRPr="00CA688C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899887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30CD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1245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331CD31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CA688C" w:rsidRPr="00D34297" w14:paraId="1C4D83AB" w14:textId="77777777" w:rsidTr="00BC4CE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6239" w14:textId="77777777" w:rsidR="00CA688C" w:rsidRPr="00D34297" w:rsidRDefault="00CA688C" w:rsidP="00BC4CE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688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FD7F" w14:textId="77777777" w:rsidR="00CA688C" w:rsidRPr="00D34297" w:rsidRDefault="00CA688C" w:rsidP="00BC4CE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A688C">
              <w:rPr>
                <w:rFonts w:ascii="Arial" w:hAnsi="Arial" w:cs="Arial"/>
                <w:b/>
                <w:sz w:val="24"/>
                <w:szCs w:val="24"/>
              </w:rPr>
              <w:t>Pakiet 4 - Artykuły elektryczne</w:t>
            </w:r>
          </w:p>
          <w:p w14:paraId="43BAD458" w14:textId="77777777" w:rsidR="00CA688C" w:rsidRPr="00D34297" w:rsidRDefault="00CA688C" w:rsidP="00BC4CE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70FA53" w14:textId="77777777" w:rsidR="00CA688C" w:rsidRPr="00D34297" w:rsidRDefault="00CA688C" w:rsidP="00BC4CE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88C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A688C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403180" w14:textId="77777777" w:rsidR="00CA688C" w:rsidRPr="00D34297" w:rsidRDefault="00CA688C" w:rsidP="00BC4CE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B7ABFB" w14:textId="77777777" w:rsidR="00CA688C" w:rsidRPr="00D34297" w:rsidRDefault="00CA688C" w:rsidP="00BC4CE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88C">
              <w:rPr>
                <w:rFonts w:ascii="Arial" w:hAnsi="Arial" w:cs="Arial"/>
                <w:sz w:val="24"/>
                <w:szCs w:val="24"/>
              </w:rPr>
              <w:t xml:space="preserve">W Pakiecie 4 - Artykuły elektryczne w jedynej ważnej ofercie zaoferowano </w:t>
            </w:r>
            <w:r w:rsidRPr="00CA688C">
              <w:rPr>
                <w:rFonts w:ascii="Arial" w:hAnsi="Arial" w:cs="Arial"/>
                <w:sz w:val="24"/>
                <w:szCs w:val="24"/>
              </w:rPr>
              <w:lastRenderedPageBreak/>
              <w:t>cenę 158 247,18 zł. brutto, która przewyższa kwotę 105 000,00 zł brutto , jaką Zamawiający zamierzał przeznaczyć na realizację zamówienia.</w:t>
            </w:r>
          </w:p>
        </w:tc>
      </w:tr>
    </w:tbl>
    <w:p w14:paraId="64C0F589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59986E5F" w14:textId="4CD2D292" w:rsidR="002A7DFF" w:rsidRDefault="00CA688C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A688C">
        <w:rPr>
          <w:rFonts w:ascii="Arial" w:hAnsi="Arial" w:cs="Arial"/>
          <w:sz w:val="24"/>
          <w:szCs w:val="24"/>
        </w:rPr>
        <w:t xml:space="preserve">  </w:t>
      </w:r>
      <w:r w:rsidR="008A589F">
        <w:rPr>
          <w:rFonts w:ascii="Arial" w:hAnsi="Arial" w:cs="Arial"/>
          <w:sz w:val="24"/>
          <w:szCs w:val="24"/>
        </w:rPr>
        <w:t>Dyrektor SP ZOZ Kolbuszowa</w:t>
      </w:r>
    </w:p>
    <w:p w14:paraId="4EE505B4" w14:textId="50646FF8" w:rsidR="008A589F" w:rsidRDefault="008A589F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8A589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111A0" w14:textId="77777777" w:rsidR="00281F61" w:rsidRDefault="00281F61" w:rsidP="00D34297">
      <w:r>
        <w:separator/>
      </w:r>
    </w:p>
  </w:endnote>
  <w:endnote w:type="continuationSeparator" w:id="0">
    <w:p w14:paraId="113333DB" w14:textId="77777777" w:rsidR="00281F61" w:rsidRDefault="00281F6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F2B08" w14:textId="77777777" w:rsidR="00CA688C" w:rsidRDefault="00CA68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9095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97EB4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7948B" w14:textId="77777777" w:rsidR="00CA688C" w:rsidRDefault="00CA68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21DA6" w14:textId="77777777" w:rsidR="00281F61" w:rsidRDefault="00281F61" w:rsidP="00D34297">
      <w:r>
        <w:separator/>
      </w:r>
    </w:p>
  </w:footnote>
  <w:footnote w:type="continuationSeparator" w:id="0">
    <w:p w14:paraId="5386F67F" w14:textId="77777777" w:rsidR="00281F61" w:rsidRDefault="00281F6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11709" w14:textId="77777777" w:rsidR="00CA688C" w:rsidRDefault="00CA6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E897" w14:textId="77777777" w:rsidR="00CA688C" w:rsidRDefault="00CA6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4F19B" w14:textId="77777777" w:rsidR="00CA688C" w:rsidRDefault="00CA68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F61"/>
    <w:rsid w:val="00010B31"/>
    <w:rsid w:val="00104963"/>
    <w:rsid w:val="00150F65"/>
    <w:rsid w:val="00281F61"/>
    <w:rsid w:val="002A7DFF"/>
    <w:rsid w:val="00310284"/>
    <w:rsid w:val="004E2226"/>
    <w:rsid w:val="005464E2"/>
    <w:rsid w:val="00823326"/>
    <w:rsid w:val="00856A3E"/>
    <w:rsid w:val="00894412"/>
    <w:rsid w:val="008A589F"/>
    <w:rsid w:val="009462DF"/>
    <w:rsid w:val="009500EB"/>
    <w:rsid w:val="00993EFC"/>
    <w:rsid w:val="00AB3E72"/>
    <w:rsid w:val="00AC1A4B"/>
    <w:rsid w:val="00CA688C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82BFF"/>
  <w15:chartTrackingRefBased/>
  <w15:docId w15:val="{14337342-00A7-45DA-AF15-4B147338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172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2024-09-20T11:20:00Z</cp:lastPrinted>
  <dcterms:created xsi:type="dcterms:W3CDTF">2024-09-20T11:21:00Z</dcterms:created>
  <dcterms:modified xsi:type="dcterms:W3CDTF">2024-09-20T11:21:00Z</dcterms:modified>
</cp:coreProperties>
</file>