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84A68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D84A68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Załącznik nr </w:t>
      </w:r>
      <w:r w:rsidR="00782771" w:rsidRPr="00D84A68">
        <w:rPr>
          <w:rFonts w:ascii="Arial" w:eastAsia="Times New Roman" w:hAnsi="Arial" w:cs="Arial"/>
          <w:bCs/>
          <w:sz w:val="18"/>
          <w:szCs w:val="20"/>
          <w:lang w:eastAsia="pl-PL"/>
        </w:rPr>
        <w:t>2</w:t>
      </w:r>
      <w:r w:rsidRPr="00D84A68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84A68" w:rsidTr="00D62E6E">
        <w:tc>
          <w:tcPr>
            <w:tcW w:w="2800" w:type="dxa"/>
            <w:shd w:val="clear" w:color="auto" w:fill="auto"/>
          </w:tcPr>
          <w:p w:rsidR="00D62E6E" w:rsidRPr="00D84A6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D84A68">
              <w:rPr>
                <w:rFonts w:ascii="Arial" w:hAnsi="Arial" w:cs="Arial"/>
                <w:b/>
                <w:sz w:val="18"/>
                <w:szCs w:val="24"/>
              </w:rPr>
              <w:t>Wykonawca</w:t>
            </w:r>
            <w:r w:rsidRPr="00D84A68">
              <w:rPr>
                <w:rFonts w:ascii="Arial" w:hAnsi="Arial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84A6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D84A6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D84A68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84A68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0"/>
                <w:szCs w:val="16"/>
              </w:rPr>
            </w:pPr>
            <w:r w:rsidRPr="00D84A68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[nazwa, adres,</w:t>
            </w:r>
            <w:r w:rsidRPr="00D84A68">
              <w:rPr>
                <w:rFonts w:ascii="Times New Roman" w:eastAsia="Times New Roman" w:hAnsi="Times New Roman"/>
                <w:sz w:val="14"/>
                <w:szCs w:val="20"/>
                <w:lang w:eastAsia="pl-PL"/>
              </w:rPr>
              <w:t xml:space="preserve"> </w:t>
            </w:r>
            <w:r w:rsidRPr="00D84A68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84A68" w:rsidTr="00D62E6E">
        <w:tc>
          <w:tcPr>
            <w:tcW w:w="2800" w:type="dxa"/>
            <w:shd w:val="clear" w:color="auto" w:fill="auto"/>
          </w:tcPr>
          <w:p w:rsidR="00D62E6E" w:rsidRPr="00D84A6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D84A68">
              <w:rPr>
                <w:rFonts w:ascii="Arial" w:hAnsi="Arial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84A6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D84A68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D84A68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84A6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2"/>
                <w:szCs w:val="18"/>
              </w:rPr>
            </w:pPr>
            <w:r w:rsidRPr="00D84A68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</w:t>
            </w:r>
            <w:r w:rsidRPr="00D84A68">
              <w:rPr>
                <w:rFonts w:ascii="Arial" w:hAnsi="Arial" w:cs="Arial"/>
                <w:iCs/>
                <w:sz w:val="12"/>
                <w:szCs w:val="18"/>
              </w:rPr>
              <w:t>imię, nazwisko, stanowisko/podstawa do reprezentacji</w:t>
            </w:r>
            <w:r w:rsidRPr="00D84A68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BC121E" w:rsidRPr="00D84A6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2771" w:rsidRPr="00D84A68" w:rsidTr="00FC21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771" w:rsidRPr="00D84A68" w:rsidRDefault="00782771" w:rsidP="00FC214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D84A68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782771" w:rsidRPr="00D84A68" w:rsidRDefault="00782771" w:rsidP="00FC2145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D84A68">
              <w:rPr>
                <w:rFonts w:ascii="Arial" w:eastAsia="Times New Roman" w:hAnsi="Arial" w:cs="Arial"/>
                <w:sz w:val="16"/>
                <w:lang w:eastAsia="pl-PL"/>
              </w:rPr>
              <w:t>(t.j. Dz. U. z 2023r. poz. 1605)</w:t>
            </w:r>
            <w:r w:rsidRPr="00D84A68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Pzp), dotyczące:</w:t>
            </w:r>
          </w:p>
          <w:p w:rsidR="00782771" w:rsidRPr="00D84A68" w:rsidRDefault="00782771" w:rsidP="00FC2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D84A68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82771" w:rsidRPr="00D84A68" w:rsidRDefault="00782771" w:rsidP="00FC21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D84A68" w:rsidRDefault="0078277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C93F0A" w:rsidRPr="00D84A68">
        <w:rPr>
          <w:rFonts w:ascii="Arial" w:eastAsia="Times New Roman" w:hAnsi="Arial" w:cs="Arial"/>
          <w:sz w:val="18"/>
          <w:szCs w:val="24"/>
          <w:lang w:eastAsia="pl-PL"/>
        </w:rPr>
        <w:t>N</w:t>
      </w:r>
      <w:r w:rsidR="00BC121E" w:rsidRPr="00D84A68">
        <w:rPr>
          <w:rFonts w:ascii="Arial" w:eastAsia="Times New Roman" w:hAnsi="Arial" w:cs="Arial"/>
          <w:sz w:val="18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84A68" w:rsidTr="00D62E6E">
        <w:tc>
          <w:tcPr>
            <w:tcW w:w="2269" w:type="dxa"/>
            <w:shd w:val="clear" w:color="auto" w:fill="auto"/>
          </w:tcPr>
          <w:p w:rsidR="00D62E6E" w:rsidRPr="00D84A6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84A68" w:rsidRDefault="0078277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Remont dróg gminnych Ołpiny - Borówka i Żurowa Niwy</w:t>
            </w:r>
            <w:r w:rsidR="00D62E6E" w:rsidRPr="00D84A68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.</w:t>
            </w:r>
          </w:p>
        </w:tc>
      </w:tr>
      <w:tr w:rsidR="00782771" w:rsidRPr="00D84A68" w:rsidTr="00FC2145">
        <w:tc>
          <w:tcPr>
            <w:tcW w:w="2269" w:type="dxa"/>
            <w:shd w:val="clear" w:color="auto" w:fill="auto"/>
          </w:tcPr>
          <w:p w:rsidR="00782771" w:rsidRPr="00D84A68" w:rsidRDefault="00782771" w:rsidP="00FC2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2771" w:rsidRPr="00D84A68" w:rsidRDefault="00782771" w:rsidP="00FC2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FER.271.24.2024</w:t>
            </w:r>
          </w:p>
        </w:tc>
      </w:tr>
    </w:tbl>
    <w:p w:rsidR="00BC121E" w:rsidRPr="00D84A68" w:rsidRDefault="0078277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Pr="00D84A68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="00BC121E" w:rsidRPr="00D84A68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="00BC121E"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="00BC121E" w:rsidRPr="00D84A68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D84A68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D84A68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do tej samej grupy kapitałowej, w rozumieniu ustawy z dnia 16 lutego 2007 r. </w:t>
      </w:r>
      <w:r w:rsidR="00D62E6E"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            </w:t>
      </w:r>
      <w:r w:rsidR="00BC121E" w:rsidRPr="00D84A68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C93F0A" w:rsidRPr="00D84A68">
        <w:rPr>
          <w:rFonts w:ascii="Arial" w:eastAsia="Times New Roman" w:hAnsi="Arial" w:cs="Arial"/>
          <w:sz w:val="18"/>
          <w:szCs w:val="24"/>
          <w:lang w:eastAsia="pl-PL"/>
        </w:rPr>
        <w:t>t.j. Dz.U. z 2023r. poz. 1689</w:t>
      </w:r>
      <w:r w:rsidR="00BC121E" w:rsidRPr="00D84A68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</w:t>
      </w:r>
      <w:r w:rsidR="00067B62" w:rsidRPr="00D84A68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D84A68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84A68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do tej samej grupy kapitałowej, w rozumieniu ustawy z dnia 16 lutego 2007 r. </w:t>
      </w:r>
      <w:r w:rsidR="00D62E6E" w:rsidRPr="00D84A68">
        <w:rPr>
          <w:rFonts w:ascii="Arial" w:eastAsia="Times New Roman" w:hAnsi="Arial" w:cs="Arial"/>
          <w:sz w:val="18"/>
          <w:szCs w:val="24"/>
          <w:lang w:eastAsia="pl-PL"/>
        </w:rPr>
        <w:t xml:space="preserve">            </w:t>
      </w:r>
      <w:r w:rsidRPr="00D84A68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C93F0A" w:rsidRPr="00D84A68">
        <w:rPr>
          <w:rFonts w:ascii="Arial" w:eastAsia="Times New Roman" w:hAnsi="Arial" w:cs="Arial"/>
          <w:sz w:val="18"/>
          <w:szCs w:val="24"/>
          <w:lang w:eastAsia="pl-PL"/>
        </w:rPr>
        <w:t>t.j. Dz.U. z 2023r. poz. 1689</w:t>
      </w:r>
      <w:r w:rsidRPr="00D84A68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postępowaniu.</w:t>
      </w:r>
    </w:p>
    <w:p w:rsidR="00BF69A4" w:rsidRPr="00D84A68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84A68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D84A6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D84A6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D84A6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4A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D84A6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D84A68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D84A6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D84A68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84A6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D84A68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D84A68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D84A68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84A68" w:rsidTr="00620E37">
        <w:tc>
          <w:tcPr>
            <w:tcW w:w="2660" w:type="dxa"/>
            <w:shd w:val="clear" w:color="auto" w:fill="auto"/>
          </w:tcPr>
          <w:p w:rsidR="00BC121E" w:rsidRPr="00D84A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D84A6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D84A68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84A6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BC121E"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data</w:t>
            </w:r>
            <w:r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84A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D84A6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D84A68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84A68" w:rsidRDefault="00844A96" w:rsidP="0078277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782771"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osoby / osób uprawnionych do reprezentacji Wykonawcy</w:t>
            </w:r>
            <w:r w:rsidRPr="00D84A68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</w:tr>
    </w:tbl>
    <w:p w:rsidR="00106AC7" w:rsidRPr="00D84A68" w:rsidRDefault="00106AC7" w:rsidP="00BC121E">
      <w:pPr>
        <w:rPr>
          <w:sz w:val="16"/>
        </w:rPr>
      </w:pPr>
    </w:p>
    <w:sectPr w:rsidR="00106AC7" w:rsidRPr="00D84A6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581" w:rsidRDefault="00884581">
      <w:r>
        <w:separator/>
      </w:r>
    </w:p>
  </w:endnote>
  <w:endnote w:type="continuationSeparator" w:id="1">
    <w:p w:rsidR="00884581" w:rsidRDefault="00884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1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1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71" w:rsidRDefault="007827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581" w:rsidRDefault="00884581">
      <w:r>
        <w:separator/>
      </w:r>
    </w:p>
  </w:footnote>
  <w:footnote w:type="continuationSeparator" w:id="1">
    <w:p w:rsidR="00884581" w:rsidRDefault="00884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71" w:rsidRDefault="007827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71" w:rsidRDefault="007827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71" w:rsidRDefault="007827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82771"/>
    <w:rsid w:val="0000184A"/>
    <w:rsid w:val="00007C1C"/>
    <w:rsid w:val="00012997"/>
    <w:rsid w:val="0005413D"/>
    <w:rsid w:val="000621A2"/>
    <w:rsid w:val="00067B62"/>
    <w:rsid w:val="000715BC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2771"/>
    <w:rsid w:val="007951AD"/>
    <w:rsid w:val="007D36CE"/>
    <w:rsid w:val="008032C1"/>
    <w:rsid w:val="00844A96"/>
    <w:rsid w:val="008460DE"/>
    <w:rsid w:val="00882E9F"/>
    <w:rsid w:val="008843C0"/>
    <w:rsid w:val="00884581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4A68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C4E57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84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84A6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2024-09-20T10:11:00Z</cp:lastPrinted>
  <dcterms:created xsi:type="dcterms:W3CDTF">2024-09-20T10:11:00Z</dcterms:created>
  <dcterms:modified xsi:type="dcterms:W3CDTF">2024-09-20T10:11:00Z</dcterms:modified>
</cp:coreProperties>
</file>