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3A25DF" w:rsidRDefault="00D62E6E" w:rsidP="003A25DF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3A25D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27084F" w:rsidRPr="003A25DF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3A25D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3A25DF" w:rsidTr="00D62E6E">
        <w:tc>
          <w:tcPr>
            <w:tcW w:w="2800" w:type="dxa"/>
            <w:shd w:val="clear" w:color="auto" w:fill="auto"/>
          </w:tcPr>
          <w:p w:rsidR="00D62E6E" w:rsidRPr="003A25DF" w:rsidRDefault="00D62E6E" w:rsidP="003A25D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A25DF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3A25DF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3A25DF" w:rsidRDefault="00D62E6E" w:rsidP="003A25D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3A25DF" w:rsidRDefault="00D62E6E" w:rsidP="003A25D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A25D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A25DF" w:rsidRDefault="00D62E6E" w:rsidP="003A25DF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A25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3A25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3A25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3A25DF" w:rsidTr="00D62E6E">
        <w:tc>
          <w:tcPr>
            <w:tcW w:w="2800" w:type="dxa"/>
            <w:shd w:val="clear" w:color="auto" w:fill="auto"/>
          </w:tcPr>
          <w:p w:rsidR="00D62E6E" w:rsidRPr="003A25DF" w:rsidRDefault="00D62E6E" w:rsidP="003A25DF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A25DF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3A25DF" w:rsidRDefault="00D62E6E" w:rsidP="003A25D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3A25DF" w:rsidRDefault="00D62E6E" w:rsidP="003A25D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A25D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A25DF" w:rsidRDefault="00D62E6E" w:rsidP="003A25DF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3A25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3A25DF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3A25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3A25DF" w:rsidRDefault="00BC121E" w:rsidP="003A25DF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7084F" w:rsidRPr="003A25DF" w:rsidTr="00A15DA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7084F" w:rsidRPr="003A25DF" w:rsidRDefault="0027084F" w:rsidP="003A25DF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A25D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27084F" w:rsidRPr="003A25DF" w:rsidRDefault="0027084F" w:rsidP="003A25DF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A25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3A25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</w:t>
            </w:r>
            <w:proofErr w:type="spellStart"/>
            <w:r w:rsidRPr="003A25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t.j</w:t>
            </w:r>
            <w:proofErr w:type="spellEnd"/>
            <w:r w:rsidRPr="003A25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 Dz. U. z 2023r. poz. 1605)</w:t>
            </w:r>
            <w:r w:rsidRPr="003A25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3A25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Pzp</w:t>
            </w:r>
            <w:proofErr w:type="spellEnd"/>
            <w:r w:rsidRPr="003A25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), dotyczące:</w:t>
            </w:r>
          </w:p>
          <w:p w:rsidR="0027084F" w:rsidRPr="003A25DF" w:rsidRDefault="0027084F" w:rsidP="003A25DF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A25D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27084F" w:rsidRPr="003A25DF" w:rsidRDefault="0027084F" w:rsidP="003A25DF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3A25DF" w:rsidRDefault="0027084F" w:rsidP="003A25DF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A25D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3A25DF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3A25DF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A25DF" w:rsidTr="00D62E6E">
        <w:tc>
          <w:tcPr>
            <w:tcW w:w="2269" w:type="dxa"/>
            <w:shd w:val="clear" w:color="auto" w:fill="auto"/>
          </w:tcPr>
          <w:p w:rsidR="00D62E6E" w:rsidRPr="003A25DF" w:rsidRDefault="00D62E6E" w:rsidP="003A25D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A25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3A25DF" w:rsidRDefault="0027084F" w:rsidP="003A25D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25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3 przenośnych komputerów pomiarowych do badań laboratoryjnych w ramach projektu ,,</w:t>
            </w:r>
            <w:proofErr w:type="spellStart"/>
            <w:r w:rsidRPr="003A25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Wieloskalowe</w:t>
            </w:r>
            <w:proofErr w:type="spellEnd"/>
            <w:r w:rsidRPr="003A25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badania nad spalaniem </w:t>
            </w:r>
            <w:proofErr w:type="spellStart"/>
            <w:r w:rsidRPr="003A25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peletów</w:t>
            </w:r>
            <w:proofErr w:type="spellEnd"/>
            <w:r w:rsidRPr="003A25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z biomasy w pętli chemicznej dla osiągnięcia ujemnej emisji CO2 (MsLimitCO2)"</w:t>
            </w:r>
            <w:r w:rsidR="00D62E6E" w:rsidRPr="003A25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7084F" w:rsidRPr="003A25DF" w:rsidTr="00A15DAA">
        <w:tc>
          <w:tcPr>
            <w:tcW w:w="2269" w:type="dxa"/>
            <w:shd w:val="clear" w:color="auto" w:fill="auto"/>
          </w:tcPr>
          <w:p w:rsidR="0027084F" w:rsidRPr="003A25DF" w:rsidRDefault="0027084F" w:rsidP="003A25D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A25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7084F" w:rsidRPr="003A25DF" w:rsidRDefault="0027084F" w:rsidP="003A25D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25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RK-NZ.262.2.2024.MM</w:t>
            </w:r>
          </w:p>
        </w:tc>
      </w:tr>
    </w:tbl>
    <w:p w:rsidR="00BC121E" w:rsidRPr="003A25DF" w:rsidRDefault="0027084F" w:rsidP="003A25DF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3A25D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3A25DF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3A25DF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3A25DF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3A25DF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3A25DF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3A25DF" w:rsidRDefault="008E296F" w:rsidP="003A25DF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3A25DF">
        <w:rPr>
          <w:rFonts w:ascii="Arial" w:eastAsia="Times New Roman" w:hAnsi="Arial" w:cs="Arial"/>
          <w:b/>
          <w:bCs/>
          <w:sz w:val="24"/>
          <w:szCs w:val="24"/>
        </w:rPr>
        <w:lastRenderedPageBreak/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3A25DF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A25DF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3A25DF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3A25DF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3A25DF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3A25DF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3A25DF" w:rsidRDefault="00BC121E" w:rsidP="003A25DF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A25DF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3A25DF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A25DF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3A25DF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3A25DF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3A25DF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3A25DF" w:rsidRDefault="00BF69A4" w:rsidP="003A25DF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A25DF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A25D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A25DF" w:rsidRDefault="00BC121E" w:rsidP="003A25DF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A25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A25DF" w:rsidRDefault="00BC121E" w:rsidP="003A25DF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A25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A25DF" w:rsidRDefault="00BC121E" w:rsidP="003A25DF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A25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A25D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A25DF" w:rsidRDefault="00BC121E" w:rsidP="003A25DF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A25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A25DF" w:rsidRDefault="00BC121E" w:rsidP="003A25DF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A25DF" w:rsidRDefault="00BC121E" w:rsidP="003A25DF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3A25D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A25DF" w:rsidRDefault="00BC121E" w:rsidP="003A25DF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A25D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A25DF" w:rsidRDefault="00BC121E" w:rsidP="003A25DF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A25DF" w:rsidRDefault="00BC121E" w:rsidP="003A25DF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3A25DF" w:rsidRDefault="00BC121E" w:rsidP="003A25DF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3A25DF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3A25DF" w:rsidRDefault="00BC121E" w:rsidP="003A25DF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3A25DF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3A25DF" w:rsidRDefault="00067B62" w:rsidP="003A25DF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3A25DF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3A25D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3A25DF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  <w:bookmarkStart w:id="0" w:name="_GoBack"/>
      <w:bookmarkEnd w:id="0"/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A25DF" w:rsidTr="00620E37">
        <w:tc>
          <w:tcPr>
            <w:tcW w:w="2660" w:type="dxa"/>
            <w:shd w:val="clear" w:color="auto" w:fill="auto"/>
          </w:tcPr>
          <w:p w:rsidR="00BC121E" w:rsidRPr="003A25DF" w:rsidRDefault="00BC121E" w:rsidP="003A25DF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3A25DF" w:rsidRDefault="00D62E6E" w:rsidP="003A25DF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3A25DF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3A25DF" w:rsidRDefault="00844A96" w:rsidP="003A25DF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3A25D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3A25D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3A25D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3A25DF" w:rsidRDefault="00BC121E" w:rsidP="003A25DF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3A25DF" w:rsidRDefault="00BC121E" w:rsidP="003A25DF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A25DF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A25DF" w:rsidRDefault="00844A96" w:rsidP="003A25DF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3A25D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27084F" w:rsidRPr="003A25D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3A25D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3A25D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29F" w:rsidRDefault="0030529F">
      <w:r>
        <w:separator/>
      </w:r>
    </w:p>
  </w:endnote>
  <w:endnote w:type="continuationSeparator" w:id="0">
    <w:p w:rsidR="0030529F" w:rsidRDefault="00305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5DF" w:rsidRPr="003A25DF" w:rsidRDefault="003A25DF" w:rsidP="003A25DF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</w:p>
  <w:p w:rsidR="003A25DF" w:rsidRPr="003A25DF" w:rsidRDefault="003A25DF" w:rsidP="003A25DF">
    <w:pPr>
      <w:tabs>
        <w:tab w:val="center" w:pos="4536"/>
        <w:tab w:val="right" w:pos="9072"/>
      </w:tabs>
      <w:spacing w:after="200" w:line="276" w:lineRule="auto"/>
    </w:pPr>
  </w:p>
  <w:p w:rsidR="003A25DF" w:rsidRPr="003A25DF" w:rsidRDefault="003A25DF" w:rsidP="003A25D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:rsidR="003A25DF" w:rsidRDefault="003A25DF" w:rsidP="003A25DF">
    <w:pPr>
      <w:tabs>
        <w:tab w:val="center" w:pos="4536"/>
        <w:tab w:val="right" w:pos="9072"/>
      </w:tabs>
      <w:spacing w:after="0" w:line="240" w:lineRule="auto"/>
      <w:rPr>
        <w:rFonts w:ascii="Roboto" w:hAnsi="Roboto"/>
        <w:sz w:val="15"/>
        <w:szCs w:val="15"/>
        <w:lang w:val="en-US"/>
      </w:rPr>
    </w:pPr>
    <w:r>
      <w:rPr>
        <w:noProof/>
      </w:rPr>
      <w:pict>
        <v:line id="Łącznik prostoliniowy 2" o:spid="_x0000_s2054" style="position:absolute;z-index:25166489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margin;mso-height-relative:page" from="0,766.8pt" to="510.25pt,76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" strokecolor="windowText">
          <o:lock v:ext="edit" shapetype="f"/>
          <w10:wrap anchorx="margin" anchory="page"/>
        </v:line>
      </w:pict>
    </w:r>
    <w:r w:rsidRPr="003A25DF">
      <w:rPr>
        <w:rFonts w:ascii="Roboto" w:hAnsi="Roboto"/>
        <w:sz w:val="15"/>
        <w:szCs w:val="15"/>
      </w:rPr>
      <w:t>BIURO OBSŁUGI PROJEKTU</w:t>
    </w:r>
    <w:r w:rsidRPr="003A25DF">
      <w:rPr>
        <w:rFonts w:ascii="Roboto" w:hAnsi="Roboto"/>
        <w:sz w:val="15"/>
        <w:szCs w:val="15"/>
      </w:rPr>
      <w:tab/>
    </w:r>
    <w:r>
      <w:rPr>
        <w:rFonts w:ascii="Roboto" w:hAnsi="Roboto"/>
        <w:sz w:val="15"/>
        <w:szCs w:val="15"/>
      </w:rPr>
      <w:tab/>
    </w:r>
    <w:r w:rsidRPr="003A25DF">
      <w:rPr>
        <w:rFonts w:ascii="Roboto" w:hAnsi="Roboto"/>
        <w:sz w:val="15"/>
        <w:szCs w:val="15"/>
      </w:rPr>
      <w:t>ul. Dąbrowskiego 73, 42-201 Częstochowa</w:t>
    </w:r>
  </w:p>
  <w:p w:rsidR="003A25DF" w:rsidRDefault="003A25DF" w:rsidP="003A25DF">
    <w:pPr>
      <w:tabs>
        <w:tab w:val="center" w:pos="4536"/>
        <w:tab w:val="right" w:pos="9072"/>
      </w:tabs>
      <w:spacing w:after="0" w:line="240" w:lineRule="auto"/>
      <w:rPr>
        <w:rFonts w:ascii="Roboto" w:hAnsi="Roboto"/>
        <w:sz w:val="15"/>
        <w:szCs w:val="15"/>
        <w:lang w:val="en-US"/>
      </w:rPr>
    </w:pPr>
    <w:r w:rsidRPr="003A25DF">
      <w:rPr>
        <w:rFonts w:ascii="Roboto" w:hAnsi="Roboto"/>
        <w:sz w:val="15"/>
        <w:szCs w:val="15"/>
      </w:rPr>
      <w:t>Politechnika Częstochowska</w:t>
    </w:r>
    <w:r w:rsidRPr="003A25DF">
      <w:rPr>
        <w:rFonts w:ascii="Roboto" w:hAnsi="Roboto"/>
        <w:sz w:val="15"/>
        <w:szCs w:val="15"/>
      </w:rPr>
      <w:tab/>
    </w:r>
    <w:r>
      <w:rPr>
        <w:rFonts w:ascii="Roboto" w:hAnsi="Roboto"/>
        <w:sz w:val="15"/>
        <w:szCs w:val="15"/>
      </w:rPr>
      <w:tab/>
    </w:r>
    <w:r w:rsidRPr="003A25DF">
      <w:rPr>
        <w:rFonts w:ascii="Roboto" w:hAnsi="Roboto"/>
        <w:sz w:val="15"/>
        <w:szCs w:val="15"/>
      </w:rPr>
      <w:t xml:space="preserve">e-mail: </w:t>
    </w:r>
    <w:hyperlink r:id="rId1" w:history="1">
      <w:r w:rsidRPr="009C2870">
        <w:rPr>
          <w:rStyle w:val="Hipercze"/>
          <w:rFonts w:ascii="Roboto" w:hAnsi="Roboto"/>
          <w:sz w:val="15"/>
          <w:szCs w:val="15"/>
        </w:rPr>
        <w:t>beata.starczyk@pcz.pl</w:t>
      </w:r>
    </w:hyperlink>
  </w:p>
  <w:p w:rsidR="003A25DF" w:rsidRPr="003A25DF" w:rsidRDefault="003A25DF" w:rsidP="003A25DF">
    <w:pPr>
      <w:tabs>
        <w:tab w:val="center" w:pos="4536"/>
        <w:tab w:val="right" w:pos="9072"/>
      </w:tabs>
      <w:spacing w:after="0" w:line="240" w:lineRule="auto"/>
      <w:rPr>
        <w:rFonts w:ascii="Roboto" w:hAnsi="Roboto"/>
        <w:sz w:val="15"/>
        <w:szCs w:val="15"/>
        <w:lang w:val="en-US"/>
      </w:rPr>
    </w:pPr>
    <w:r w:rsidRPr="003A25DF">
      <w:rPr>
        <w:rFonts w:ascii="Roboto" w:hAnsi="Roboto"/>
        <w:sz w:val="15"/>
        <w:szCs w:val="15"/>
      </w:rPr>
      <w:t>Wydział Infrastruktury i Środowiska</w:t>
    </w:r>
    <w:r w:rsidRPr="003A25DF">
      <w:rPr>
        <w:rFonts w:ascii="Roboto" w:hAnsi="Roboto"/>
        <w:sz w:val="15"/>
        <w:szCs w:val="15"/>
      </w:rPr>
      <w:tab/>
    </w:r>
    <w:r>
      <w:rPr>
        <w:rFonts w:ascii="Roboto" w:hAnsi="Roboto"/>
        <w:sz w:val="15"/>
        <w:szCs w:val="15"/>
      </w:rPr>
      <w:tab/>
    </w:r>
    <w:r w:rsidRPr="003A25DF">
      <w:rPr>
        <w:rFonts w:ascii="Roboto" w:hAnsi="Roboto"/>
        <w:sz w:val="15"/>
        <w:szCs w:val="15"/>
      </w:rPr>
      <w:t>tel.: +48 34 3250 460</w:t>
    </w:r>
  </w:p>
  <w:p w:rsidR="009A4CD3" w:rsidRPr="003A25DF" w:rsidRDefault="003A25DF" w:rsidP="003A25DF">
    <w:pPr>
      <w:pStyle w:val="Stopka"/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84F" w:rsidRDefault="002708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29F" w:rsidRDefault="0030529F">
      <w:r>
        <w:separator/>
      </w:r>
    </w:p>
  </w:footnote>
  <w:footnote w:type="continuationSeparator" w:id="0">
    <w:p w:rsidR="0030529F" w:rsidRDefault="00305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84F" w:rsidRDefault="002708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5DF" w:rsidRPr="003A25DF" w:rsidRDefault="003A25DF" w:rsidP="003A25DF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lang w:eastAsia="pl-PL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alt="NCBR_logo_ENG" style="position:absolute;left:0;text-align:left;margin-left:70.95pt;margin-top:0;width:122.15pt;height:42.5pt;z-index:251661824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">
          <v:imagedata r:id="rId1" o:title="NCBR_logo_ENG" croptop="25448f" cropbottom="25936f" cropleft=".1875" cropright="12536f"/>
        </v:shape>
      </w:pict>
    </w:r>
    <w:r>
      <w:rPr>
        <w:noProof/>
      </w:rPr>
      <w:pict>
        <v:shape id="Obraz 6" o:spid="_x0000_s2052" type="#_x0000_t75" alt="Logo_MsLimitCO2 v2" style="position:absolute;left:0;text-align:left;margin-left:0;margin-top:.1pt;width:79.1pt;height:42.5pt;z-index:25166284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>
          <v:imagedata r:id="rId2" o:title="Logo_MsLimitCO2 v2"/>
        </v:shape>
      </w:pict>
    </w:r>
    <w:r>
      <w:rPr>
        <w:noProof/>
      </w:rPr>
      <w:pict>
        <v:shape id="Obraz 5" o:spid="_x0000_s2051" type="#_x0000_t75" style="position:absolute;left:0;text-align:left;margin-left:0;margin-top:0;width:125pt;height:42.5pt;z-index:-251655680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page;mso-height-relative:page">
          <v:imagedata r:id="rId3" o:title="" croptop="9905f" cropbottom="7362f" cropleft="3758f" cropright="5251f"/>
        </v:shape>
      </w:pict>
    </w:r>
  </w:p>
  <w:p w:rsidR="003A25DF" w:rsidRPr="003A25DF" w:rsidRDefault="003A25DF" w:rsidP="003A25DF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</w:p>
  <w:p w:rsidR="003A25DF" w:rsidRPr="003A25DF" w:rsidRDefault="003A25DF" w:rsidP="003A25DF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</w:p>
  <w:p w:rsidR="003A25DF" w:rsidRPr="003A25DF" w:rsidRDefault="003A25DF" w:rsidP="003A25DF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</w:p>
  <w:p w:rsidR="003A25DF" w:rsidRPr="003A25DF" w:rsidRDefault="003A25DF" w:rsidP="003A25DF">
    <w:pPr>
      <w:widowControl w:val="0"/>
      <w:tabs>
        <w:tab w:val="center" w:pos="4536"/>
        <w:tab w:val="right" w:pos="9072"/>
      </w:tabs>
      <w:spacing w:after="0" w:line="276" w:lineRule="auto"/>
      <w:jc w:val="center"/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</w:pPr>
    <w:r w:rsidRPr="003A25DF">
      <w:rPr>
        <w:rFonts w:ascii="Roboto" w:eastAsia="Times New Roman" w:hAnsi="Roboto"/>
        <w:b/>
        <w:sz w:val="20"/>
        <w:szCs w:val="20"/>
        <w:lang w:val="en-US" w:eastAsia="pl-PL"/>
      </w:rPr>
      <w:t>3</w:t>
    </w:r>
    <w:r w:rsidRPr="003A25DF">
      <w:rPr>
        <w:rFonts w:ascii="Roboto" w:eastAsia="Times New Roman" w:hAnsi="Roboto"/>
        <w:b/>
        <w:sz w:val="20"/>
        <w:szCs w:val="20"/>
        <w:vertAlign w:val="superscript"/>
        <w:lang w:val="en-US" w:eastAsia="pl-PL"/>
      </w:rPr>
      <w:t>rd</w:t>
    </w:r>
    <w:r w:rsidRPr="003A25DF">
      <w:rPr>
        <w:rFonts w:ascii="Roboto" w:eastAsia="Times New Roman" w:hAnsi="Roboto"/>
        <w:b/>
        <w:sz w:val="20"/>
        <w:szCs w:val="20"/>
        <w:lang w:val="en-US" w:eastAsia="pl-PL"/>
      </w:rPr>
      <w:t xml:space="preserve"> Polish-Chinese/Chinese-Polish Joint Research </w:t>
    </w:r>
    <w:proofErr w:type="spellStart"/>
    <w:r w:rsidRPr="003A25DF">
      <w:rPr>
        <w:rFonts w:ascii="Roboto" w:eastAsia="Times New Roman" w:hAnsi="Roboto"/>
        <w:b/>
        <w:sz w:val="20"/>
        <w:szCs w:val="20"/>
        <w:lang w:val="en-US" w:eastAsia="pl-PL"/>
      </w:rPr>
      <w:t>Programme</w:t>
    </w:r>
    <w:proofErr w:type="spellEnd"/>
  </w:p>
  <w:p w:rsidR="003A25DF" w:rsidRPr="003A25DF" w:rsidRDefault="003A25DF" w:rsidP="003A25DF">
    <w:pPr>
      <w:widowControl w:val="0"/>
      <w:tabs>
        <w:tab w:val="center" w:pos="4536"/>
        <w:tab w:val="right" w:pos="9072"/>
      </w:tabs>
      <w:spacing w:after="0" w:line="276" w:lineRule="auto"/>
      <w:jc w:val="center"/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</w:pPr>
    <w:r w:rsidRPr="003A25DF"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  <w:t>Multi-scale investigation of chemical looping combustion of biomass pellets towards negative CO</w:t>
    </w:r>
    <w:r w:rsidRPr="003A25DF">
      <w:rPr>
        <w:rFonts w:ascii="Roboto" w:eastAsia="Times New Roman" w:hAnsi="Roboto"/>
        <w:b/>
        <w:bCs/>
        <w:color w:val="00B6ED"/>
        <w:sz w:val="20"/>
        <w:szCs w:val="20"/>
        <w:vertAlign w:val="subscript"/>
        <w:lang w:val="en-US" w:eastAsia="pl-PL"/>
      </w:rPr>
      <w:t>2</w:t>
    </w:r>
    <w:r w:rsidRPr="003A25DF"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  <w:t xml:space="preserve"> emission</w:t>
    </w:r>
  </w:p>
  <w:p w:rsidR="003A25DF" w:rsidRPr="003A25DF" w:rsidRDefault="003A25DF" w:rsidP="003A25DF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</w:pPr>
    <w:r w:rsidRPr="003A25DF"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  <w:t xml:space="preserve">– </w:t>
    </w:r>
    <w:r w:rsidRPr="003A25DF">
      <w:rPr>
        <w:rFonts w:ascii="Roboto" w:eastAsia="Times New Roman" w:hAnsi="Roboto"/>
        <w:b/>
        <w:i/>
        <w:color w:val="00B6ED"/>
        <w:sz w:val="20"/>
        <w:szCs w:val="20"/>
        <w:lang w:eastAsia="pl-PL"/>
      </w:rPr>
      <w:t xml:space="preserve">Agreement No. </w:t>
    </w:r>
    <w:r w:rsidRPr="003A25DF">
      <w:rPr>
        <w:rFonts w:ascii="Roboto" w:eastAsia="Times New Roman" w:hAnsi="Roboto"/>
        <w:b/>
        <w:bCs/>
        <w:i/>
        <w:color w:val="00B6ED"/>
        <w:sz w:val="20"/>
        <w:szCs w:val="20"/>
        <w:lang w:eastAsia="pl-PL"/>
      </w:rPr>
      <w:t>WPC3/2022/44/MSLimitCo2/2024</w:t>
    </w:r>
    <w:r w:rsidRPr="003A25DF"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  <w:t xml:space="preserve"> –</w:t>
    </w:r>
  </w:p>
  <w:p w:rsidR="003A25DF" w:rsidRPr="003A25DF" w:rsidRDefault="003A25DF" w:rsidP="003A25DF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color w:val="00B6ED"/>
        <w:sz w:val="20"/>
        <w:szCs w:val="20"/>
        <w:lang w:val="en-US" w:eastAsia="pl-PL"/>
      </w:rPr>
    </w:pPr>
    <w:r>
      <w:rPr>
        <w:noProof/>
      </w:rPr>
      <w:pict>
        <v:line id="Łącznik prosty 2" o:spid="_x0000_s2050" style="position:absolute;left:0;text-align:left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margin;mso-height-relative:page" from="0,139.65pt" to="487.55pt,1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" strokecolor="#00b6ed" strokeweight="1.5pt">
          <v:stroke joinstyle="miter"/>
          <o:lock v:ext="edit" shapetype="f"/>
          <w10:wrap anchorx="margin" anchory="page"/>
        </v:line>
      </w:pict>
    </w:r>
  </w:p>
  <w:p w:rsidR="0027084F" w:rsidRDefault="002708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84F" w:rsidRDefault="002708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529F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7084F"/>
    <w:rsid w:val="00283561"/>
    <w:rsid w:val="002B1E07"/>
    <w:rsid w:val="002C2DE7"/>
    <w:rsid w:val="002D160C"/>
    <w:rsid w:val="002D3BDF"/>
    <w:rsid w:val="002E71FA"/>
    <w:rsid w:val="002F1615"/>
    <w:rsid w:val="003024A8"/>
    <w:rsid w:val="0030529F"/>
    <w:rsid w:val="00307E5F"/>
    <w:rsid w:val="00312A4F"/>
    <w:rsid w:val="00336EEB"/>
    <w:rsid w:val="00360BC3"/>
    <w:rsid w:val="003A25DF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1FD8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359699A"/>
  <w15:chartTrackingRefBased/>
  <w15:docId w15:val="{88608B85-277A-4961-AC5A-1D62999A1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styleId="Hipercze">
    <w:name w:val="Hyperlink"/>
    <w:basedOn w:val="Domylnaczcionkaakapitu"/>
    <w:rsid w:val="003A25D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3A25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A25DF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eata.starczyk@pcz.pl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60399-B6AC-4DCD-8805-B5B20D57B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2024-09-20T10:08:00Z</cp:lastPrinted>
  <dcterms:created xsi:type="dcterms:W3CDTF">2024-09-20T10:08:00Z</dcterms:created>
  <dcterms:modified xsi:type="dcterms:W3CDTF">2024-09-20T10:08:00Z</dcterms:modified>
</cp:coreProperties>
</file>