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FB65FE" w14:textId="77777777" w:rsidR="006F1D64" w:rsidRPr="00515AFA" w:rsidRDefault="006F1D64" w:rsidP="006F1D64">
      <w:pPr>
        <w:jc w:val="right"/>
        <w:rPr>
          <w:b/>
          <w:sz w:val="22"/>
          <w:szCs w:val="22"/>
          <w:lang w:val="pl-PL"/>
        </w:rPr>
      </w:pPr>
      <w:r w:rsidRPr="00515AFA">
        <w:rPr>
          <w:b/>
          <w:sz w:val="22"/>
          <w:szCs w:val="22"/>
          <w:lang w:val="pl-PL"/>
        </w:rPr>
        <w:t>Załącznik nr 3</w:t>
      </w:r>
    </w:p>
    <w:p w14:paraId="1F8483AA" w14:textId="77777777" w:rsidR="006F1D64" w:rsidRPr="00515AFA" w:rsidRDefault="006F1D64" w:rsidP="006F1D64">
      <w:pPr>
        <w:jc w:val="right"/>
        <w:rPr>
          <w:b/>
          <w:sz w:val="22"/>
          <w:szCs w:val="22"/>
          <w:lang w:val="pl-PL"/>
        </w:rPr>
      </w:pPr>
    </w:p>
    <w:p w14:paraId="39BBC1B0" w14:textId="0260F997" w:rsidR="006F1D64" w:rsidRPr="00515AFA" w:rsidRDefault="005750E7" w:rsidP="006F1D64">
      <w:pPr>
        <w:jc w:val="center"/>
        <w:rPr>
          <w:b/>
          <w:sz w:val="22"/>
          <w:szCs w:val="22"/>
          <w:lang w:val="pl-PL"/>
        </w:rPr>
      </w:pPr>
      <w:r>
        <w:rPr>
          <w:b/>
          <w:sz w:val="22"/>
          <w:szCs w:val="22"/>
          <w:lang w:val="pl-PL"/>
        </w:rPr>
        <w:t>Z</w:t>
      </w:r>
      <w:r w:rsidR="009D7F65">
        <w:rPr>
          <w:b/>
          <w:sz w:val="22"/>
          <w:szCs w:val="22"/>
          <w:lang w:val="pl-PL"/>
        </w:rPr>
        <w:t>M</w:t>
      </w:r>
      <w:r>
        <w:rPr>
          <w:b/>
          <w:sz w:val="22"/>
          <w:szCs w:val="22"/>
          <w:lang w:val="pl-PL"/>
        </w:rPr>
        <w:t xml:space="preserve">ODYFIKOWANY </w:t>
      </w:r>
      <w:r w:rsidR="006F1D64" w:rsidRPr="00515AFA">
        <w:rPr>
          <w:b/>
          <w:sz w:val="22"/>
          <w:szCs w:val="22"/>
          <w:lang w:val="pl-PL"/>
        </w:rPr>
        <w:t>WZÓR UMOWY</w:t>
      </w:r>
    </w:p>
    <w:p w14:paraId="730247DD" w14:textId="77777777" w:rsidR="006F1D64" w:rsidRPr="00515AFA" w:rsidRDefault="006F1D64" w:rsidP="006F1D6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98BDBB4" w14:textId="77777777" w:rsidR="006F1D64" w:rsidRPr="00515AFA" w:rsidRDefault="006F1D64" w:rsidP="006F1D64">
      <w:pPr>
        <w:jc w:val="center"/>
        <w:rPr>
          <w:b/>
          <w:sz w:val="22"/>
          <w:szCs w:val="22"/>
          <w:lang w:val="pl-PL"/>
        </w:rPr>
      </w:pPr>
    </w:p>
    <w:p w14:paraId="457849F4" w14:textId="77777777" w:rsidR="006F1D64" w:rsidRPr="00515AFA" w:rsidRDefault="006F1D64" w:rsidP="006F1D6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341</w:t>
      </w:r>
      <w:r w:rsidRPr="005140A1">
        <w:rPr>
          <w:sz w:val="22"/>
          <w:szCs w:val="22"/>
          <w:lang w:val="pl-PL"/>
        </w:rPr>
        <w:t>/2</w:t>
      </w:r>
      <w:r>
        <w:rPr>
          <w:sz w:val="22"/>
          <w:szCs w:val="22"/>
          <w:lang w:val="pl-PL"/>
        </w:rPr>
        <w:t>4</w:t>
      </w:r>
      <w:r w:rsidRPr="00515AFA">
        <w:rPr>
          <w:sz w:val="22"/>
          <w:szCs w:val="22"/>
          <w:lang w:val="pl-PL"/>
        </w:rPr>
        <w:t xml:space="preserve"> pomiędzy:</w:t>
      </w:r>
    </w:p>
    <w:p w14:paraId="32B9ED02" w14:textId="77777777" w:rsidR="006F1D64" w:rsidRPr="00515AFA" w:rsidRDefault="006F1D64" w:rsidP="006F1D64">
      <w:pPr>
        <w:pStyle w:val="Tekstpodstawowywcity"/>
        <w:spacing w:after="0"/>
        <w:ind w:left="0"/>
        <w:jc w:val="both"/>
        <w:rPr>
          <w:sz w:val="22"/>
          <w:szCs w:val="22"/>
          <w:lang w:val="pl-PL"/>
        </w:rPr>
      </w:pPr>
    </w:p>
    <w:p w14:paraId="21C637A0"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4C50BD0E"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071AA4F"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39F8BF1" w14:textId="77777777" w:rsidR="006F1D64" w:rsidRPr="00515AFA" w:rsidRDefault="006F1D64" w:rsidP="006F1D64">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0AC85DF7"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3C99629"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7927D09"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9D38974"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034CF00D"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9A1CC15"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0F1F25AA"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8F4A1AE"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BEB6F86"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32221CF4"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1BD9C19" w14:textId="4783F744" w:rsidR="006F1D64" w:rsidRPr="002A479D" w:rsidRDefault="006F1D64" w:rsidP="006F1D6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2A479D" w:rsidRPr="002A479D">
        <w:rPr>
          <w:b/>
          <w:bCs/>
          <w:sz w:val="22"/>
          <w:szCs w:val="22"/>
          <w:lang w:val="pl-PL"/>
        </w:rPr>
        <w:t>Dostawa 1 szt. serwera kopii zapasowych, 1 szt. serwera obliczeniowego z akceleratorami operacji głębokiego uczenia maszynowego oraz 2 szt. serwerów maszyn wirtualnych VDI na potrzeby WFiIS</w:t>
      </w:r>
      <w:r w:rsidRPr="002A479D">
        <w:rPr>
          <w:b/>
          <w:sz w:val="22"/>
          <w:szCs w:val="22"/>
          <w:lang w:val="pl-PL"/>
        </w:rPr>
        <w:t>.</w:t>
      </w:r>
    </w:p>
    <w:p w14:paraId="421A54A8" w14:textId="77777777" w:rsidR="006F1D64" w:rsidRPr="00515AFA" w:rsidRDefault="006F1D64" w:rsidP="006F1D6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72E8840"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1F2DC336" w14:textId="49A7C86F" w:rsidR="006F1D64" w:rsidRPr="00515AFA" w:rsidRDefault="006F1D64" w:rsidP="006F1D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sidR="005750E7">
        <w:rPr>
          <w:rFonts w:ascii="Times New Roman" w:hAnsi="Times New Roman"/>
          <w:b/>
          <w:bCs/>
          <w:sz w:val="22"/>
          <w:szCs w:val="22"/>
        </w:rPr>
        <w:t>14</w:t>
      </w:r>
      <w:r w:rsidR="002A479D">
        <w:rPr>
          <w:rFonts w:ascii="Times New Roman" w:hAnsi="Times New Roman"/>
          <w:b/>
          <w:bCs/>
          <w:sz w:val="22"/>
          <w:szCs w:val="22"/>
        </w:rPr>
        <w:t xml:space="preserve"> </w:t>
      </w:r>
      <w:r w:rsidRPr="00515AFA">
        <w:rPr>
          <w:rFonts w:ascii="Times New Roman" w:hAnsi="Times New Roman"/>
          <w:b/>
          <w:bCs/>
          <w:sz w:val="22"/>
          <w:szCs w:val="22"/>
        </w:rPr>
        <w:t xml:space="preserve">dni </w:t>
      </w:r>
      <w:r w:rsidRPr="00A128F5">
        <w:rPr>
          <w:rFonts w:ascii="Times New Roman" w:hAnsi="Times New Roman"/>
          <w:b/>
          <w:bCs/>
          <w:sz w:val="22"/>
          <w:szCs w:val="22"/>
        </w:rPr>
        <w:t>od daty otrzymania zamówienia potwierdzonego przez MNiSW</w:t>
      </w:r>
      <w:r w:rsidRPr="00515AFA">
        <w:rPr>
          <w:rFonts w:ascii="Times New Roman" w:hAnsi="Times New Roman"/>
          <w:sz w:val="22"/>
          <w:szCs w:val="22"/>
        </w:rPr>
        <w:t xml:space="preserve"> do siedziby Kupującego.</w:t>
      </w:r>
    </w:p>
    <w:p w14:paraId="39A6BECB" w14:textId="77777777" w:rsidR="006F1D64" w:rsidRPr="00515AFA" w:rsidRDefault="006F1D64" w:rsidP="006F1D6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4CF232DC" w14:textId="77777777" w:rsidR="006F1D64" w:rsidRPr="00515AFA" w:rsidRDefault="006F1D64" w:rsidP="006F1D6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295F5D8"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4E0523BA"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638829F"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0F7D565"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EC2500B"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F85935B" w14:textId="66A99DE7" w:rsidR="006F1D64" w:rsidRPr="00515AFA" w:rsidRDefault="006F1D64" w:rsidP="006F1D64">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Dz. U. z 2023 r. poz. 1570, z późn.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sidR="002A479D">
        <w:rPr>
          <w:rFonts w:eastAsia="Calibri"/>
          <w:b/>
          <w:sz w:val="22"/>
          <w:szCs w:val="22"/>
          <w:lang w:val="pl-PL" w:eastAsia="en-US"/>
        </w:rPr>
        <w:t>serwery</w:t>
      </w:r>
      <w:r w:rsidRPr="00515AFA">
        <w:rPr>
          <w:rFonts w:eastAsia="Calibri"/>
          <w:b/>
          <w:sz w:val="22"/>
          <w:szCs w:val="22"/>
          <w:lang w:val="pl-PL" w:eastAsia="en-US"/>
        </w:rPr>
        <w:t xml:space="preserve">  </w:t>
      </w:r>
      <w:r w:rsidRPr="00515AFA">
        <w:rPr>
          <w:rFonts w:eastAsia="Calibri"/>
          <w:sz w:val="22"/>
          <w:szCs w:val="22"/>
          <w:lang w:val="pl-PL" w:eastAsia="en-US"/>
        </w:rPr>
        <w:t>wchodząc</w:t>
      </w:r>
      <w:r w:rsidR="002A479D">
        <w:rPr>
          <w:rFonts w:eastAsia="Calibri"/>
          <w:sz w:val="22"/>
          <w:szCs w:val="22"/>
          <w:lang w:val="pl-PL" w:eastAsia="en-US"/>
        </w:rPr>
        <w:t>e</w:t>
      </w:r>
      <w:r w:rsidRPr="00515AFA">
        <w:rPr>
          <w:rFonts w:eastAsia="Calibri"/>
          <w:sz w:val="22"/>
          <w:szCs w:val="22"/>
          <w:lang w:val="pl-PL" w:eastAsia="en-US"/>
        </w:rPr>
        <w:t xml:space="preserve"> </w:t>
      </w:r>
      <w:r>
        <w:rPr>
          <w:rFonts w:eastAsia="Calibri"/>
          <w:sz w:val="22"/>
          <w:szCs w:val="22"/>
          <w:lang w:val="pl-PL" w:eastAsia="en-US"/>
        </w:rPr>
        <w:br/>
      </w:r>
      <w:r w:rsidRPr="00515AFA">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7272F055" w14:textId="77777777" w:rsidR="006F1D64" w:rsidRPr="00515AFA" w:rsidRDefault="006F1D64" w:rsidP="006F1D64">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3E7AEAD5" w14:textId="77777777" w:rsidR="006F1D64" w:rsidRPr="00515AFA" w:rsidRDefault="006F1D64" w:rsidP="006F1D64">
      <w:pPr>
        <w:pStyle w:val="Tekstpodstawowy"/>
        <w:spacing w:line="240" w:lineRule="auto"/>
        <w:ind w:left="340" w:right="-47"/>
        <w:jc w:val="both"/>
        <w:rPr>
          <w:rFonts w:ascii="Times New Roman" w:hAnsi="Times New Roman"/>
          <w:i/>
          <w:sz w:val="22"/>
          <w:szCs w:val="22"/>
        </w:rPr>
      </w:pPr>
    </w:p>
    <w:p w14:paraId="0C8FD442" w14:textId="77777777" w:rsidR="006F1D64" w:rsidRPr="00515AFA" w:rsidRDefault="006F1D64" w:rsidP="006F1D6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4CEAA84"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077048D2"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9A662F9" w14:textId="64C1AD26" w:rsidR="006F1D64" w:rsidRPr="009A6C9C" w:rsidRDefault="009A6C9C" w:rsidP="006F1D64">
      <w:pPr>
        <w:pStyle w:val="Tekstpodstawowy"/>
        <w:numPr>
          <w:ilvl w:val="0"/>
          <w:numId w:val="31"/>
        </w:numPr>
        <w:tabs>
          <w:tab w:val="num" w:pos="360"/>
        </w:tabs>
        <w:spacing w:line="240" w:lineRule="auto"/>
        <w:ind w:right="-47"/>
        <w:jc w:val="both"/>
        <w:rPr>
          <w:rFonts w:ascii="Times New Roman" w:hAnsi="Times New Roman"/>
          <w:color w:val="FF0000"/>
          <w:sz w:val="22"/>
          <w:szCs w:val="22"/>
        </w:rPr>
      </w:pPr>
      <w:r w:rsidRPr="009A6C9C">
        <w:rPr>
          <w:rFonts w:ascii="Times New Roman" w:hAnsi="Times New Roman"/>
          <w:color w:val="FF0000"/>
          <w:sz w:val="22"/>
          <w:szCs w:val="22"/>
        </w:rPr>
        <w:t>Należność, o której mowa w § 3 zostanie uregulowana przez Kupującego w terminie do 21 dni od dnia doręczenia prawidłowo wystawionej przez Sprzedawcę faktury VAT.  Sprzedawca uprawniony jest do wystawienia faktury VAT po sporządzeniu i podpisaniu przez Strony protokołu zdawczo - odbiorczego bez zastrzeżeń. Kupujący dokona odbioru przedmiotu umowy w terminie do 6 dni roboczych od daty dostawy."</w:t>
      </w:r>
    </w:p>
    <w:p w14:paraId="7F2FDD9E" w14:textId="77777777" w:rsidR="006F1D64" w:rsidRPr="00515AFA" w:rsidRDefault="006F1D64" w:rsidP="006F1D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A55FDA4" w14:textId="77777777" w:rsidR="006F1D64" w:rsidRPr="00515AFA" w:rsidRDefault="006F1D64" w:rsidP="006F1D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FF07788" w14:textId="77777777" w:rsidR="006F1D64" w:rsidRPr="00515AFA" w:rsidRDefault="006F1D64" w:rsidP="006F1D6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7269F61"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2FBD398F"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955FD51"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2E3C226"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69C0EB6" w14:textId="77777777" w:rsidR="006F1D64" w:rsidRPr="00515AFA" w:rsidRDefault="006F1D64" w:rsidP="006F1D6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ED2CF8" w14:textId="77777777" w:rsidR="006F1D64" w:rsidRPr="00515AFA" w:rsidRDefault="006F1D64" w:rsidP="006F1D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4E2D931" w14:textId="77777777" w:rsidR="006F1D64" w:rsidRPr="00515AFA" w:rsidRDefault="006F1D64" w:rsidP="006F1D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3DB3285C" w14:textId="77777777" w:rsidR="006F1D64" w:rsidRPr="00515AFA" w:rsidRDefault="006F1D64" w:rsidP="006F1D6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D201921"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370DA4E" w14:textId="77777777" w:rsidR="006F1D64" w:rsidRPr="00515AFA" w:rsidRDefault="006F1D64" w:rsidP="006F1D6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4B73E1F0" w14:textId="77777777" w:rsidR="006F1D64" w:rsidRPr="00515AFA" w:rsidRDefault="006F1D64" w:rsidP="006F1D6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37AF9AEA"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66D6DDF8"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5C0E6090" w14:textId="77777777" w:rsidR="006F1D64" w:rsidRPr="00515AFA" w:rsidRDefault="006F1D64" w:rsidP="006F1D6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2E9B5C9D" w14:textId="640D342E" w:rsidR="006F1D64" w:rsidRPr="005750E7" w:rsidRDefault="005750E7" w:rsidP="006F1D64">
      <w:pPr>
        <w:pStyle w:val="Tekstpodstawowy"/>
        <w:numPr>
          <w:ilvl w:val="0"/>
          <w:numId w:val="27"/>
        </w:numPr>
        <w:tabs>
          <w:tab w:val="num" w:pos="360"/>
        </w:tabs>
        <w:spacing w:line="240" w:lineRule="auto"/>
        <w:ind w:right="-47"/>
        <w:jc w:val="both"/>
        <w:rPr>
          <w:rFonts w:ascii="Times New Roman" w:hAnsi="Times New Roman"/>
          <w:color w:val="ED0000"/>
          <w:sz w:val="22"/>
          <w:szCs w:val="22"/>
        </w:rPr>
      </w:pPr>
      <w:r w:rsidRPr="005750E7">
        <w:rPr>
          <w:rFonts w:ascii="Times New Roman" w:hAnsi="Times New Roman"/>
          <w:color w:val="ED0000"/>
          <w:sz w:val="22"/>
          <w:szCs w:val="22"/>
        </w:rPr>
        <w:t>Jeżeli kary umowne nie pokryją poniesionej szkody, Strony niniejszej umowy zastrzegają sobie prawo dochodzenia odszkodowania uzupełniającego na zasadach określonych w art. 471 K.C. do wysokości poniesionej szkody , z tym zastrzeżeniem, że łączna odpowiedzialność odszkodowawcza Wykonawcy, w tym z tytułu kar umownych, nie przekroczy 100% wynagrodzenia netto, o którym mowa w par. 3 ust. 1 umowy</w:t>
      </w:r>
      <w:r w:rsidR="006F1D64" w:rsidRPr="005750E7">
        <w:rPr>
          <w:rFonts w:ascii="Times New Roman" w:hAnsi="Times New Roman"/>
          <w:color w:val="ED0000"/>
          <w:sz w:val="22"/>
          <w:szCs w:val="22"/>
        </w:rPr>
        <w:t xml:space="preserve">. </w:t>
      </w:r>
    </w:p>
    <w:p w14:paraId="193CC6E2" w14:textId="77777777" w:rsidR="006F1D64" w:rsidRPr="00515AFA" w:rsidRDefault="006F1D64" w:rsidP="006F1D64">
      <w:pPr>
        <w:pStyle w:val="Tekstpodstawowy"/>
        <w:ind w:right="-47"/>
        <w:jc w:val="center"/>
        <w:rPr>
          <w:rFonts w:ascii="Times New Roman" w:hAnsi="Times New Roman"/>
          <w:b/>
          <w:sz w:val="22"/>
          <w:szCs w:val="22"/>
        </w:rPr>
      </w:pPr>
    </w:p>
    <w:p w14:paraId="4BA68964" w14:textId="77777777" w:rsidR="006F1D64" w:rsidRPr="00515AFA" w:rsidRDefault="006F1D64" w:rsidP="006F1D6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EF1B17F" w14:textId="77777777" w:rsidR="006F1D64" w:rsidRPr="00515AFA" w:rsidRDefault="006F1D64" w:rsidP="006F1D6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9332BC1"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B22640E"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oświadcza, że certyfikaty i etykiety producenta oprogramowania, którymi jest oznakowany sprzęt są oryginalne.   </w:t>
      </w:r>
    </w:p>
    <w:p w14:paraId="616537DD"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31CFDC5" w14:textId="77777777" w:rsidR="006F1D64" w:rsidRPr="00515AFA" w:rsidRDefault="006F1D64" w:rsidP="006F1D6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A4011F0" w14:textId="77777777" w:rsidR="006F1D64" w:rsidRPr="00515AFA" w:rsidRDefault="006F1D64" w:rsidP="006F1D64">
      <w:pPr>
        <w:rPr>
          <w:color w:val="00000A"/>
          <w:sz w:val="22"/>
          <w:szCs w:val="22"/>
          <w:lang w:val="pl-PL"/>
        </w:rPr>
      </w:pPr>
    </w:p>
    <w:p w14:paraId="56FCCD79" w14:textId="77777777" w:rsidR="006F1D64" w:rsidRPr="00515AFA" w:rsidRDefault="006F1D64" w:rsidP="006F1D6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3B638F03"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5723E81"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AD4C197" w14:textId="77777777" w:rsidR="006F1D64" w:rsidRPr="00515AFA" w:rsidRDefault="006F1D64" w:rsidP="006F1D6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F1398E6"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DDD5743"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F69AFE2" w14:textId="77777777" w:rsidR="006F1D64" w:rsidRPr="00515AFA" w:rsidRDefault="006F1D64" w:rsidP="006F1D6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48D4566"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AAC1ACB"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78CB52F"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C0FCB4D"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4F7334C" w14:textId="77777777" w:rsidR="006F1D64" w:rsidRPr="00515AFA" w:rsidRDefault="006F1D64" w:rsidP="006F1D6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A77BADC" w14:textId="77777777" w:rsidR="006F1D64" w:rsidRPr="00515AFA" w:rsidRDefault="006F1D64" w:rsidP="006F1D64">
      <w:pPr>
        <w:ind w:left="720"/>
        <w:jc w:val="both"/>
        <w:rPr>
          <w:color w:val="00000A"/>
          <w:sz w:val="22"/>
          <w:szCs w:val="22"/>
          <w:lang w:val="pl-PL"/>
        </w:rPr>
      </w:pPr>
    </w:p>
    <w:p w14:paraId="2E485201" w14:textId="77777777" w:rsidR="006F1D64" w:rsidRPr="00515AFA" w:rsidRDefault="006F1D64" w:rsidP="006F1D64">
      <w:pPr>
        <w:ind w:left="170"/>
        <w:jc w:val="both"/>
        <w:rPr>
          <w:color w:val="00000A"/>
          <w:sz w:val="22"/>
          <w:szCs w:val="22"/>
          <w:lang w:val="pl-PL"/>
        </w:rPr>
      </w:pPr>
    </w:p>
    <w:p w14:paraId="277EC02A" w14:textId="77777777" w:rsidR="006F1D64" w:rsidRDefault="006F1D64" w:rsidP="006F1D64">
      <w:pPr>
        <w:pStyle w:val="Tekstpodstawowy"/>
        <w:spacing w:line="240" w:lineRule="auto"/>
        <w:ind w:left="360" w:right="-47"/>
        <w:jc w:val="center"/>
        <w:rPr>
          <w:rFonts w:ascii="Times New Roman" w:hAnsi="Times New Roman"/>
          <w:b/>
          <w:sz w:val="22"/>
          <w:szCs w:val="22"/>
        </w:rPr>
      </w:pPr>
    </w:p>
    <w:p w14:paraId="449ECFE4" w14:textId="77777777" w:rsidR="006F1D64" w:rsidRDefault="006F1D64" w:rsidP="006F1D64">
      <w:pPr>
        <w:pStyle w:val="Tekstpodstawowy"/>
        <w:spacing w:line="240" w:lineRule="auto"/>
        <w:ind w:left="360" w:right="-47"/>
        <w:jc w:val="center"/>
        <w:rPr>
          <w:rFonts w:ascii="Times New Roman" w:hAnsi="Times New Roman"/>
          <w:b/>
          <w:sz w:val="22"/>
          <w:szCs w:val="22"/>
        </w:rPr>
      </w:pPr>
    </w:p>
    <w:p w14:paraId="1B9A465B" w14:textId="77777777" w:rsidR="006F1D64" w:rsidRDefault="006F1D64" w:rsidP="006F1D64">
      <w:pPr>
        <w:pStyle w:val="Tekstpodstawowy"/>
        <w:spacing w:line="240" w:lineRule="auto"/>
        <w:ind w:left="360" w:right="-47"/>
        <w:jc w:val="center"/>
        <w:rPr>
          <w:rFonts w:ascii="Times New Roman" w:hAnsi="Times New Roman"/>
          <w:b/>
          <w:sz w:val="22"/>
          <w:szCs w:val="22"/>
        </w:rPr>
      </w:pPr>
    </w:p>
    <w:p w14:paraId="0889D373" w14:textId="77777777" w:rsidR="006F1D64" w:rsidRPr="00515AFA" w:rsidRDefault="006F1D64" w:rsidP="006F1D6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A8193B5" w14:textId="77777777" w:rsidR="006F1D64" w:rsidRPr="00515AFA" w:rsidRDefault="006F1D64" w:rsidP="006F1D64">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80C51AF" w14:textId="77777777" w:rsidR="006F1D64" w:rsidRPr="00515AFA" w:rsidRDefault="006F1D64" w:rsidP="006F1D6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BA672A1"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884BF9"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16D78639"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6544E85C" w14:textId="6FB87756" w:rsidR="006F1D64" w:rsidRPr="00515AFA" w:rsidRDefault="006F1D64" w:rsidP="006F1D64">
      <w:pPr>
        <w:numPr>
          <w:ilvl w:val="1"/>
          <w:numId w:val="35"/>
        </w:numPr>
        <w:jc w:val="both"/>
        <w:rPr>
          <w:bCs/>
          <w:sz w:val="22"/>
          <w:szCs w:val="22"/>
          <w:lang w:val="pl-PL" w:eastAsia="en-US"/>
        </w:rPr>
      </w:pPr>
      <w:r w:rsidRPr="00515AFA">
        <w:rPr>
          <w:sz w:val="22"/>
          <w:szCs w:val="22"/>
          <w:lang w:val="pl-PL"/>
        </w:rPr>
        <w:t>usługa gwarancyjna świadczona będzie przez producenta lub autoryzowanego partnera serwisowego producenta</w:t>
      </w:r>
      <w:r w:rsidR="002A479D">
        <w:rPr>
          <w:sz w:val="22"/>
          <w:szCs w:val="22"/>
          <w:lang w:val="pl-PL"/>
        </w:rPr>
        <w:t xml:space="preserve"> posiadającego akredytację równoważną z ISO 9001:2008</w:t>
      </w:r>
      <w:r w:rsidRPr="00515AFA">
        <w:rPr>
          <w:sz w:val="22"/>
          <w:szCs w:val="22"/>
          <w:lang w:val="pl-PL"/>
        </w:rPr>
        <w:t xml:space="preserve"> tj. ………………………………….... </w:t>
      </w:r>
    </w:p>
    <w:p w14:paraId="1F92FF58"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655A985A"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F93962D" w14:textId="77777777" w:rsidR="006F1D64" w:rsidRPr="00515AFA" w:rsidRDefault="006F1D64" w:rsidP="006F1D64">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24 h</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3BF52240"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62FCC4A"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32BD00F6"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7DA9B30" w14:textId="77777777" w:rsidR="006F1D64" w:rsidRPr="00515AFA" w:rsidRDefault="006F1D64" w:rsidP="006F1D6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8802E4B" w14:textId="77777777" w:rsidR="006F1D64" w:rsidRPr="00515AFA" w:rsidRDefault="006F1D64" w:rsidP="006F1D64">
      <w:pPr>
        <w:ind w:left="567"/>
        <w:jc w:val="both"/>
        <w:rPr>
          <w:bCs/>
          <w:sz w:val="22"/>
          <w:szCs w:val="22"/>
          <w:lang w:val="pl-PL" w:eastAsia="en-US"/>
        </w:rPr>
      </w:pPr>
    </w:p>
    <w:p w14:paraId="287CD361"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7C60BCD"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63BF8FF6"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702BE10" w14:textId="77777777" w:rsidR="006F1D64" w:rsidRPr="00515AFA" w:rsidRDefault="006F1D64" w:rsidP="006F1D64">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F4242A7" w14:textId="126AA8D6" w:rsidR="006F1D64" w:rsidRPr="00515AFA" w:rsidRDefault="006F1D64" w:rsidP="006F1D6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t>
      </w:r>
      <w:r w:rsidR="005750E7" w:rsidRPr="005750E7">
        <w:rPr>
          <w:color w:val="ED0000"/>
          <w:sz w:val="22"/>
          <w:szCs w:val="22"/>
          <w:lang w:val="pl-PL"/>
        </w:rPr>
        <w:t>Zamawiający zleci usunięcie usterki lub wady wyłącznie producentowi lub autoryzowanemu przedstawicielowi producenta urządzenia</w:t>
      </w:r>
      <w:r w:rsidR="005750E7" w:rsidRPr="005750E7">
        <w:rPr>
          <w:sz w:val="22"/>
          <w:szCs w:val="22"/>
          <w:lang w:val="pl-PL"/>
        </w:rPr>
        <w:t>.</w:t>
      </w:r>
      <w:r w:rsidR="005750E7">
        <w:rPr>
          <w:sz w:val="22"/>
          <w:szCs w:val="22"/>
          <w:lang w:val="pl-PL"/>
        </w:rPr>
        <w:t xml:space="preserve"> </w:t>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C03EE83" w14:textId="79FFDE14" w:rsidR="006F1D64" w:rsidRPr="00515AFA" w:rsidRDefault="005750E7" w:rsidP="006F1D64">
      <w:pPr>
        <w:numPr>
          <w:ilvl w:val="0"/>
          <w:numId w:val="37"/>
        </w:numPr>
        <w:ind w:left="284" w:hanging="284"/>
        <w:jc w:val="both"/>
        <w:rPr>
          <w:sz w:val="22"/>
          <w:szCs w:val="22"/>
          <w:lang w:val="pl-PL"/>
        </w:rPr>
      </w:pPr>
      <w:r w:rsidRPr="005750E7">
        <w:rPr>
          <w:color w:val="ED0000"/>
          <w:sz w:val="22"/>
          <w:szCs w:val="22"/>
          <w:lang w:val="pl-PL"/>
        </w:rPr>
        <w:t>Sprzedawca zobowiązuje się do wymiany wadliwego komponentu (będącego integralnym elementem podlegającym serwisowaniu) na wolny od wad po bezskutecznych dwóch naprawach gwarancyjnych tego komponentu</w:t>
      </w:r>
      <w:r w:rsidR="006F1D64" w:rsidRPr="00515AFA">
        <w:rPr>
          <w:bCs/>
          <w:sz w:val="22"/>
          <w:szCs w:val="22"/>
          <w:lang w:val="pl-PL" w:eastAsia="en-US"/>
        </w:rPr>
        <w:t>.</w:t>
      </w:r>
    </w:p>
    <w:p w14:paraId="7DE1FC5D" w14:textId="77777777" w:rsidR="006F1D64" w:rsidRPr="00515AFA" w:rsidRDefault="006F1D64" w:rsidP="006F1D6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9B87C0" w14:textId="77777777" w:rsidR="006F1D64" w:rsidRPr="00515AFA" w:rsidRDefault="006F1D64" w:rsidP="006F1D6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6B3B648" w14:textId="77777777" w:rsidR="006F1D64" w:rsidRPr="00515AFA" w:rsidRDefault="006F1D64" w:rsidP="006F1D64">
      <w:pPr>
        <w:pStyle w:val="Tekstpodstawowy"/>
        <w:spacing w:line="240" w:lineRule="auto"/>
        <w:ind w:right="-47"/>
        <w:rPr>
          <w:rFonts w:ascii="Times New Roman" w:hAnsi="Times New Roman"/>
          <w:b/>
          <w:sz w:val="22"/>
          <w:szCs w:val="22"/>
        </w:rPr>
      </w:pPr>
    </w:p>
    <w:p w14:paraId="5764A05A"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A687F60"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5EB682F" w14:textId="77777777" w:rsidR="006F1D64" w:rsidRPr="00515AFA" w:rsidRDefault="006F1D64" w:rsidP="006F1D64">
      <w:pPr>
        <w:pStyle w:val="Tekstpodstawowy"/>
        <w:spacing w:line="240" w:lineRule="auto"/>
        <w:ind w:right="-47"/>
        <w:jc w:val="both"/>
        <w:rPr>
          <w:rFonts w:ascii="Times New Roman" w:hAnsi="Times New Roman"/>
          <w:sz w:val="22"/>
          <w:szCs w:val="22"/>
        </w:rPr>
      </w:pPr>
    </w:p>
    <w:p w14:paraId="5308928A" w14:textId="77777777" w:rsidR="006F1D64" w:rsidRPr="00515AFA" w:rsidRDefault="006F1D64" w:rsidP="006F1D64">
      <w:pPr>
        <w:spacing w:line="240" w:lineRule="atLeast"/>
        <w:ind w:right="-47"/>
        <w:jc w:val="center"/>
        <w:rPr>
          <w:b/>
          <w:sz w:val="22"/>
          <w:szCs w:val="22"/>
        </w:rPr>
      </w:pPr>
      <w:r w:rsidRPr="00515AFA">
        <w:rPr>
          <w:b/>
          <w:sz w:val="22"/>
          <w:szCs w:val="22"/>
        </w:rPr>
        <w:t>§ 10</w:t>
      </w:r>
    </w:p>
    <w:p w14:paraId="0AEA8C35" w14:textId="77777777" w:rsidR="006F1D64" w:rsidRPr="00515AFA" w:rsidRDefault="006F1D64" w:rsidP="006F1D64">
      <w:pPr>
        <w:spacing w:line="240" w:lineRule="atLeast"/>
        <w:ind w:right="-47"/>
        <w:rPr>
          <w:sz w:val="22"/>
          <w:szCs w:val="22"/>
          <w:lang w:val="pl-PL"/>
        </w:rPr>
      </w:pPr>
    </w:p>
    <w:p w14:paraId="63117916" w14:textId="77777777" w:rsidR="006F1D64" w:rsidRPr="00515AFA" w:rsidRDefault="006F1D64" w:rsidP="006F1D6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305F24CC" w14:textId="77777777" w:rsidR="006F1D64" w:rsidRPr="00515AFA" w:rsidRDefault="006F1D64" w:rsidP="006F1D64">
      <w:pPr>
        <w:tabs>
          <w:tab w:val="left" w:pos="367"/>
        </w:tabs>
        <w:spacing w:line="276" w:lineRule="auto"/>
        <w:ind w:left="360" w:right="60"/>
        <w:contextualSpacing/>
        <w:jc w:val="both"/>
        <w:rPr>
          <w:rFonts w:eastAsia="Calibri"/>
          <w:sz w:val="22"/>
          <w:szCs w:val="22"/>
          <w:lang w:val="pl-PL" w:eastAsia="en-US"/>
        </w:rPr>
      </w:pPr>
    </w:p>
    <w:p w14:paraId="4D137DDA" w14:textId="77777777" w:rsidR="006F1D64" w:rsidRPr="00515AFA" w:rsidRDefault="006F1D64" w:rsidP="006F1D6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FCFE291" w14:textId="77777777" w:rsidR="006F1D64" w:rsidRPr="00515AFA" w:rsidRDefault="006F1D64" w:rsidP="006F1D6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33D4BA" w14:textId="77777777" w:rsidR="006F1D64" w:rsidRPr="00515AFA" w:rsidRDefault="006F1D64" w:rsidP="006F1D64">
      <w:pPr>
        <w:tabs>
          <w:tab w:val="left" w:pos="387"/>
        </w:tabs>
        <w:spacing w:line="276" w:lineRule="auto"/>
        <w:ind w:left="720" w:right="60"/>
        <w:contextualSpacing/>
        <w:jc w:val="both"/>
        <w:rPr>
          <w:rFonts w:eastAsia="Calibri"/>
          <w:sz w:val="22"/>
          <w:szCs w:val="22"/>
          <w:lang w:val="pl-PL" w:eastAsia="en-US"/>
        </w:rPr>
      </w:pPr>
    </w:p>
    <w:p w14:paraId="1074CDBF" w14:textId="77777777" w:rsidR="006F1D64" w:rsidRPr="00515AFA" w:rsidRDefault="006F1D64" w:rsidP="006F1D6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C05DA9F"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7A0F57B"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4F642EE" w14:textId="77777777" w:rsidR="006F1D64" w:rsidRPr="00515AFA" w:rsidRDefault="006F1D64" w:rsidP="006F1D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w:t>
      </w:r>
      <w:r w:rsidRPr="00515AFA">
        <w:rPr>
          <w:rFonts w:ascii="Times New Roman" w:eastAsia="Lucida Sans Unicode" w:hAnsi="Times New Roman" w:cs="Times New Roman"/>
          <w:lang w:eastAsia="ar-SA"/>
        </w:rPr>
        <w:lastRenderedPageBreak/>
        <w:t xml:space="preserve">roszczeniami </w:t>
      </w:r>
      <w:r w:rsidRPr="00515AFA">
        <w:rPr>
          <w:rFonts w:ascii="Times New Roman" w:eastAsia="Lucida Sans Unicode" w:hAnsi="Times New Roman" w:cs="Times New Roman"/>
          <w:lang w:eastAsia="ar-SA"/>
        </w:rPr>
        <w:br/>
        <w:t>z tytułu realizacji niniejszej umowy.</w:t>
      </w:r>
    </w:p>
    <w:p w14:paraId="667276BB" w14:textId="77777777" w:rsidR="006F1D64" w:rsidRPr="00515AFA" w:rsidRDefault="006F1D64" w:rsidP="006F1D6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041CEB5"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7A3C961" w14:textId="77777777" w:rsidR="006F1D64" w:rsidRPr="00515AFA" w:rsidRDefault="006F1D64" w:rsidP="006F1D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17136A0" w14:textId="77777777" w:rsidR="006F1D64" w:rsidRPr="00515AFA" w:rsidRDefault="006F1D64" w:rsidP="006F1D6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F496E4A" w14:textId="77777777" w:rsidR="006F1D64" w:rsidRPr="00515AFA" w:rsidRDefault="006F1D64" w:rsidP="006F1D6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F1908BE" w14:textId="77777777" w:rsidR="006F1D64" w:rsidRPr="00515AFA" w:rsidRDefault="006F1D64" w:rsidP="006F1D64">
      <w:pPr>
        <w:pStyle w:val="Standard"/>
        <w:widowControl w:val="0"/>
        <w:spacing w:after="0"/>
        <w:jc w:val="both"/>
        <w:rPr>
          <w:rFonts w:ascii="Times New Roman" w:eastAsia="Lucida Sans Unicode" w:hAnsi="Times New Roman" w:cs="Times New Roman"/>
          <w:lang w:eastAsia="ar-SA"/>
        </w:rPr>
      </w:pPr>
    </w:p>
    <w:p w14:paraId="1E711E2B" w14:textId="77777777" w:rsidR="006F1D64" w:rsidRPr="00515AFA" w:rsidRDefault="006F1D64" w:rsidP="006F1D64">
      <w:pPr>
        <w:tabs>
          <w:tab w:val="left" w:pos="387"/>
        </w:tabs>
        <w:spacing w:line="276" w:lineRule="auto"/>
        <w:ind w:left="720" w:right="60"/>
        <w:contextualSpacing/>
        <w:jc w:val="both"/>
        <w:rPr>
          <w:rFonts w:eastAsia="Calibri"/>
          <w:sz w:val="22"/>
          <w:szCs w:val="22"/>
          <w:lang w:val="pl-PL" w:eastAsia="en-US"/>
        </w:rPr>
      </w:pPr>
    </w:p>
    <w:p w14:paraId="749F137C" w14:textId="77777777" w:rsidR="006F1D64" w:rsidRPr="00515AFA" w:rsidRDefault="006F1D64" w:rsidP="006F1D6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15BB8146"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555B0C68"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20F7D18B"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E2E7A37" w14:textId="77777777" w:rsidR="006F1D64" w:rsidRPr="00515AFA" w:rsidRDefault="006F1D64" w:rsidP="006F1D64">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38137D14" w14:textId="77777777" w:rsidR="006F1D64" w:rsidRPr="00515AFA" w:rsidRDefault="006F1D64" w:rsidP="006F1D64">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5EB22DB9"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7490FAA7"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8ECE0CF"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279670D" w14:textId="77777777" w:rsidR="006F1D64" w:rsidRPr="00515AFA" w:rsidRDefault="006F1D64" w:rsidP="006F1D64">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6732F51"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BEB2F36" w14:textId="77777777" w:rsidR="006F1D64" w:rsidRPr="00515AFA" w:rsidRDefault="006F1D64" w:rsidP="006F1D6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87EFCF7" w14:textId="77777777" w:rsidR="006F1D64" w:rsidRPr="00515AFA" w:rsidRDefault="006F1D64" w:rsidP="006F1D64">
      <w:pPr>
        <w:widowControl w:val="0"/>
        <w:suppressAutoHyphens/>
        <w:autoSpaceDN w:val="0"/>
        <w:ind w:left="360"/>
        <w:jc w:val="center"/>
        <w:textAlignment w:val="baseline"/>
        <w:rPr>
          <w:rFonts w:eastAsia="SimSun"/>
          <w:b/>
          <w:bCs/>
          <w:color w:val="000000"/>
          <w:kern w:val="2"/>
          <w:sz w:val="22"/>
          <w:szCs w:val="22"/>
          <w:lang w:val="pl-PL"/>
        </w:rPr>
      </w:pPr>
    </w:p>
    <w:p w14:paraId="4ABB5B1C" w14:textId="77777777" w:rsidR="006F1D64" w:rsidRPr="00515AFA" w:rsidRDefault="006F1D64" w:rsidP="006F1D6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10A310AD"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AC3659B"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51DE452"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CCDEAE" w14:textId="77777777" w:rsidR="006F1D64" w:rsidRPr="00515AFA" w:rsidRDefault="006F1D64" w:rsidP="006F1D6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C877839"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241C19B2" w14:textId="77777777" w:rsidR="006F1D64" w:rsidRPr="00515AFA" w:rsidRDefault="006F1D64" w:rsidP="006F1D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5128639" w14:textId="77777777" w:rsidR="006F1D64" w:rsidRPr="00515AFA" w:rsidRDefault="006F1D64" w:rsidP="006F1D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2B41A44" w14:textId="77777777" w:rsidR="006F1D64" w:rsidRPr="00515AFA" w:rsidRDefault="006F1D64" w:rsidP="006F1D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2606936" w14:textId="77777777" w:rsidR="006F1D64" w:rsidRPr="00515AFA" w:rsidRDefault="006F1D64" w:rsidP="006F1D6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B11388" w14:textId="77777777" w:rsidR="006F1D64" w:rsidRPr="00515AFA" w:rsidRDefault="006F1D64" w:rsidP="006F1D6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F473D39"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3B046E00"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33FCDBFA"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068FE7D5" w14:textId="77777777" w:rsidR="006F1D64" w:rsidRPr="00515AFA" w:rsidRDefault="006F1D64" w:rsidP="006F1D6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9BD79F8" w14:textId="77777777" w:rsidR="006F1D64" w:rsidRPr="00515AFA" w:rsidRDefault="006F1D64" w:rsidP="006F1D64">
      <w:pPr>
        <w:jc w:val="center"/>
        <w:rPr>
          <w:b/>
          <w:sz w:val="22"/>
          <w:szCs w:val="22"/>
          <w:lang w:val="pl-PL"/>
        </w:rPr>
      </w:pPr>
    </w:p>
    <w:p w14:paraId="54FD03A6" w14:textId="77777777" w:rsidR="006F1D64" w:rsidRPr="00515AFA" w:rsidRDefault="006F1D64" w:rsidP="006F1D64">
      <w:pPr>
        <w:jc w:val="center"/>
        <w:rPr>
          <w:b/>
          <w:sz w:val="22"/>
          <w:szCs w:val="22"/>
          <w:lang w:val="pl-PL"/>
        </w:rPr>
      </w:pPr>
      <w:r w:rsidRPr="00515AFA">
        <w:rPr>
          <w:b/>
          <w:sz w:val="22"/>
          <w:szCs w:val="22"/>
          <w:lang w:val="pl-PL"/>
        </w:rPr>
        <w:t>§16</w:t>
      </w:r>
    </w:p>
    <w:p w14:paraId="0981C802"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2E299E4"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5A369D43"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 sprawach nie uregulowanych w niniejszej umowie stosuje się przepisy kodeksu cywilnego i ustawy prawo zamówień publicznych.</w:t>
      </w:r>
    </w:p>
    <w:p w14:paraId="7C3C0095" w14:textId="77777777" w:rsidR="006F1D64" w:rsidRPr="00515AFA" w:rsidRDefault="006F1D64" w:rsidP="006F1D64">
      <w:pPr>
        <w:pStyle w:val="Tekstpodstawowy"/>
        <w:spacing w:line="240" w:lineRule="auto"/>
        <w:ind w:right="-47"/>
        <w:jc w:val="center"/>
        <w:rPr>
          <w:rFonts w:ascii="Times New Roman" w:hAnsi="Times New Roman"/>
          <w:b/>
          <w:sz w:val="22"/>
          <w:szCs w:val="22"/>
        </w:rPr>
      </w:pPr>
    </w:p>
    <w:p w14:paraId="24EF4DE4" w14:textId="77777777" w:rsidR="006F1D64" w:rsidRDefault="006F1D64" w:rsidP="006F1D64">
      <w:pPr>
        <w:pStyle w:val="Tekstpodstawowy"/>
        <w:spacing w:line="240" w:lineRule="auto"/>
        <w:ind w:right="-47"/>
        <w:jc w:val="center"/>
        <w:rPr>
          <w:rFonts w:ascii="Times New Roman" w:hAnsi="Times New Roman"/>
          <w:b/>
          <w:sz w:val="22"/>
          <w:szCs w:val="22"/>
        </w:rPr>
      </w:pPr>
    </w:p>
    <w:p w14:paraId="0B8BDDC0" w14:textId="77777777" w:rsidR="006F1D64" w:rsidRDefault="006F1D64" w:rsidP="006F1D64">
      <w:pPr>
        <w:pStyle w:val="Tekstpodstawowy"/>
        <w:spacing w:line="240" w:lineRule="auto"/>
        <w:ind w:right="-47"/>
        <w:jc w:val="center"/>
        <w:rPr>
          <w:rFonts w:ascii="Times New Roman" w:hAnsi="Times New Roman"/>
          <w:b/>
          <w:sz w:val="22"/>
          <w:szCs w:val="22"/>
        </w:rPr>
      </w:pPr>
    </w:p>
    <w:p w14:paraId="0FC6D1E4"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96EC1B6" w14:textId="77777777" w:rsidR="006F1D64" w:rsidRPr="00515AFA" w:rsidRDefault="006F1D64" w:rsidP="006F1D6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90A5191" w14:textId="77777777" w:rsidR="006F1D64" w:rsidRPr="00515AFA" w:rsidRDefault="006F1D64" w:rsidP="006F1D6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BE7D11C" w14:textId="77777777" w:rsidR="006F1D64" w:rsidRPr="00515AFA" w:rsidRDefault="006F1D64" w:rsidP="006F1D64">
      <w:pPr>
        <w:pStyle w:val="Tekstpodstawowy"/>
        <w:spacing w:line="240" w:lineRule="auto"/>
        <w:ind w:right="-47"/>
        <w:jc w:val="both"/>
        <w:rPr>
          <w:rFonts w:ascii="Times New Roman" w:hAnsi="Times New Roman"/>
          <w:sz w:val="22"/>
          <w:szCs w:val="22"/>
        </w:rPr>
      </w:pPr>
    </w:p>
    <w:p w14:paraId="374E0A2C" w14:textId="77777777" w:rsidR="006F1D64" w:rsidRPr="00515AFA" w:rsidRDefault="006F1D64" w:rsidP="006F1D6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7E8FC25" w14:textId="77777777" w:rsidR="006F1D64" w:rsidRPr="00515AFA" w:rsidRDefault="006F1D64" w:rsidP="006F1D6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01E0031" w14:textId="77777777" w:rsidR="006F1D64" w:rsidRPr="00515AFA" w:rsidRDefault="006F1D64" w:rsidP="006F1D64">
      <w:pPr>
        <w:pStyle w:val="Tekstpodstawowy2"/>
        <w:spacing w:line="240" w:lineRule="auto"/>
        <w:ind w:right="-47"/>
        <w:rPr>
          <w:sz w:val="22"/>
          <w:szCs w:val="22"/>
        </w:rPr>
      </w:pPr>
    </w:p>
    <w:p w14:paraId="29FA2F18" w14:textId="77777777" w:rsidR="006F1D64" w:rsidRPr="00515AFA" w:rsidRDefault="006F1D64" w:rsidP="006F1D64">
      <w:pPr>
        <w:pStyle w:val="Tekstpodstawowy2"/>
        <w:spacing w:line="240" w:lineRule="auto"/>
        <w:ind w:right="-47"/>
        <w:rPr>
          <w:sz w:val="22"/>
          <w:szCs w:val="22"/>
        </w:rPr>
      </w:pPr>
    </w:p>
    <w:p w14:paraId="7DED76A5" w14:textId="77777777" w:rsidR="006F1D64" w:rsidRPr="00515AFA" w:rsidRDefault="006F1D64" w:rsidP="006F1D64">
      <w:pPr>
        <w:pStyle w:val="Tekstpodstawowy2"/>
        <w:spacing w:line="240" w:lineRule="auto"/>
        <w:ind w:right="-47"/>
        <w:rPr>
          <w:b/>
          <w:sz w:val="22"/>
          <w:szCs w:val="22"/>
        </w:rPr>
      </w:pPr>
      <w:r w:rsidRPr="00515AFA">
        <w:rPr>
          <w:b/>
          <w:sz w:val="22"/>
          <w:szCs w:val="22"/>
        </w:rPr>
        <w:t xml:space="preserve">         Za Sprzedawcę                                                                  Za Kupującego</w:t>
      </w:r>
    </w:p>
    <w:p w14:paraId="19ED8A5C" w14:textId="77777777" w:rsidR="006F1D64" w:rsidRPr="00515AFA" w:rsidRDefault="006F1D64" w:rsidP="006F1D64">
      <w:pPr>
        <w:rPr>
          <w:sz w:val="22"/>
          <w:szCs w:val="22"/>
          <w:lang w:val="pl-PL"/>
        </w:rPr>
      </w:pPr>
    </w:p>
    <w:p w14:paraId="48E1ACFC" w14:textId="77777777" w:rsidR="006F1D64" w:rsidRPr="00515AFA" w:rsidRDefault="006F1D64" w:rsidP="006F1D6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4B616EB"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899E0E8"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3255EC37"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2553BBD8"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185A1A59"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53B189BE"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5CFE2DD1"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1E308511"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466DA45C"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77472653" w14:textId="77777777" w:rsidR="006F1D64" w:rsidRDefault="006F1D64" w:rsidP="006F1D64">
      <w:pPr>
        <w:pStyle w:val="Zwykytekst"/>
        <w:tabs>
          <w:tab w:val="left" w:pos="7050"/>
        </w:tabs>
        <w:rPr>
          <w:rFonts w:ascii="Times New Roman" w:hAnsi="Times New Roman" w:cs="Times New Roman"/>
          <w:i/>
          <w:iCs/>
          <w:sz w:val="22"/>
          <w:szCs w:val="22"/>
          <w:lang w:val="pl-PL"/>
        </w:rPr>
      </w:pPr>
    </w:p>
    <w:p w14:paraId="6AFA77D3"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4AD53E41"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3F949571"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28972A4C"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569B9F44"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62D72771" w14:textId="77777777" w:rsidR="00336826" w:rsidRDefault="00336826" w:rsidP="006F1D64">
      <w:pPr>
        <w:pStyle w:val="Zwykytekst"/>
        <w:tabs>
          <w:tab w:val="left" w:pos="7050"/>
        </w:tabs>
        <w:rPr>
          <w:rFonts w:ascii="Times New Roman" w:hAnsi="Times New Roman" w:cs="Times New Roman"/>
          <w:i/>
          <w:iCs/>
          <w:sz w:val="22"/>
          <w:szCs w:val="22"/>
          <w:lang w:val="pl-PL"/>
        </w:rPr>
      </w:pPr>
    </w:p>
    <w:p w14:paraId="715FCA56" w14:textId="77777777" w:rsidR="00336826" w:rsidRPr="00515AFA" w:rsidRDefault="00336826" w:rsidP="006F1D64">
      <w:pPr>
        <w:pStyle w:val="Zwykytekst"/>
        <w:tabs>
          <w:tab w:val="left" w:pos="7050"/>
        </w:tabs>
        <w:rPr>
          <w:rFonts w:ascii="Times New Roman" w:hAnsi="Times New Roman" w:cs="Times New Roman"/>
          <w:i/>
          <w:iCs/>
          <w:sz w:val="22"/>
          <w:szCs w:val="22"/>
          <w:lang w:val="pl-PL"/>
        </w:rPr>
      </w:pPr>
    </w:p>
    <w:p w14:paraId="7F96343C" w14:textId="77777777" w:rsidR="006F1D64" w:rsidRPr="00515AFA" w:rsidRDefault="006F1D64" w:rsidP="006F1D64">
      <w:pPr>
        <w:pStyle w:val="Zwykytekst"/>
        <w:tabs>
          <w:tab w:val="left" w:pos="7050"/>
        </w:tabs>
        <w:rPr>
          <w:rFonts w:ascii="Times New Roman" w:hAnsi="Times New Roman" w:cs="Times New Roman"/>
          <w:i/>
          <w:iCs/>
          <w:sz w:val="22"/>
          <w:szCs w:val="22"/>
          <w:lang w:val="pl-PL"/>
        </w:rPr>
      </w:pPr>
    </w:p>
    <w:p w14:paraId="289D04A8" w14:textId="77777777" w:rsidR="00336826" w:rsidRPr="00515AFA" w:rsidRDefault="00336826" w:rsidP="0033682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AC85F00" w14:textId="77777777" w:rsidR="00336826" w:rsidRPr="00515AFA" w:rsidRDefault="00336826" w:rsidP="0033682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3F13ECA" w14:textId="77777777" w:rsidR="00336826" w:rsidRDefault="00336826" w:rsidP="00336826">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902C9A3" w14:textId="77777777" w:rsidR="00336826" w:rsidRDefault="00336826" w:rsidP="00336826">
      <w:pPr>
        <w:widowControl w:val="0"/>
        <w:autoSpaceDE w:val="0"/>
        <w:autoSpaceDN w:val="0"/>
        <w:jc w:val="right"/>
        <w:textAlignment w:val="baseline"/>
        <w:rPr>
          <w:sz w:val="22"/>
          <w:szCs w:val="22"/>
          <w:lang w:val="pl-PL"/>
        </w:rPr>
      </w:pPr>
    </w:p>
    <w:p w14:paraId="3AFE4E87" w14:textId="77777777" w:rsidR="00336826" w:rsidRDefault="00336826" w:rsidP="00336826">
      <w:pPr>
        <w:widowControl w:val="0"/>
        <w:autoSpaceDE w:val="0"/>
        <w:autoSpaceDN w:val="0"/>
        <w:jc w:val="right"/>
        <w:textAlignment w:val="baseline"/>
        <w:rPr>
          <w:sz w:val="22"/>
          <w:szCs w:val="22"/>
          <w:lang w:val="pl-PL"/>
        </w:rPr>
      </w:pPr>
    </w:p>
    <w:p w14:paraId="4917627D" w14:textId="77777777" w:rsidR="00336826" w:rsidRDefault="00336826" w:rsidP="00336826">
      <w:pPr>
        <w:widowControl w:val="0"/>
        <w:autoSpaceDE w:val="0"/>
        <w:autoSpaceDN w:val="0"/>
        <w:jc w:val="right"/>
        <w:textAlignment w:val="baseline"/>
        <w:rPr>
          <w:sz w:val="22"/>
          <w:szCs w:val="22"/>
          <w:lang w:val="pl-PL"/>
        </w:rPr>
      </w:pPr>
    </w:p>
    <w:p w14:paraId="212A4043" w14:textId="77777777" w:rsidR="00336826" w:rsidRDefault="00336826" w:rsidP="00336826">
      <w:pPr>
        <w:widowControl w:val="0"/>
        <w:autoSpaceDE w:val="0"/>
        <w:autoSpaceDN w:val="0"/>
        <w:jc w:val="right"/>
        <w:textAlignment w:val="baseline"/>
        <w:rPr>
          <w:sz w:val="22"/>
          <w:szCs w:val="22"/>
          <w:lang w:val="pl-PL"/>
        </w:rPr>
      </w:pPr>
    </w:p>
    <w:p w14:paraId="3ABA98C0" w14:textId="77777777" w:rsidR="00336826" w:rsidRDefault="00336826" w:rsidP="00336826">
      <w:pPr>
        <w:widowControl w:val="0"/>
        <w:autoSpaceDE w:val="0"/>
        <w:autoSpaceDN w:val="0"/>
        <w:jc w:val="right"/>
        <w:textAlignment w:val="baseline"/>
        <w:rPr>
          <w:sz w:val="22"/>
          <w:szCs w:val="22"/>
          <w:lang w:val="pl-PL"/>
        </w:rPr>
      </w:pPr>
    </w:p>
    <w:p w14:paraId="6EF7349F" w14:textId="77777777" w:rsidR="00336826" w:rsidRDefault="00336826" w:rsidP="00336826">
      <w:pPr>
        <w:widowControl w:val="0"/>
        <w:autoSpaceDE w:val="0"/>
        <w:autoSpaceDN w:val="0"/>
        <w:jc w:val="right"/>
        <w:textAlignment w:val="baseline"/>
        <w:rPr>
          <w:sz w:val="22"/>
          <w:szCs w:val="22"/>
          <w:lang w:val="pl-PL"/>
        </w:rPr>
      </w:pPr>
    </w:p>
    <w:p w14:paraId="59B9EEFF" w14:textId="77777777" w:rsidR="00336826" w:rsidRDefault="00336826" w:rsidP="00336826">
      <w:pPr>
        <w:widowControl w:val="0"/>
        <w:autoSpaceDE w:val="0"/>
        <w:autoSpaceDN w:val="0"/>
        <w:jc w:val="right"/>
        <w:textAlignment w:val="baseline"/>
        <w:rPr>
          <w:sz w:val="22"/>
          <w:szCs w:val="22"/>
          <w:lang w:val="pl-PL"/>
        </w:rPr>
      </w:pPr>
    </w:p>
    <w:p w14:paraId="5DBD4576" w14:textId="77777777" w:rsidR="00336826" w:rsidRDefault="00336826" w:rsidP="00336826">
      <w:pPr>
        <w:widowControl w:val="0"/>
        <w:autoSpaceDE w:val="0"/>
        <w:autoSpaceDN w:val="0"/>
        <w:jc w:val="right"/>
        <w:textAlignment w:val="baseline"/>
        <w:rPr>
          <w:sz w:val="22"/>
          <w:szCs w:val="22"/>
          <w:lang w:val="pl-PL"/>
        </w:rPr>
      </w:pPr>
    </w:p>
    <w:p w14:paraId="4FBED21F" w14:textId="77777777" w:rsidR="00336826" w:rsidRDefault="00336826" w:rsidP="00336826">
      <w:pPr>
        <w:widowControl w:val="0"/>
        <w:autoSpaceDE w:val="0"/>
        <w:autoSpaceDN w:val="0"/>
        <w:jc w:val="right"/>
        <w:textAlignment w:val="baseline"/>
        <w:rPr>
          <w:sz w:val="22"/>
          <w:szCs w:val="22"/>
          <w:lang w:val="pl-PL"/>
        </w:rPr>
      </w:pPr>
    </w:p>
    <w:p w14:paraId="35D7D3F8" w14:textId="77777777" w:rsidR="00336826" w:rsidRDefault="00336826" w:rsidP="00336826">
      <w:pPr>
        <w:widowControl w:val="0"/>
        <w:autoSpaceDE w:val="0"/>
        <w:autoSpaceDN w:val="0"/>
        <w:jc w:val="right"/>
        <w:textAlignment w:val="baseline"/>
        <w:rPr>
          <w:sz w:val="22"/>
          <w:szCs w:val="22"/>
          <w:lang w:val="pl-PL"/>
        </w:rPr>
      </w:pPr>
    </w:p>
    <w:p w14:paraId="744E35E1" w14:textId="77777777" w:rsidR="00336826" w:rsidRDefault="00336826" w:rsidP="00336826">
      <w:pPr>
        <w:widowControl w:val="0"/>
        <w:autoSpaceDE w:val="0"/>
        <w:autoSpaceDN w:val="0"/>
        <w:jc w:val="right"/>
        <w:textAlignment w:val="baseline"/>
        <w:rPr>
          <w:sz w:val="22"/>
          <w:szCs w:val="22"/>
          <w:lang w:val="pl-PL"/>
        </w:rPr>
      </w:pPr>
    </w:p>
    <w:p w14:paraId="02FEB156" w14:textId="77777777" w:rsidR="00336826" w:rsidRDefault="00336826" w:rsidP="00336826">
      <w:pPr>
        <w:widowControl w:val="0"/>
        <w:autoSpaceDE w:val="0"/>
        <w:autoSpaceDN w:val="0"/>
        <w:jc w:val="right"/>
        <w:textAlignment w:val="baseline"/>
        <w:rPr>
          <w:sz w:val="22"/>
          <w:szCs w:val="22"/>
          <w:lang w:val="pl-PL"/>
        </w:rPr>
      </w:pPr>
    </w:p>
    <w:p w14:paraId="2F35F45A" w14:textId="77777777" w:rsidR="00336826" w:rsidRDefault="00336826" w:rsidP="00336826">
      <w:pPr>
        <w:widowControl w:val="0"/>
        <w:autoSpaceDE w:val="0"/>
        <w:autoSpaceDN w:val="0"/>
        <w:jc w:val="right"/>
        <w:textAlignment w:val="baseline"/>
        <w:rPr>
          <w:sz w:val="22"/>
          <w:szCs w:val="22"/>
          <w:lang w:val="pl-PL"/>
        </w:rPr>
      </w:pPr>
    </w:p>
    <w:p w14:paraId="4A739F6E" w14:textId="77777777" w:rsidR="00336826" w:rsidRDefault="00336826" w:rsidP="00336826">
      <w:pPr>
        <w:widowControl w:val="0"/>
        <w:autoSpaceDE w:val="0"/>
        <w:autoSpaceDN w:val="0"/>
        <w:jc w:val="right"/>
        <w:textAlignment w:val="baseline"/>
        <w:rPr>
          <w:sz w:val="22"/>
          <w:szCs w:val="22"/>
          <w:lang w:val="pl-PL"/>
        </w:rPr>
      </w:pPr>
    </w:p>
    <w:p w14:paraId="429936C4" w14:textId="77777777" w:rsidR="00336826" w:rsidRDefault="00336826" w:rsidP="00336826">
      <w:pPr>
        <w:widowControl w:val="0"/>
        <w:autoSpaceDE w:val="0"/>
        <w:autoSpaceDN w:val="0"/>
        <w:jc w:val="right"/>
        <w:textAlignment w:val="baseline"/>
        <w:rPr>
          <w:sz w:val="22"/>
          <w:szCs w:val="22"/>
          <w:lang w:val="pl-PL"/>
        </w:rPr>
      </w:pPr>
    </w:p>
    <w:p w14:paraId="6C587172" w14:textId="77777777" w:rsidR="00336826" w:rsidRDefault="00336826" w:rsidP="00336826">
      <w:pPr>
        <w:widowControl w:val="0"/>
        <w:autoSpaceDE w:val="0"/>
        <w:autoSpaceDN w:val="0"/>
        <w:jc w:val="right"/>
        <w:textAlignment w:val="baseline"/>
        <w:rPr>
          <w:sz w:val="22"/>
          <w:szCs w:val="22"/>
          <w:lang w:val="pl-PL"/>
        </w:rPr>
      </w:pPr>
    </w:p>
    <w:p w14:paraId="157E76A2" w14:textId="77777777" w:rsidR="00336826" w:rsidRDefault="00336826" w:rsidP="00336826">
      <w:pPr>
        <w:widowControl w:val="0"/>
        <w:autoSpaceDE w:val="0"/>
        <w:autoSpaceDN w:val="0"/>
        <w:jc w:val="right"/>
        <w:textAlignment w:val="baseline"/>
        <w:rPr>
          <w:sz w:val="22"/>
          <w:szCs w:val="22"/>
          <w:lang w:val="pl-PL"/>
        </w:rPr>
      </w:pPr>
    </w:p>
    <w:p w14:paraId="6CEFFE90" w14:textId="0FFCD08B" w:rsidR="00336826" w:rsidRPr="00515AFA" w:rsidRDefault="00336826" w:rsidP="00336826">
      <w:pPr>
        <w:widowControl w:val="0"/>
        <w:autoSpaceDE w:val="0"/>
        <w:autoSpaceDN w:val="0"/>
        <w:jc w:val="right"/>
        <w:textAlignment w:val="baseline"/>
        <w:rPr>
          <w:sz w:val="22"/>
          <w:szCs w:val="22"/>
          <w:lang w:val="pl-PL"/>
        </w:rPr>
      </w:pPr>
      <w:r w:rsidRPr="00515AFA">
        <w:rPr>
          <w:sz w:val="22"/>
          <w:szCs w:val="22"/>
          <w:lang w:val="pl-PL"/>
        </w:rPr>
        <w:t>Załącznik nr 2 do umowy</w:t>
      </w:r>
    </w:p>
    <w:p w14:paraId="4E05CB4E" w14:textId="77777777" w:rsidR="00336826" w:rsidRPr="00515AFA" w:rsidRDefault="00336826" w:rsidP="00336826">
      <w:pPr>
        <w:widowControl w:val="0"/>
        <w:autoSpaceDE w:val="0"/>
        <w:autoSpaceDN w:val="0"/>
        <w:jc w:val="both"/>
        <w:textAlignment w:val="baseline"/>
        <w:rPr>
          <w:sz w:val="22"/>
          <w:szCs w:val="22"/>
          <w:lang w:val="pl-PL"/>
        </w:rPr>
      </w:pPr>
    </w:p>
    <w:p w14:paraId="4F5545E1" w14:textId="77777777" w:rsidR="00336826" w:rsidRPr="00515AFA" w:rsidRDefault="00336826" w:rsidP="00336826">
      <w:pPr>
        <w:widowControl w:val="0"/>
        <w:autoSpaceDE w:val="0"/>
        <w:autoSpaceDN w:val="0"/>
        <w:jc w:val="both"/>
        <w:textAlignment w:val="baseline"/>
        <w:rPr>
          <w:sz w:val="22"/>
          <w:szCs w:val="22"/>
          <w:lang w:val="pl-PL"/>
        </w:rPr>
      </w:pPr>
    </w:p>
    <w:p w14:paraId="15669AB6" w14:textId="77777777" w:rsidR="00336826" w:rsidRPr="00515AFA" w:rsidRDefault="00336826" w:rsidP="00336826">
      <w:pPr>
        <w:widowControl w:val="0"/>
        <w:autoSpaceDE w:val="0"/>
        <w:autoSpaceDN w:val="0"/>
        <w:jc w:val="both"/>
        <w:textAlignment w:val="baseline"/>
        <w:rPr>
          <w:sz w:val="22"/>
          <w:szCs w:val="22"/>
          <w:lang w:val="pl-PL"/>
        </w:rPr>
      </w:pPr>
      <w:r w:rsidRPr="00515AFA">
        <w:rPr>
          <w:sz w:val="22"/>
          <w:szCs w:val="22"/>
          <w:lang w:val="pl-PL"/>
        </w:rPr>
        <w:t>.....................................… </w:t>
      </w:r>
    </w:p>
    <w:p w14:paraId="1C4A0705" w14:textId="77777777" w:rsidR="00336826" w:rsidRPr="00515AFA" w:rsidRDefault="00336826" w:rsidP="00336826">
      <w:pPr>
        <w:widowControl w:val="0"/>
        <w:autoSpaceDE w:val="0"/>
        <w:autoSpaceDN w:val="0"/>
        <w:ind w:firstLine="555"/>
        <w:textAlignment w:val="baseline"/>
        <w:rPr>
          <w:sz w:val="22"/>
          <w:szCs w:val="22"/>
          <w:lang w:val="pl-PL"/>
        </w:rPr>
      </w:pPr>
      <w:r w:rsidRPr="00515AFA">
        <w:rPr>
          <w:sz w:val="22"/>
          <w:szCs w:val="22"/>
          <w:lang w:val="pl-PL"/>
        </w:rPr>
        <w:t>Nazwa Wykonawcy</w:t>
      </w:r>
    </w:p>
    <w:p w14:paraId="5EFC088E" w14:textId="77777777" w:rsidR="00336826" w:rsidRPr="00515AFA" w:rsidRDefault="00336826" w:rsidP="00336826">
      <w:pPr>
        <w:widowControl w:val="0"/>
        <w:autoSpaceDE w:val="0"/>
        <w:autoSpaceDN w:val="0"/>
        <w:textAlignment w:val="baseline"/>
        <w:rPr>
          <w:sz w:val="22"/>
          <w:szCs w:val="22"/>
          <w:lang w:val="pl-PL"/>
        </w:rPr>
      </w:pPr>
    </w:p>
    <w:p w14:paraId="05E12334" w14:textId="77777777" w:rsidR="00336826" w:rsidRPr="00515AFA" w:rsidRDefault="00336826" w:rsidP="00336826">
      <w:pPr>
        <w:widowControl w:val="0"/>
        <w:autoSpaceDE w:val="0"/>
        <w:autoSpaceDN w:val="0"/>
        <w:jc w:val="both"/>
        <w:textAlignment w:val="baseline"/>
        <w:rPr>
          <w:sz w:val="22"/>
          <w:szCs w:val="22"/>
          <w:lang w:val="pl-PL"/>
        </w:rPr>
      </w:pPr>
      <w:r w:rsidRPr="00515AFA">
        <w:rPr>
          <w:sz w:val="22"/>
          <w:szCs w:val="22"/>
          <w:lang w:val="pl-PL"/>
        </w:rPr>
        <w:t>.....................................…</w:t>
      </w:r>
    </w:p>
    <w:p w14:paraId="29103FC8" w14:textId="77777777" w:rsidR="00336826" w:rsidRPr="00515AFA" w:rsidRDefault="00336826" w:rsidP="00336826">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6F6BB6D7" w14:textId="77777777" w:rsidR="00336826" w:rsidRPr="00515AFA" w:rsidRDefault="00336826" w:rsidP="00336826">
      <w:pPr>
        <w:widowControl w:val="0"/>
        <w:autoSpaceDE w:val="0"/>
        <w:autoSpaceDN w:val="0"/>
        <w:spacing w:before="90"/>
        <w:ind w:left="115" w:right="110"/>
        <w:jc w:val="both"/>
        <w:outlineLvl w:val="0"/>
        <w:rPr>
          <w:rFonts w:eastAsia="Verdana"/>
          <w:b/>
          <w:bCs/>
          <w:sz w:val="22"/>
          <w:szCs w:val="22"/>
          <w:lang w:val="pl-PL" w:eastAsia="en-US"/>
        </w:rPr>
      </w:pPr>
    </w:p>
    <w:p w14:paraId="1252587C"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7C19429E" w14:textId="77777777" w:rsidR="00336826" w:rsidRPr="00515AFA" w:rsidRDefault="00336826" w:rsidP="00336826">
      <w:pPr>
        <w:widowControl w:val="0"/>
        <w:autoSpaceDE w:val="0"/>
        <w:autoSpaceDN w:val="0"/>
        <w:jc w:val="center"/>
        <w:textAlignment w:val="baseline"/>
        <w:rPr>
          <w:b/>
          <w:bCs/>
          <w:sz w:val="22"/>
          <w:szCs w:val="22"/>
          <w:lang w:val="pl-PL"/>
        </w:rPr>
      </w:pPr>
    </w:p>
    <w:p w14:paraId="701DA2BA" w14:textId="77777777" w:rsidR="00336826" w:rsidRPr="00515AFA" w:rsidRDefault="00336826" w:rsidP="00336826">
      <w:pPr>
        <w:widowControl w:val="0"/>
        <w:autoSpaceDE w:val="0"/>
        <w:autoSpaceDN w:val="0"/>
        <w:jc w:val="center"/>
        <w:textAlignment w:val="baseline"/>
        <w:rPr>
          <w:b/>
          <w:bCs/>
          <w:sz w:val="22"/>
          <w:szCs w:val="22"/>
          <w:lang w:val="pl-PL"/>
        </w:rPr>
      </w:pPr>
    </w:p>
    <w:p w14:paraId="3BF8B92C" w14:textId="77777777" w:rsidR="00336826" w:rsidRPr="00515AFA" w:rsidRDefault="00336826" w:rsidP="00336826">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FE4B3B6" w14:textId="77777777" w:rsidR="00336826" w:rsidRPr="00515AFA" w:rsidRDefault="00336826" w:rsidP="00336826">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3CF2815" w14:textId="77777777" w:rsidR="00336826" w:rsidRPr="00515AFA" w:rsidRDefault="00336826" w:rsidP="00336826">
      <w:pPr>
        <w:widowControl w:val="0"/>
        <w:autoSpaceDE w:val="0"/>
        <w:autoSpaceDN w:val="0"/>
        <w:jc w:val="center"/>
        <w:textAlignment w:val="baseline"/>
        <w:rPr>
          <w:b/>
          <w:bCs/>
          <w:sz w:val="22"/>
          <w:szCs w:val="22"/>
          <w:lang w:val="pl-PL"/>
        </w:rPr>
      </w:pPr>
    </w:p>
    <w:p w14:paraId="0D4174BD" w14:textId="77777777" w:rsidR="00336826" w:rsidRPr="00515AFA" w:rsidRDefault="00336826" w:rsidP="00336826">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3283899" w14:textId="77777777" w:rsidR="00336826" w:rsidRPr="00515AFA" w:rsidRDefault="00336826" w:rsidP="0033682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910196D" w14:textId="77777777" w:rsidR="00336826" w:rsidRPr="00515AFA" w:rsidRDefault="00336826" w:rsidP="0033682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9AC4E40" w14:textId="77777777" w:rsidR="00336826" w:rsidRPr="00515AFA" w:rsidRDefault="00336826" w:rsidP="0033682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242DD6B" w14:textId="77777777" w:rsidR="00336826" w:rsidRPr="00515AFA" w:rsidRDefault="00336826" w:rsidP="00336826">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A35287E" w14:textId="77777777" w:rsidR="00336826" w:rsidRPr="00515AFA" w:rsidRDefault="00336826" w:rsidP="00336826">
      <w:pPr>
        <w:spacing w:after="200" w:line="276" w:lineRule="auto"/>
        <w:ind w:left="780"/>
        <w:contextualSpacing/>
        <w:textAlignment w:val="baseline"/>
        <w:rPr>
          <w:sz w:val="22"/>
          <w:szCs w:val="22"/>
          <w:lang w:val="pl-PL"/>
        </w:rPr>
      </w:pPr>
    </w:p>
    <w:p w14:paraId="045F1C5B" w14:textId="77777777" w:rsidR="00336826" w:rsidRPr="00515AFA" w:rsidRDefault="00336826" w:rsidP="00336826">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FCF7379"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648DCD6F"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2F0F0B6B" w14:textId="77777777" w:rsidR="00336826" w:rsidRPr="00515AFA" w:rsidRDefault="00336826" w:rsidP="00336826">
      <w:pPr>
        <w:widowControl w:val="0"/>
        <w:autoSpaceDE w:val="0"/>
        <w:autoSpaceDN w:val="0"/>
        <w:spacing w:before="90"/>
        <w:ind w:right="110"/>
        <w:jc w:val="both"/>
        <w:outlineLvl w:val="0"/>
        <w:rPr>
          <w:rFonts w:eastAsia="Verdana"/>
          <w:b/>
          <w:bCs/>
          <w:sz w:val="22"/>
          <w:szCs w:val="22"/>
          <w:lang w:val="pl-PL" w:eastAsia="en-US"/>
        </w:rPr>
      </w:pPr>
    </w:p>
    <w:p w14:paraId="6F35D784" w14:textId="77777777" w:rsidR="00336826" w:rsidRPr="00515AFA" w:rsidRDefault="00336826" w:rsidP="0033682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336826" w:rsidRPr="009A6C9C" w14:paraId="6B0DF864" w14:textId="77777777" w:rsidTr="00E22D80">
        <w:tc>
          <w:tcPr>
            <w:tcW w:w="4105" w:type="dxa"/>
            <w:hideMark/>
          </w:tcPr>
          <w:p w14:paraId="7F99E660" w14:textId="77777777" w:rsidR="00336826" w:rsidRPr="00515AFA" w:rsidRDefault="00336826" w:rsidP="00E22D80">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E27E1CB" w14:textId="77777777" w:rsidR="00336826" w:rsidRPr="00515AFA" w:rsidRDefault="00336826" w:rsidP="00E22D80">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11FF17C1" w14:textId="77777777" w:rsidR="00336826" w:rsidRPr="00515AFA" w:rsidRDefault="00336826" w:rsidP="00336826">
      <w:pPr>
        <w:spacing w:line="360" w:lineRule="auto"/>
        <w:jc w:val="both"/>
        <w:rPr>
          <w:rFonts w:eastAsia="Calibri"/>
          <w:color w:val="222A35"/>
          <w:sz w:val="22"/>
          <w:szCs w:val="22"/>
          <w:lang w:val="pl-PL" w:eastAsia="x-none"/>
        </w:rPr>
      </w:pPr>
    </w:p>
    <w:p w14:paraId="023F11AC" w14:textId="77777777" w:rsidR="00336826" w:rsidRPr="002E3AF9" w:rsidRDefault="00336826" w:rsidP="00336826">
      <w:pPr>
        <w:rPr>
          <w:lang w:val="pl-PL"/>
        </w:rPr>
      </w:pPr>
    </w:p>
    <w:p w14:paraId="48959CB2" w14:textId="77777777" w:rsidR="00336826" w:rsidRPr="00107444" w:rsidRDefault="00336826" w:rsidP="00336826">
      <w:pPr>
        <w:rPr>
          <w:lang w:val="pl-PL"/>
        </w:rPr>
      </w:pPr>
    </w:p>
    <w:p w14:paraId="2EA92EC3" w14:textId="77777777" w:rsidR="00336826" w:rsidRPr="00233C0F" w:rsidRDefault="00336826" w:rsidP="00336826">
      <w:pPr>
        <w:rPr>
          <w:lang w:val="pl-PL"/>
        </w:rPr>
      </w:pPr>
    </w:p>
    <w:p w14:paraId="2B73AE02" w14:textId="77777777" w:rsidR="00336826" w:rsidRPr="00A832EB" w:rsidRDefault="00336826" w:rsidP="00336826">
      <w:pPr>
        <w:rPr>
          <w:lang w:val="pl-PL"/>
        </w:rPr>
      </w:pPr>
    </w:p>
    <w:p w14:paraId="6A44361B" w14:textId="77777777" w:rsidR="00496551" w:rsidRPr="006F1D64" w:rsidRDefault="00496551" w:rsidP="006F1D64">
      <w:pPr>
        <w:rPr>
          <w:lang w:val="pl-PL"/>
        </w:rPr>
      </w:pPr>
    </w:p>
    <w:sectPr w:rsidR="00496551" w:rsidRPr="006F1D64">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CB484" w14:textId="77777777" w:rsidR="00E053E8" w:rsidRDefault="00E053E8">
      <w:r>
        <w:separator/>
      </w:r>
    </w:p>
  </w:endnote>
  <w:endnote w:type="continuationSeparator" w:id="0">
    <w:p w14:paraId="72CFA5CF" w14:textId="77777777" w:rsidR="00E053E8" w:rsidRDefault="00E05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A8EA9" w14:textId="77777777" w:rsidR="002A479D" w:rsidRDefault="002A479D">
    <w:pPr>
      <w:pStyle w:val="Stopka"/>
      <w:jc w:val="right"/>
    </w:pPr>
    <w:r>
      <w:fldChar w:fldCharType="begin"/>
    </w:r>
    <w:r>
      <w:instrText>PAGE   \* MERGEFORMAT</w:instrText>
    </w:r>
    <w:r>
      <w:fldChar w:fldCharType="separate"/>
    </w:r>
    <w:r>
      <w:rPr>
        <w:lang w:val="pl-PL"/>
      </w:rPr>
      <w:t>2</w:t>
    </w:r>
    <w:r>
      <w:fldChar w:fldCharType="end"/>
    </w:r>
  </w:p>
  <w:p w14:paraId="2B53AA41" w14:textId="77777777" w:rsidR="001C2E23" w:rsidRDefault="001C2E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ECC2C" w14:textId="77777777" w:rsidR="00E053E8" w:rsidRDefault="00E053E8">
      <w:r>
        <w:separator/>
      </w:r>
    </w:p>
  </w:footnote>
  <w:footnote w:type="continuationSeparator" w:id="0">
    <w:p w14:paraId="4CA01621" w14:textId="77777777" w:rsidR="00E053E8" w:rsidRDefault="00E053E8">
      <w:r>
        <w:continuationSeparator/>
      </w:r>
    </w:p>
  </w:footnote>
  <w:footnote w:id="1">
    <w:p w14:paraId="0FE73AED" w14:textId="77777777" w:rsidR="00336826" w:rsidRDefault="00336826" w:rsidP="0033682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4CC526A" w14:textId="77777777" w:rsidR="00336826" w:rsidRDefault="00336826" w:rsidP="0033682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D828ED1" w14:textId="77777777" w:rsidR="00336826" w:rsidRDefault="00336826" w:rsidP="0033682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4ADA764" w14:textId="77777777" w:rsidR="00336826" w:rsidRDefault="00336826" w:rsidP="0033682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FB7B67" w14:textId="77777777" w:rsidR="00336826" w:rsidRDefault="00336826" w:rsidP="0033682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EB9CA40" w14:textId="77777777" w:rsidR="00336826" w:rsidRDefault="00336826" w:rsidP="0033682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90DD0D" w14:textId="77777777" w:rsidR="00336826" w:rsidRDefault="00336826" w:rsidP="0033682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87D39D3" w14:textId="77777777" w:rsidR="00336826" w:rsidRDefault="00336826" w:rsidP="0033682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7204878" w14:textId="77777777" w:rsidR="00336826" w:rsidRDefault="00336826" w:rsidP="0033682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C88DDE4" w14:textId="77777777" w:rsidR="00336826" w:rsidRDefault="00336826" w:rsidP="0033682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9B53371" w14:textId="77777777" w:rsidR="00336826" w:rsidRDefault="00336826" w:rsidP="0033682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783580F" w14:textId="77777777" w:rsidR="00336826" w:rsidRDefault="00336826" w:rsidP="0033682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4D60168" w14:textId="77777777" w:rsidR="00336826" w:rsidRDefault="00336826" w:rsidP="0033682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100B0F8" w14:textId="77777777" w:rsidR="00336826" w:rsidRDefault="00336826" w:rsidP="00336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2921128" w14:textId="77777777" w:rsidR="00336826" w:rsidRDefault="00336826" w:rsidP="0033682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8A8F721" w14:textId="77777777" w:rsidR="00336826" w:rsidRDefault="00336826" w:rsidP="00336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51DB7C2" w14:textId="77777777" w:rsidR="00336826" w:rsidRDefault="00336826" w:rsidP="0033682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01F503C" w14:textId="77777777" w:rsidR="00336826" w:rsidRDefault="00336826" w:rsidP="0033682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C5607EE" w14:textId="77777777" w:rsidR="00336826" w:rsidRDefault="00336826" w:rsidP="0033682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B7B1225" w14:textId="77777777" w:rsidR="00336826" w:rsidRDefault="00336826" w:rsidP="0033682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B7409BB" w14:textId="77777777" w:rsidR="00336826" w:rsidRDefault="00336826" w:rsidP="0033682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DA6212C" w14:textId="77777777" w:rsidR="00336826" w:rsidRDefault="00336826" w:rsidP="0033682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5397D0"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F3BFBC"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00F597A"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7E8706B"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B2D7D35" w14:textId="77777777" w:rsidR="00336826" w:rsidRDefault="00336826" w:rsidP="0033682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2926E8" w14:textId="77777777" w:rsidR="00336826" w:rsidRDefault="00336826" w:rsidP="0033682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C66527" w14:textId="77777777" w:rsidR="00336826" w:rsidRDefault="00336826" w:rsidP="0033682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A235EF6" w14:textId="77777777" w:rsidR="00336826" w:rsidRDefault="00336826" w:rsidP="0033682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76933222">
    <w:abstractNumId w:val="19"/>
  </w:num>
  <w:num w:numId="2" w16cid:durableId="6672964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7063856">
    <w:abstractNumId w:val="29"/>
  </w:num>
  <w:num w:numId="4" w16cid:durableId="1735661701">
    <w:abstractNumId w:val="11"/>
  </w:num>
  <w:num w:numId="5" w16cid:durableId="1222643298">
    <w:abstractNumId w:val="30"/>
  </w:num>
  <w:num w:numId="6" w16cid:durableId="1954434068">
    <w:abstractNumId w:val="32"/>
  </w:num>
  <w:num w:numId="7" w16cid:durableId="1530096546">
    <w:abstractNumId w:val="35"/>
  </w:num>
  <w:num w:numId="8" w16cid:durableId="40445882">
    <w:abstractNumId w:val="25"/>
  </w:num>
  <w:num w:numId="9" w16cid:durableId="1054550454">
    <w:abstractNumId w:val="39"/>
  </w:num>
  <w:num w:numId="10" w16cid:durableId="1446803561">
    <w:abstractNumId w:val="27"/>
  </w:num>
  <w:num w:numId="11" w16cid:durableId="415710449">
    <w:abstractNumId w:val="6"/>
  </w:num>
  <w:num w:numId="12" w16cid:durableId="773020224">
    <w:abstractNumId w:val="10"/>
  </w:num>
  <w:num w:numId="13" w16cid:durableId="450786868">
    <w:abstractNumId w:val="14"/>
  </w:num>
  <w:num w:numId="14" w16cid:durableId="1890795898">
    <w:abstractNumId w:val="40"/>
  </w:num>
  <w:num w:numId="15" w16cid:durableId="611742171">
    <w:abstractNumId w:val="13"/>
  </w:num>
  <w:num w:numId="16" w16cid:durableId="694037903">
    <w:abstractNumId w:val="9"/>
  </w:num>
  <w:num w:numId="17" w16cid:durableId="329060337">
    <w:abstractNumId w:val="37"/>
  </w:num>
  <w:num w:numId="18" w16cid:durableId="932859514">
    <w:abstractNumId w:val="28"/>
  </w:num>
  <w:num w:numId="19" w16cid:durableId="1824152649">
    <w:abstractNumId w:val="23"/>
  </w:num>
  <w:num w:numId="20" w16cid:durableId="909315448">
    <w:abstractNumId w:val="26"/>
  </w:num>
  <w:num w:numId="21" w16cid:durableId="1706370809">
    <w:abstractNumId w:val="20"/>
  </w:num>
  <w:num w:numId="22" w16cid:durableId="1788039108">
    <w:abstractNumId w:val="0"/>
  </w:num>
  <w:num w:numId="23" w16cid:durableId="1362170147">
    <w:abstractNumId w:val="38"/>
  </w:num>
  <w:num w:numId="24" w16cid:durableId="427893283">
    <w:abstractNumId w:val="18"/>
  </w:num>
  <w:num w:numId="25" w16cid:durableId="1317994507">
    <w:abstractNumId w:val="3"/>
  </w:num>
  <w:num w:numId="26" w16cid:durableId="1267812189">
    <w:abstractNumId w:val="31"/>
  </w:num>
  <w:num w:numId="27" w16cid:durableId="190934187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24268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03288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799385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99397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6822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619459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90929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4503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17193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04891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668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175385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258657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51221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031885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412839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229717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765571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96991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284696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949802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22D"/>
    <w:rsid w:val="000033EA"/>
    <w:rsid w:val="0002467C"/>
    <w:rsid w:val="00040A7A"/>
    <w:rsid w:val="0007315E"/>
    <w:rsid w:val="000936CA"/>
    <w:rsid w:val="00097182"/>
    <w:rsid w:val="000B1A00"/>
    <w:rsid w:val="000C0F66"/>
    <w:rsid w:val="001404FE"/>
    <w:rsid w:val="001764D4"/>
    <w:rsid w:val="001B69E8"/>
    <w:rsid w:val="001C2E23"/>
    <w:rsid w:val="001F341B"/>
    <w:rsid w:val="002430FD"/>
    <w:rsid w:val="00267340"/>
    <w:rsid w:val="00275C59"/>
    <w:rsid w:val="002A022D"/>
    <w:rsid w:val="002A479D"/>
    <w:rsid w:val="00336826"/>
    <w:rsid w:val="00337165"/>
    <w:rsid w:val="003974EB"/>
    <w:rsid w:val="003C6167"/>
    <w:rsid w:val="003F1749"/>
    <w:rsid w:val="004228DC"/>
    <w:rsid w:val="00492F37"/>
    <w:rsid w:val="00496551"/>
    <w:rsid w:val="004A692C"/>
    <w:rsid w:val="004C4EC3"/>
    <w:rsid w:val="0050219D"/>
    <w:rsid w:val="005077F3"/>
    <w:rsid w:val="00512FD2"/>
    <w:rsid w:val="00523F87"/>
    <w:rsid w:val="005750E7"/>
    <w:rsid w:val="00593CEB"/>
    <w:rsid w:val="005C6D38"/>
    <w:rsid w:val="005D2104"/>
    <w:rsid w:val="00614C95"/>
    <w:rsid w:val="00660027"/>
    <w:rsid w:val="0069339E"/>
    <w:rsid w:val="006F1D64"/>
    <w:rsid w:val="006F51B5"/>
    <w:rsid w:val="006F7905"/>
    <w:rsid w:val="00714F51"/>
    <w:rsid w:val="00731F6E"/>
    <w:rsid w:val="00745F63"/>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6C9C"/>
    <w:rsid w:val="009A7064"/>
    <w:rsid w:val="009C1BD1"/>
    <w:rsid w:val="009D7F65"/>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23FEE"/>
    <w:rsid w:val="00C74D2A"/>
    <w:rsid w:val="00C923E8"/>
    <w:rsid w:val="00C93478"/>
    <w:rsid w:val="00CD12B0"/>
    <w:rsid w:val="00D03706"/>
    <w:rsid w:val="00D432AD"/>
    <w:rsid w:val="00D46DCD"/>
    <w:rsid w:val="00D70657"/>
    <w:rsid w:val="00D90ED3"/>
    <w:rsid w:val="00D96223"/>
    <w:rsid w:val="00D9696A"/>
    <w:rsid w:val="00D97E9A"/>
    <w:rsid w:val="00DD0EDB"/>
    <w:rsid w:val="00DE2464"/>
    <w:rsid w:val="00E053E8"/>
    <w:rsid w:val="00E13592"/>
    <w:rsid w:val="00E256BD"/>
    <w:rsid w:val="00E27575"/>
    <w:rsid w:val="00E3334C"/>
    <w:rsid w:val="00E41EFD"/>
    <w:rsid w:val="00E4751B"/>
    <w:rsid w:val="00E874DC"/>
    <w:rsid w:val="00ED7A5A"/>
    <w:rsid w:val="00EE6740"/>
    <w:rsid w:val="00EF0390"/>
    <w:rsid w:val="00F735E6"/>
    <w:rsid w:val="00FA3DF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47ED90"/>
  <w15:chartTrackingRefBased/>
  <w15:docId w15:val="{6C9A64D2-0C91-4FE7-8D63-64CAFA96C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1D6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A479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07791993">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10</Pages>
  <Words>3817</Words>
  <Characters>22908</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26672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2024-09-17T08:29:00Z</cp:lastPrinted>
  <dcterms:created xsi:type="dcterms:W3CDTF">2024-09-18T09:34:00Z</dcterms:created>
  <dcterms:modified xsi:type="dcterms:W3CDTF">2024-09-18T09:34:00Z</dcterms:modified>
</cp:coreProperties>
</file>