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60820" w14:textId="636217F3" w:rsidR="00E075FE" w:rsidRDefault="00E075FE" w:rsidP="00E075F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14:paraId="570281D9" w14:textId="77777777" w:rsidR="00E075FE" w:rsidRDefault="00E075FE" w:rsidP="00E075F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3C53F3" w14:textId="075C6234" w:rsidR="00E075FE" w:rsidRDefault="00897C91" w:rsidP="00E075F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ZMODYFOKOWANY </w:t>
      </w:r>
      <w:r w:rsidR="00E075FE">
        <w:rPr>
          <w:b/>
          <w:sz w:val="28"/>
          <w:szCs w:val="30"/>
        </w:rPr>
        <w:t>FORMULARZ OFERTY</w:t>
      </w:r>
    </w:p>
    <w:p w14:paraId="236D5D42" w14:textId="77777777" w:rsidR="00E075FE" w:rsidRDefault="00E075FE" w:rsidP="00E075F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59F677F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F5247A8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5293CDAC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B4630EE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ECFCE17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897C91">
        <w:rPr>
          <w:sz w:val="22"/>
        </w:rPr>
        <w:t>……………………………………………………………………………………………..</w:t>
      </w:r>
    </w:p>
    <w:p w14:paraId="2522019A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897C91">
        <w:rPr>
          <w:sz w:val="22"/>
        </w:rPr>
        <w:t>…………………………………………………………………………………………….</w:t>
      </w:r>
    </w:p>
    <w:p w14:paraId="24A44218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4C8861B1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718AE60" w14:textId="77777777" w:rsidR="00E075FE" w:rsidRDefault="00E075FE" w:rsidP="00E075F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78E66200" w14:textId="77777777" w:rsidR="00E075FE" w:rsidRDefault="00E075FE" w:rsidP="00E075FE">
      <w:pPr>
        <w:spacing w:line="360" w:lineRule="auto"/>
      </w:pPr>
      <w:r>
        <w:t>Do: Nazwa i siedziba Zamawiającego:</w:t>
      </w:r>
    </w:p>
    <w:p w14:paraId="394AA4FE" w14:textId="77777777" w:rsidR="00E075FE" w:rsidRDefault="00E075FE" w:rsidP="00E075FE">
      <w:pPr>
        <w:ind w:right="-110"/>
        <w:rPr>
          <w:b/>
        </w:rPr>
      </w:pPr>
      <w:r>
        <w:rPr>
          <w:b/>
        </w:rPr>
        <w:t>Akademia Górniczo - Hutnicza</w:t>
      </w:r>
    </w:p>
    <w:p w14:paraId="7FA87C03" w14:textId="77777777" w:rsidR="00E075FE" w:rsidRDefault="00E075FE" w:rsidP="00E075FE">
      <w:pPr>
        <w:ind w:right="-110"/>
        <w:rPr>
          <w:b/>
        </w:rPr>
      </w:pPr>
      <w:r>
        <w:rPr>
          <w:b/>
        </w:rPr>
        <w:t>im. Stanisława Staszica w Krakowie</w:t>
      </w:r>
    </w:p>
    <w:p w14:paraId="7DAA73D3" w14:textId="77777777" w:rsidR="00E075FE" w:rsidRDefault="00E075FE" w:rsidP="00E075F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F2A65DC" w14:textId="77777777" w:rsidR="00E075FE" w:rsidRDefault="00E075FE" w:rsidP="00E075F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892544E" w14:textId="77777777" w:rsidR="00E075FE" w:rsidRDefault="00E075FE" w:rsidP="00E075FE">
      <w:pPr>
        <w:rPr>
          <w:b/>
        </w:rPr>
      </w:pPr>
      <w:r>
        <w:rPr>
          <w:b/>
        </w:rPr>
        <w:t xml:space="preserve">30-059 Kraków,  </w:t>
      </w:r>
    </w:p>
    <w:p w14:paraId="50B914B1" w14:textId="77777777" w:rsidR="00E075FE" w:rsidRDefault="00E075FE" w:rsidP="00E075FE">
      <w:pPr>
        <w:ind w:firstLine="3969"/>
        <w:rPr>
          <w:b/>
        </w:rPr>
      </w:pPr>
    </w:p>
    <w:p w14:paraId="675BBAC4" w14:textId="46DD2CA3" w:rsidR="00E075FE" w:rsidRDefault="00E075FE" w:rsidP="00E075F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C7D90" w:rsidRPr="001C7D90">
        <w:rPr>
          <w:b/>
        </w:rPr>
        <w:t>Dostawa 1 szt. serwera kopii zapasowych, 1 szt. serwera obliczeniowego z akceleratorami operacji głębokiego uczenia m</w:t>
      </w:r>
      <w:r w:rsidR="001C7D90">
        <w:rPr>
          <w:b/>
        </w:rPr>
        <w:t>a</w:t>
      </w:r>
      <w:r w:rsidR="001C7D90" w:rsidRPr="001C7D90">
        <w:rPr>
          <w:b/>
        </w:rPr>
        <w:t>szynowego oraz 2 szt. serwerów maszyn wirtualnych VDI na potrzeby WFiIS</w:t>
      </w:r>
      <w:r>
        <w:rPr>
          <w:b/>
          <w:sz w:val="26"/>
        </w:rPr>
        <w:t>, nr sprawy: DE-dzp.272-3</w:t>
      </w:r>
      <w:r w:rsidR="001C7D90">
        <w:rPr>
          <w:b/>
          <w:sz w:val="26"/>
        </w:rPr>
        <w:t>41</w:t>
      </w:r>
      <w:r>
        <w:rPr>
          <w:b/>
          <w:sz w:val="26"/>
        </w:rPr>
        <w:t xml:space="preserve">/24 </w:t>
      </w:r>
      <w:r>
        <w:t>oferuję realizację przedmiotu zamówienia, zgodnie z zasadami określonymi w specyfikacji warunków zamówienia</w:t>
      </w:r>
      <w:r w:rsidR="00F641D9">
        <w:t>:</w:t>
      </w:r>
    </w:p>
    <w:p w14:paraId="4518E3B2" w14:textId="77777777" w:rsidR="00E075FE" w:rsidRDefault="00E075FE" w:rsidP="00E075FE">
      <w:pPr>
        <w:tabs>
          <w:tab w:val="right" w:pos="9000"/>
        </w:tabs>
      </w:pPr>
    </w:p>
    <w:p w14:paraId="5FA1028F" w14:textId="77777777" w:rsidR="00F641D9" w:rsidRDefault="00F641D9" w:rsidP="00E075FE">
      <w:pPr>
        <w:widowControl w:val="0"/>
        <w:spacing w:line="264" w:lineRule="auto"/>
        <w:ind w:right="1"/>
        <w:jc w:val="both"/>
      </w:pPr>
    </w:p>
    <w:p w14:paraId="7F0C7F32" w14:textId="4DE8FFEE" w:rsidR="00F641D9" w:rsidRPr="00F641D9" w:rsidRDefault="00F641D9" w:rsidP="00F641D9">
      <w:pPr>
        <w:widowControl w:val="0"/>
        <w:spacing w:line="264" w:lineRule="auto"/>
        <w:ind w:right="1"/>
        <w:rPr>
          <w:b/>
          <w:bCs/>
        </w:rPr>
      </w:pPr>
      <w:r w:rsidRPr="00F641D9">
        <w:rPr>
          <w:b/>
          <w:bCs/>
        </w:rPr>
        <w:t xml:space="preserve">Cena netto za całość: …………………………. </w:t>
      </w:r>
      <w:r>
        <w:rPr>
          <w:b/>
          <w:bCs/>
        </w:rPr>
        <w:t>z</w:t>
      </w:r>
      <w:r w:rsidRPr="00F641D9">
        <w:rPr>
          <w:b/>
          <w:bCs/>
        </w:rPr>
        <w:t>ł</w:t>
      </w:r>
    </w:p>
    <w:p w14:paraId="415B60DA" w14:textId="1E260ED4" w:rsidR="00F641D9" w:rsidRDefault="00F641D9" w:rsidP="00F641D9">
      <w:pPr>
        <w:widowControl w:val="0"/>
        <w:spacing w:line="264" w:lineRule="auto"/>
        <w:ind w:right="1"/>
        <w:rPr>
          <w:b/>
          <w:bCs/>
        </w:rPr>
      </w:pPr>
      <w:r w:rsidRPr="00F641D9">
        <w:rPr>
          <w:b/>
          <w:bCs/>
        </w:rPr>
        <w:t xml:space="preserve">VAT 23% </w:t>
      </w:r>
      <w:r>
        <w:rPr>
          <w:b/>
          <w:bCs/>
        </w:rPr>
        <w:t>…………………… zł</w:t>
      </w:r>
      <w:r w:rsidRPr="00F641D9">
        <w:rPr>
          <w:b/>
          <w:bCs/>
        </w:rPr>
        <w:br/>
        <w:t xml:space="preserve">Cena brutto za całość: ………………………….. zł </w:t>
      </w:r>
    </w:p>
    <w:p w14:paraId="236C0527" w14:textId="77777777" w:rsidR="00F641D9" w:rsidRDefault="00F641D9" w:rsidP="00F641D9">
      <w:pPr>
        <w:widowControl w:val="0"/>
        <w:spacing w:line="264" w:lineRule="auto"/>
        <w:ind w:right="1"/>
        <w:rPr>
          <w:b/>
          <w:bCs/>
        </w:rPr>
      </w:pPr>
    </w:p>
    <w:p w14:paraId="7CFC2C7D" w14:textId="01E31674" w:rsidR="00F641D9" w:rsidRPr="00F641D9" w:rsidRDefault="00F641D9" w:rsidP="00F641D9">
      <w:pPr>
        <w:widowControl w:val="0"/>
        <w:spacing w:line="264" w:lineRule="auto"/>
        <w:ind w:right="1"/>
        <w:rPr>
          <w:b/>
          <w:bCs/>
        </w:rPr>
      </w:pPr>
      <w:r>
        <w:rPr>
          <w:b/>
          <w:bCs/>
        </w:rPr>
        <w:t xml:space="preserve">Oferta zawiera: </w:t>
      </w:r>
    </w:p>
    <w:p w14:paraId="17B81C56" w14:textId="77777777" w:rsidR="00F641D9" w:rsidRPr="00F641D9" w:rsidRDefault="00F641D9" w:rsidP="00F641D9">
      <w:pPr>
        <w:numPr>
          <w:ilvl w:val="0"/>
          <w:numId w:val="5"/>
        </w:numPr>
        <w:spacing w:after="160" w:line="259" w:lineRule="auto"/>
        <w:contextualSpacing/>
        <w:rPr>
          <w:b/>
          <w:bCs/>
        </w:rPr>
      </w:pPr>
      <w:r w:rsidRPr="00F641D9">
        <w:rPr>
          <w:rFonts w:eastAsia="Calibri"/>
          <w:b/>
          <w:lang w:eastAsia="en-US"/>
        </w:rPr>
        <w:t>Serwer do obliczeń wykonywanych na akceleratorach obliczeniowych GPU</w:t>
      </w:r>
    </w:p>
    <w:p w14:paraId="0D23BB74" w14:textId="77777777" w:rsidR="00F641D9" w:rsidRPr="00F641D9" w:rsidRDefault="00F641D9" w:rsidP="00F641D9">
      <w:pPr>
        <w:rPr>
          <w:bCs/>
        </w:rPr>
      </w:pPr>
    </w:p>
    <w:p w14:paraId="2EDB0B10" w14:textId="22F58109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Cena PLN ( netto, brutto):</w:t>
      </w:r>
      <w:r>
        <w:rPr>
          <w:bCs/>
        </w:rPr>
        <w:t xml:space="preserve"> …………………………………….. zł</w:t>
      </w:r>
    </w:p>
    <w:p w14:paraId="244427F3" w14:textId="77777777" w:rsidR="00F641D9" w:rsidRPr="00F641D9" w:rsidRDefault="00F641D9" w:rsidP="00F641D9">
      <w:pPr>
        <w:ind w:left="708"/>
        <w:rPr>
          <w:bCs/>
        </w:rPr>
      </w:pPr>
    </w:p>
    <w:p w14:paraId="65BD6586" w14:textId="76617714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serwera:</w:t>
      </w:r>
      <w:r>
        <w:rPr>
          <w:bCs/>
        </w:rPr>
        <w:t xml:space="preserve"> ……………………………………….. </w:t>
      </w:r>
    </w:p>
    <w:p w14:paraId="2DECB420" w14:textId="77777777" w:rsidR="00F641D9" w:rsidRPr="00F641D9" w:rsidRDefault="00F641D9" w:rsidP="00F641D9">
      <w:pPr>
        <w:ind w:left="708"/>
        <w:rPr>
          <w:bCs/>
        </w:rPr>
      </w:pPr>
    </w:p>
    <w:p w14:paraId="6CC6FF6C" w14:textId="03147881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zainstalowanych procesorów CPU  ( 2 szt. ):</w:t>
      </w:r>
      <w:r>
        <w:rPr>
          <w:bCs/>
        </w:rPr>
        <w:t xml:space="preserve"> ……….…………..</w:t>
      </w:r>
    </w:p>
    <w:p w14:paraId="2941BD3C" w14:textId="77777777" w:rsidR="00F641D9" w:rsidRPr="00F641D9" w:rsidRDefault="00F641D9" w:rsidP="00F641D9">
      <w:pPr>
        <w:ind w:left="708"/>
        <w:rPr>
          <w:bCs/>
        </w:rPr>
      </w:pPr>
    </w:p>
    <w:p w14:paraId="5A0568F5" w14:textId="5B37E1E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Zainstalowana całkowita pamięć RAM</w:t>
      </w:r>
      <w:r w:rsidR="00EA2C32">
        <w:rPr>
          <w:bCs/>
        </w:rPr>
        <w:t xml:space="preserve"> oraz jej specyfikacja</w:t>
      </w:r>
      <w:r w:rsidRPr="00F641D9">
        <w:rPr>
          <w:bCs/>
        </w:rPr>
        <w:t>:</w:t>
      </w:r>
      <w:r>
        <w:rPr>
          <w:bCs/>
        </w:rPr>
        <w:t xml:space="preserve"> ……………………… </w:t>
      </w:r>
    </w:p>
    <w:p w14:paraId="1C9867C2" w14:textId="77777777" w:rsidR="00F641D9" w:rsidRPr="00F641D9" w:rsidRDefault="00F641D9" w:rsidP="00F641D9">
      <w:pPr>
        <w:ind w:left="708"/>
        <w:rPr>
          <w:bCs/>
        </w:rPr>
      </w:pPr>
    </w:p>
    <w:p w14:paraId="1DD12E68" w14:textId="36434000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pamięć masowa ( model i typ pamięci oraz pojemność )</w:t>
      </w:r>
      <w:r>
        <w:rPr>
          <w:bCs/>
        </w:rPr>
        <w:t xml:space="preserve"> …………………………</w:t>
      </w:r>
    </w:p>
    <w:p w14:paraId="7CEE16B5" w14:textId="77777777" w:rsidR="00F641D9" w:rsidRPr="00F641D9" w:rsidRDefault="00F641D9" w:rsidP="00F641D9">
      <w:pPr>
        <w:ind w:left="708"/>
        <w:rPr>
          <w:bCs/>
        </w:rPr>
      </w:pPr>
    </w:p>
    <w:p w14:paraId="54EA102B" w14:textId="7F12D2BD" w:rsidR="00F641D9" w:rsidRPr="00F641D9" w:rsidRDefault="00F641D9" w:rsidP="00F641D9">
      <w:pPr>
        <w:ind w:left="708"/>
        <w:rPr>
          <w:rFonts w:ascii="Calibri" w:eastAsia="Calibri" w:hAnsi="Calibri"/>
          <w:sz w:val="22"/>
          <w:szCs w:val="22"/>
          <w:lang w:eastAsia="en-US"/>
        </w:rPr>
      </w:pPr>
      <w:r w:rsidRPr="00F641D9">
        <w:rPr>
          <w:rFonts w:ascii="Calibri" w:eastAsia="Calibri" w:hAnsi="Calibri"/>
          <w:sz w:val="22"/>
          <w:szCs w:val="22"/>
          <w:lang w:eastAsia="en-US"/>
        </w:rPr>
        <w:t>Zainstalowane interfejsy sieciowe ( producent, model</w:t>
      </w:r>
      <w:r w:rsidR="00EA2C32">
        <w:rPr>
          <w:rFonts w:ascii="Calibri" w:eastAsia="Calibri" w:hAnsi="Calibri"/>
          <w:sz w:val="22"/>
          <w:szCs w:val="22"/>
          <w:lang w:eastAsia="en-US"/>
        </w:rPr>
        <w:t xml:space="preserve"> i specyfikacja</w:t>
      </w:r>
      <w:r>
        <w:rPr>
          <w:rFonts w:ascii="Calibri" w:eastAsia="Calibri" w:hAnsi="Calibri"/>
          <w:sz w:val="22"/>
          <w:szCs w:val="22"/>
          <w:lang w:eastAsia="en-US"/>
        </w:rPr>
        <w:t>)  ……………………..</w:t>
      </w:r>
    </w:p>
    <w:p w14:paraId="327B298C" w14:textId="77777777" w:rsidR="00F641D9" w:rsidRPr="00F641D9" w:rsidRDefault="00F641D9" w:rsidP="00F641D9">
      <w:pPr>
        <w:ind w:left="708"/>
        <w:rPr>
          <w:bCs/>
        </w:rPr>
      </w:pPr>
    </w:p>
    <w:p w14:paraId="39F5B73A" w14:textId="7777777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akceleratory obliczeniowe ( 2 szt. ) ( producent i model ):</w:t>
      </w:r>
    </w:p>
    <w:p w14:paraId="2282FDF8" w14:textId="77777777" w:rsidR="00F641D9" w:rsidRPr="00F641D9" w:rsidRDefault="00F641D9" w:rsidP="00F641D9">
      <w:pPr>
        <w:rPr>
          <w:bCs/>
        </w:rPr>
      </w:pPr>
    </w:p>
    <w:p w14:paraId="1655DB07" w14:textId="77777777" w:rsidR="00F641D9" w:rsidRPr="00F641D9" w:rsidRDefault="00F641D9" w:rsidP="00F641D9">
      <w:pPr>
        <w:numPr>
          <w:ilvl w:val="0"/>
          <w:numId w:val="5"/>
        </w:numPr>
        <w:spacing w:after="160" w:line="259" w:lineRule="auto"/>
        <w:contextualSpacing/>
        <w:rPr>
          <w:b/>
          <w:bCs/>
        </w:rPr>
      </w:pPr>
      <w:r w:rsidRPr="00F641D9">
        <w:rPr>
          <w:rFonts w:eastAsia="Calibri"/>
          <w:b/>
          <w:lang w:eastAsia="en-US"/>
        </w:rPr>
        <w:t>Serwery do realizacji zadań realizowanych z wykorzystaniem technologii VDI ( 2 szt. ). Parametry pojedynczego serwera.</w:t>
      </w:r>
    </w:p>
    <w:p w14:paraId="76C05D67" w14:textId="77777777" w:rsidR="00F641D9" w:rsidRPr="00F641D9" w:rsidRDefault="00F641D9" w:rsidP="00F641D9">
      <w:pPr>
        <w:rPr>
          <w:bCs/>
        </w:rPr>
      </w:pPr>
    </w:p>
    <w:p w14:paraId="4CCC2BA8" w14:textId="37978ADE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Cena PLN ( netto, brutto):</w:t>
      </w:r>
      <w:r>
        <w:rPr>
          <w:bCs/>
        </w:rPr>
        <w:t xml:space="preserve"> …………………………………. </w:t>
      </w:r>
    </w:p>
    <w:p w14:paraId="4FB3B3F5" w14:textId="77777777" w:rsidR="00F641D9" w:rsidRPr="00F641D9" w:rsidRDefault="00F641D9" w:rsidP="00F641D9">
      <w:pPr>
        <w:ind w:left="708"/>
        <w:rPr>
          <w:bCs/>
        </w:rPr>
      </w:pPr>
    </w:p>
    <w:p w14:paraId="3C0B955F" w14:textId="3073EBA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Cena za dwa serwery ( netto, brutto ):</w:t>
      </w:r>
      <w:r>
        <w:rPr>
          <w:bCs/>
        </w:rPr>
        <w:t xml:space="preserve"> ……………………………………… </w:t>
      </w:r>
    </w:p>
    <w:p w14:paraId="236E2F69" w14:textId="77777777" w:rsidR="00F641D9" w:rsidRPr="00F641D9" w:rsidRDefault="00F641D9" w:rsidP="00F641D9">
      <w:pPr>
        <w:ind w:left="708"/>
      </w:pPr>
    </w:p>
    <w:p w14:paraId="551D9713" w14:textId="28D0121A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serwera:</w:t>
      </w:r>
      <w:r>
        <w:rPr>
          <w:bCs/>
        </w:rPr>
        <w:t xml:space="preserve"> ……………………………………….</w:t>
      </w:r>
    </w:p>
    <w:p w14:paraId="6B399C20" w14:textId="77777777" w:rsidR="00F641D9" w:rsidRPr="00F641D9" w:rsidRDefault="00F641D9" w:rsidP="00F641D9">
      <w:pPr>
        <w:ind w:left="708"/>
        <w:rPr>
          <w:bCs/>
        </w:rPr>
      </w:pPr>
    </w:p>
    <w:p w14:paraId="1C276ADE" w14:textId="3219EAF1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zainstalowanych procesorów CPU  ( 2 szt. ):</w:t>
      </w:r>
      <w:r>
        <w:rPr>
          <w:bCs/>
        </w:rPr>
        <w:t xml:space="preserve"> …………………… </w:t>
      </w:r>
    </w:p>
    <w:p w14:paraId="2F3B8836" w14:textId="77777777" w:rsidR="00F641D9" w:rsidRPr="00F641D9" w:rsidRDefault="00F641D9" w:rsidP="00F641D9">
      <w:pPr>
        <w:ind w:left="708"/>
        <w:rPr>
          <w:bCs/>
        </w:rPr>
      </w:pPr>
    </w:p>
    <w:p w14:paraId="19E556FC" w14:textId="01C272E6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Zainstalowana całkowita pamięć RAM</w:t>
      </w:r>
      <w:r w:rsidR="00EA2C32">
        <w:rPr>
          <w:bCs/>
        </w:rPr>
        <w:t xml:space="preserve"> oraz jej specyfikacja</w:t>
      </w:r>
      <w:r>
        <w:rPr>
          <w:bCs/>
        </w:rPr>
        <w:t>: ………………………</w:t>
      </w:r>
    </w:p>
    <w:p w14:paraId="0E46D372" w14:textId="77777777" w:rsidR="00F641D9" w:rsidRPr="00F641D9" w:rsidRDefault="00F641D9" w:rsidP="00F641D9">
      <w:pPr>
        <w:ind w:left="708"/>
        <w:rPr>
          <w:bCs/>
        </w:rPr>
      </w:pPr>
    </w:p>
    <w:p w14:paraId="4E2A8458" w14:textId="0FF42419" w:rsidR="00F641D9" w:rsidRPr="00F641D9" w:rsidRDefault="00F641D9" w:rsidP="00F641D9">
      <w:pPr>
        <w:ind w:left="708"/>
        <w:rPr>
          <w:rFonts w:ascii="Calibri" w:eastAsia="Calibri" w:hAnsi="Calibri"/>
          <w:sz w:val="22"/>
          <w:szCs w:val="22"/>
          <w:lang w:eastAsia="en-US"/>
        </w:rPr>
      </w:pPr>
      <w:r w:rsidRPr="00F641D9">
        <w:rPr>
          <w:rFonts w:ascii="Calibri" w:eastAsia="Calibri" w:hAnsi="Calibri"/>
          <w:sz w:val="22"/>
          <w:szCs w:val="22"/>
          <w:lang w:eastAsia="en-US"/>
        </w:rPr>
        <w:t>Zainstalowane interfejsy sieciowe ( producent, model</w:t>
      </w:r>
      <w:r w:rsidR="00EA2C32">
        <w:rPr>
          <w:rFonts w:ascii="Calibri" w:eastAsia="Calibri" w:hAnsi="Calibri"/>
          <w:sz w:val="22"/>
          <w:szCs w:val="22"/>
          <w:lang w:eastAsia="en-US"/>
        </w:rPr>
        <w:t xml:space="preserve"> i specyfikacja</w:t>
      </w:r>
      <w:r>
        <w:rPr>
          <w:rFonts w:ascii="Calibri" w:eastAsia="Calibri" w:hAnsi="Calibri"/>
          <w:sz w:val="22"/>
          <w:szCs w:val="22"/>
          <w:lang w:eastAsia="en-US"/>
        </w:rPr>
        <w:t>) …………………………</w:t>
      </w:r>
    </w:p>
    <w:p w14:paraId="50240C31" w14:textId="77777777" w:rsidR="00F641D9" w:rsidRPr="00F641D9" w:rsidRDefault="00F641D9" w:rsidP="00F641D9">
      <w:pPr>
        <w:ind w:left="708"/>
        <w:rPr>
          <w:bCs/>
        </w:rPr>
      </w:pPr>
    </w:p>
    <w:p w14:paraId="11F4A70B" w14:textId="5171849E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pamięć masowa ( model i typ pamięci oraz pojemność )</w:t>
      </w:r>
      <w:r>
        <w:rPr>
          <w:bCs/>
        </w:rPr>
        <w:t xml:space="preserve"> …………………….</w:t>
      </w:r>
    </w:p>
    <w:p w14:paraId="71B91268" w14:textId="77777777" w:rsidR="00F641D9" w:rsidRPr="00F641D9" w:rsidRDefault="00F641D9" w:rsidP="00F641D9">
      <w:pPr>
        <w:rPr>
          <w:bCs/>
        </w:rPr>
      </w:pPr>
    </w:p>
    <w:p w14:paraId="0AD6548B" w14:textId="77B62A28" w:rsidR="00F641D9" w:rsidRPr="00F641D9" w:rsidRDefault="00F641D9" w:rsidP="00F641D9">
      <w:pPr>
        <w:numPr>
          <w:ilvl w:val="0"/>
          <w:numId w:val="5"/>
        </w:numPr>
        <w:spacing w:after="160" w:line="259" w:lineRule="auto"/>
        <w:contextualSpacing/>
        <w:rPr>
          <w:b/>
          <w:bCs/>
        </w:rPr>
      </w:pPr>
      <w:r w:rsidRPr="00F641D9">
        <w:rPr>
          <w:rFonts w:eastAsia="Calibri"/>
          <w:b/>
          <w:lang w:eastAsia="en-US"/>
        </w:rPr>
        <w:t>Serwer do obsługi kopii zapasowych</w:t>
      </w:r>
    </w:p>
    <w:p w14:paraId="5B761FAD" w14:textId="77777777" w:rsidR="00F641D9" w:rsidRPr="00F641D9" w:rsidRDefault="00F641D9" w:rsidP="00F641D9">
      <w:pPr>
        <w:rPr>
          <w:bCs/>
        </w:rPr>
      </w:pPr>
    </w:p>
    <w:p w14:paraId="6278919F" w14:textId="246BA9E2" w:rsidR="00F641D9" w:rsidRDefault="00F641D9" w:rsidP="00F641D9">
      <w:pPr>
        <w:ind w:left="708"/>
        <w:rPr>
          <w:bCs/>
        </w:rPr>
      </w:pPr>
      <w:r w:rsidRPr="00F641D9">
        <w:rPr>
          <w:bCs/>
        </w:rPr>
        <w:t>Cena PLN ( netto, brutto):</w:t>
      </w:r>
      <w:r>
        <w:rPr>
          <w:bCs/>
        </w:rPr>
        <w:t xml:space="preserve">  ……………………………. </w:t>
      </w:r>
    </w:p>
    <w:p w14:paraId="12502160" w14:textId="77777777" w:rsidR="00F641D9" w:rsidRPr="00F641D9" w:rsidRDefault="00F641D9" w:rsidP="00F641D9">
      <w:pPr>
        <w:ind w:left="708"/>
      </w:pPr>
    </w:p>
    <w:p w14:paraId="467764CA" w14:textId="34CA532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serwera:</w:t>
      </w:r>
      <w:r>
        <w:rPr>
          <w:bCs/>
        </w:rPr>
        <w:t xml:space="preserve"> ……………………………… </w:t>
      </w:r>
    </w:p>
    <w:p w14:paraId="6D628607" w14:textId="77777777" w:rsidR="00F641D9" w:rsidRPr="00F641D9" w:rsidRDefault="00F641D9" w:rsidP="00F641D9">
      <w:pPr>
        <w:ind w:left="708"/>
        <w:rPr>
          <w:bCs/>
        </w:rPr>
      </w:pPr>
    </w:p>
    <w:p w14:paraId="77BCA2EA" w14:textId="0C79EE47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Producent i model zainstalowanych procesorów CPU  ( 2 szt. ):</w:t>
      </w:r>
      <w:r>
        <w:rPr>
          <w:bCs/>
        </w:rPr>
        <w:t xml:space="preserve"> ……………………… </w:t>
      </w:r>
    </w:p>
    <w:p w14:paraId="1AC2EC43" w14:textId="77777777" w:rsidR="00F641D9" w:rsidRPr="00F641D9" w:rsidRDefault="00F641D9" w:rsidP="00F641D9">
      <w:pPr>
        <w:ind w:left="708"/>
        <w:rPr>
          <w:bCs/>
        </w:rPr>
      </w:pPr>
    </w:p>
    <w:p w14:paraId="42EE868E" w14:textId="2EAEBE50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Zainstalowana całkowita pamięć RAM</w:t>
      </w:r>
      <w:r w:rsidR="00EA2C32">
        <w:rPr>
          <w:bCs/>
        </w:rPr>
        <w:t xml:space="preserve"> oraz jej specyfikacja</w:t>
      </w:r>
      <w:r w:rsidRPr="00F641D9">
        <w:rPr>
          <w:bCs/>
        </w:rPr>
        <w:t>:</w:t>
      </w:r>
      <w:r>
        <w:rPr>
          <w:bCs/>
        </w:rPr>
        <w:t xml:space="preserve"> ………………………</w:t>
      </w:r>
    </w:p>
    <w:p w14:paraId="53ACC29D" w14:textId="77777777" w:rsidR="00F641D9" w:rsidRPr="00F641D9" w:rsidRDefault="00F641D9" w:rsidP="00F641D9">
      <w:pPr>
        <w:ind w:left="708"/>
        <w:rPr>
          <w:bCs/>
        </w:rPr>
      </w:pPr>
    </w:p>
    <w:p w14:paraId="25B2D063" w14:textId="7D84D354" w:rsidR="00F641D9" w:rsidRPr="00F641D9" w:rsidRDefault="00F641D9" w:rsidP="00F641D9">
      <w:pPr>
        <w:ind w:left="708"/>
        <w:rPr>
          <w:rFonts w:ascii="Calibri" w:eastAsia="Calibri" w:hAnsi="Calibri"/>
          <w:sz w:val="22"/>
          <w:szCs w:val="22"/>
          <w:lang w:eastAsia="en-US"/>
        </w:rPr>
      </w:pPr>
      <w:r w:rsidRPr="00F641D9">
        <w:rPr>
          <w:rFonts w:ascii="Calibri" w:eastAsia="Calibri" w:hAnsi="Calibri"/>
          <w:sz w:val="22"/>
          <w:szCs w:val="22"/>
          <w:lang w:eastAsia="en-US"/>
        </w:rPr>
        <w:t>Zainstalowane interfejsy sieciowe ( producent, model</w:t>
      </w:r>
      <w:r w:rsidR="00EA2C32">
        <w:rPr>
          <w:rFonts w:ascii="Calibri" w:eastAsia="Calibri" w:hAnsi="Calibri"/>
          <w:sz w:val="22"/>
          <w:szCs w:val="22"/>
          <w:lang w:eastAsia="en-US"/>
        </w:rPr>
        <w:t xml:space="preserve"> i specyfikacja)……………………..</w:t>
      </w:r>
    </w:p>
    <w:p w14:paraId="57F12727" w14:textId="77777777" w:rsidR="00F641D9" w:rsidRPr="00F641D9" w:rsidRDefault="00F641D9" w:rsidP="00F641D9">
      <w:pPr>
        <w:ind w:left="708"/>
        <w:rPr>
          <w:bCs/>
        </w:rPr>
      </w:pPr>
    </w:p>
    <w:p w14:paraId="5977DE0E" w14:textId="294AA2F6" w:rsidR="00F641D9" w:rsidRPr="00F641D9" w:rsidRDefault="00F641D9" w:rsidP="00F641D9">
      <w:pPr>
        <w:ind w:left="708"/>
        <w:rPr>
          <w:bCs/>
        </w:rPr>
      </w:pPr>
      <w:r w:rsidRPr="00F641D9">
        <w:rPr>
          <w:bCs/>
        </w:rPr>
        <w:t>Zainstalowane pamięć masowa ( model i typ pamięci oraz pojemność)</w:t>
      </w:r>
      <w:r w:rsidR="00EA2C32">
        <w:rPr>
          <w:bCs/>
        </w:rPr>
        <w:t xml:space="preserve"> ……………………</w:t>
      </w:r>
    </w:p>
    <w:p w14:paraId="043D784F" w14:textId="77777777" w:rsidR="00F641D9" w:rsidRDefault="00F641D9" w:rsidP="00E075FE">
      <w:pPr>
        <w:widowControl w:val="0"/>
        <w:spacing w:line="264" w:lineRule="auto"/>
        <w:ind w:right="1"/>
        <w:jc w:val="both"/>
      </w:pPr>
    </w:p>
    <w:p w14:paraId="5765D239" w14:textId="77777777" w:rsidR="00F641D9" w:rsidRDefault="00F641D9" w:rsidP="00E075FE">
      <w:pPr>
        <w:widowControl w:val="0"/>
        <w:spacing w:line="264" w:lineRule="auto"/>
        <w:ind w:right="1"/>
        <w:jc w:val="both"/>
      </w:pPr>
    </w:p>
    <w:p w14:paraId="20ECE67E" w14:textId="5805D6CF" w:rsidR="0021563D" w:rsidRPr="002A16E2" w:rsidRDefault="0021563D" w:rsidP="0021563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22235A2" w14:textId="77777777" w:rsidR="00E075FE" w:rsidRDefault="00E075FE" w:rsidP="00E075FE">
      <w:pPr>
        <w:widowControl w:val="0"/>
        <w:spacing w:line="360" w:lineRule="auto"/>
        <w:ind w:right="1"/>
        <w:jc w:val="both"/>
        <w:rPr>
          <w:b/>
        </w:rPr>
      </w:pPr>
    </w:p>
    <w:p w14:paraId="357054A7" w14:textId="6F59BD6E" w:rsidR="00E075FE" w:rsidRDefault="00E075FE" w:rsidP="00E075FE">
      <w:pPr>
        <w:widowControl w:val="0"/>
        <w:jc w:val="both"/>
      </w:pPr>
      <w:r>
        <w:rPr>
          <w:b/>
          <w:u w:val="single"/>
        </w:rPr>
        <w:t>Termin realizacji zamówienia</w:t>
      </w:r>
      <w:r>
        <w:rPr>
          <w:b/>
        </w:rPr>
        <w:t xml:space="preserve">: do </w:t>
      </w:r>
      <w:r w:rsidR="00897C91">
        <w:rPr>
          <w:b/>
        </w:rPr>
        <w:t>14</w:t>
      </w:r>
      <w:r>
        <w:rPr>
          <w:b/>
        </w:rPr>
        <w:t xml:space="preserve"> dni od daty </w:t>
      </w:r>
      <w:r w:rsidR="00EA2C32">
        <w:rPr>
          <w:b/>
        </w:rPr>
        <w:t>otrzymania zamówienia potwierdzonego przez MNiSW.</w:t>
      </w:r>
    </w:p>
    <w:p w14:paraId="316C6B7A" w14:textId="77777777" w:rsidR="00E075FE" w:rsidRDefault="00E075FE" w:rsidP="00E075FE">
      <w:pPr>
        <w:widowControl w:val="0"/>
        <w:jc w:val="both"/>
      </w:pPr>
    </w:p>
    <w:p w14:paraId="2763F4DF" w14:textId="77777777" w:rsidR="00E075FE" w:rsidRDefault="00E075FE" w:rsidP="00E075FE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1DAFE500" w14:textId="284BB3B3" w:rsidR="00E075FE" w:rsidRPr="00431B9F" w:rsidRDefault="00E075FE" w:rsidP="00431B9F">
      <w:pPr>
        <w:widowControl w:val="0"/>
        <w:jc w:val="both"/>
      </w:pPr>
      <w:r w:rsidRPr="001C7D90">
        <w:rPr>
          <w:b/>
          <w:sz w:val="22"/>
          <w:szCs w:val="22"/>
        </w:rPr>
        <w:lastRenderedPageBreak/>
        <w:t>Okres udzielonej gwarancji wynosi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1C7D90">
        <w:rPr>
          <w:sz w:val="22"/>
          <w:szCs w:val="22"/>
        </w:rPr>
        <w:t>…………………………</w:t>
      </w:r>
      <w:r>
        <w:rPr>
          <w:b/>
          <w:bCs/>
          <w:sz w:val="22"/>
          <w:szCs w:val="22"/>
        </w:rPr>
        <w:t xml:space="preserve"> miesięcy</w:t>
      </w:r>
      <w:r w:rsidR="001C7D90">
        <w:rPr>
          <w:b/>
          <w:bCs/>
          <w:sz w:val="22"/>
          <w:szCs w:val="22"/>
        </w:rPr>
        <w:t xml:space="preserve"> </w:t>
      </w:r>
      <w:r w:rsidR="001C7D90">
        <w:t>(</w:t>
      </w:r>
      <w:r w:rsidR="001C7D90">
        <w:rPr>
          <w:highlight w:val="yellow"/>
        </w:rPr>
        <w:t>kryterium oceny ofert</w:t>
      </w:r>
      <w:r w:rsidR="001C7D90">
        <w:t xml:space="preserve">) </w:t>
      </w:r>
    </w:p>
    <w:p w14:paraId="1D8EBE00" w14:textId="77777777" w:rsidR="00431B9F" w:rsidRDefault="00431B9F" w:rsidP="00E075FE">
      <w:pPr>
        <w:widowControl w:val="0"/>
        <w:jc w:val="both"/>
      </w:pPr>
    </w:p>
    <w:p w14:paraId="5806C7A7" w14:textId="77777777" w:rsidR="00E075FE" w:rsidRDefault="00E075FE" w:rsidP="00E075FE">
      <w:pPr>
        <w:widowControl w:val="0"/>
        <w:spacing w:line="360" w:lineRule="auto"/>
        <w:ind w:right="1"/>
        <w:jc w:val="both"/>
        <w:rPr>
          <w:b/>
          <w:bCs/>
        </w:rPr>
      </w:pPr>
    </w:p>
    <w:p w14:paraId="3DBE2A07" w14:textId="77777777" w:rsidR="00897C91" w:rsidRDefault="00897C91" w:rsidP="00897C91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63BA7">
        <w:rPr>
          <w:b/>
          <w:bCs/>
          <w:sz w:val="22"/>
          <w:szCs w:val="22"/>
        </w:rPr>
        <w:t xml:space="preserve">Oświadczamy, że oferowane przez nas urządzenie </w:t>
      </w:r>
      <w:r w:rsidRPr="00700C0C">
        <w:rPr>
          <w:b/>
          <w:bCs/>
        </w:rPr>
        <w:t>spełnia kryteria środowiskowe tj. warunki wpisu serwerów na listę EPEAT na poziomie co najmniej Silver</w:t>
      </w:r>
      <w:r>
        <w:rPr>
          <w:b/>
          <w:bCs/>
          <w:sz w:val="22"/>
          <w:szCs w:val="22"/>
        </w:rPr>
        <w:t xml:space="preserve">    </w:t>
      </w:r>
      <w:r w:rsidRPr="00F9581C">
        <w:rPr>
          <w:b/>
          <w:bCs/>
          <w:sz w:val="22"/>
          <w:szCs w:val="22"/>
        </w:rPr>
        <w:t xml:space="preserve">TAK / NIE*    </w:t>
      </w:r>
      <w:r w:rsidRPr="00F9581C">
        <w:rPr>
          <w:sz w:val="22"/>
          <w:szCs w:val="22"/>
        </w:rPr>
        <w:t>(</w:t>
      </w:r>
      <w:r w:rsidRPr="00F9581C">
        <w:rPr>
          <w:i/>
          <w:sz w:val="22"/>
          <w:szCs w:val="22"/>
          <w:highlight w:val="yellow"/>
        </w:rPr>
        <w:t>kryterium oceny ofert)</w:t>
      </w:r>
    </w:p>
    <w:p w14:paraId="435F3246" w14:textId="77777777" w:rsidR="00897C91" w:rsidRDefault="00897C91" w:rsidP="00897C91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36187834" w14:textId="77777777" w:rsidR="00897C91" w:rsidRDefault="00897C91" w:rsidP="00897C91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63C83563" w14:textId="77777777" w:rsidR="00897C91" w:rsidRPr="00E63BA7" w:rsidRDefault="00897C91" w:rsidP="00897C91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E63BA7">
        <w:rPr>
          <w:b/>
          <w:bCs/>
          <w:color w:val="FF0000"/>
          <w:sz w:val="22"/>
          <w:szCs w:val="22"/>
        </w:rPr>
        <w:t xml:space="preserve">Uwaga! W przypadku oferowania urządzenia </w:t>
      </w:r>
      <w:r>
        <w:rPr>
          <w:b/>
          <w:bCs/>
          <w:color w:val="FF0000"/>
          <w:sz w:val="22"/>
          <w:szCs w:val="22"/>
        </w:rPr>
        <w:t>spełniającego kryterium środowiskowe</w:t>
      </w:r>
      <w:r w:rsidRPr="00E63BA7">
        <w:rPr>
          <w:b/>
          <w:bCs/>
          <w:color w:val="FF0000"/>
          <w:sz w:val="22"/>
          <w:szCs w:val="22"/>
        </w:rPr>
        <w:t xml:space="preserve"> należy załączyć do oferty dokument potwierdzający.</w:t>
      </w:r>
    </w:p>
    <w:p w14:paraId="04F07C4A" w14:textId="77777777" w:rsidR="00897C91" w:rsidRDefault="00897C91" w:rsidP="00E075FE">
      <w:pPr>
        <w:widowControl w:val="0"/>
        <w:spacing w:line="360" w:lineRule="auto"/>
        <w:ind w:right="1"/>
        <w:jc w:val="both"/>
        <w:rPr>
          <w:b/>
          <w:bCs/>
        </w:rPr>
      </w:pPr>
    </w:p>
    <w:p w14:paraId="6A96FEE9" w14:textId="77777777" w:rsidR="00897C91" w:rsidRDefault="00897C91" w:rsidP="00E075FE">
      <w:pPr>
        <w:widowControl w:val="0"/>
        <w:spacing w:line="360" w:lineRule="auto"/>
        <w:ind w:right="1"/>
        <w:jc w:val="both"/>
        <w:rPr>
          <w:b/>
          <w:bCs/>
        </w:rPr>
      </w:pPr>
    </w:p>
    <w:p w14:paraId="17264762" w14:textId="77777777" w:rsidR="00E075FE" w:rsidRDefault="00E075FE" w:rsidP="00E075F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328D3BCA" w14:textId="77777777" w:rsidR="00E075FE" w:rsidRDefault="00E075FE" w:rsidP="00E075F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14:paraId="6F3B8F45" w14:textId="77777777" w:rsidR="00E075FE" w:rsidRDefault="00E075FE" w:rsidP="00E075FE">
      <w:pPr>
        <w:jc w:val="both"/>
        <w:rPr>
          <w:sz w:val="18"/>
          <w:szCs w:val="18"/>
        </w:rPr>
      </w:pPr>
    </w:p>
    <w:p w14:paraId="1A80E959" w14:textId="77777777" w:rsidR="0021563D" w:rsidRPr="002A16E2" w:rsidRDefault="00E075FE" w:rsidP="0021563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21563D"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E84C56F" w14:textId="77777777" w:rsidR="0021563D" w:rsidRPr="002A16E2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269725D1" w14:textId="77777777" w:rsidR="0021563D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F928B62" w14:textId="77777777" w:rsidR="0021563D" w:rsidRPr="00431B9F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75B690" w14:textId="46B7BE0C" w:rsidR="00431B9F" w:rsidRPr="00431B9F" w:rsidRDefault="00431B9F" w:rsidP="009B3F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 w:rsidRPr="00431B9F">
        <w:rPr>
          <w:b/>
          <w:bCs/>
        </w:rPr>
        <w:t>Oświadczamy, że Zamawiający będzie mieć możliwości sprawdzenia pozostałego czasu gwarancji przez całą dobę, na podstawie numeru seryjnego lub innego unikalnego identyfikatora, drogą telefoniczną lub na dedykowanej stronie www; Należy wpisać: stronę www lub numer telefonu, pod którym możliwe jest sprawdzenie pozostałego czasu gwarancji w wszystkich dniach roboczych</w:t>
      </w:r>
      <w:r>
        <w:rPr>
          <w:b/>
          <w:bCs/>
        </w:rPr>
        <w:t>: ……………………………………………….</w:t>
      </w:r>
    </w:p>
    <w:p w14:paraId="03F9FAE2" w14:textId="0D2B8EE7" w:rsidR="0021563D" w:rsidRPr="002A16E2" w:rsidRDefault="0021563D" w:rsidP="002156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serwery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281A6022" w14:textId="09F8717F" w:rsidR="0021563D" w:rsidRPr="002A16E2" w:rsidRDefault="0021563D" w:rsidP="0021563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serwerów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16E6BC64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CD5F91C" w14:textId="77777777" w:rsidR="0021563D" w:rsidRPr="002A16E2" w:rsidRDefault="0021563D" w:rsidP="002156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C2642A" w14:textId="77777777" w:rsidR="0021563D" w:rsidRPr="002A16E2" w:rsidRDefault="0021563D" w:rsidP="002156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89738D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563D" w:rsidRPr="002A16E2" w14:paraId="66FE1612" w14:textId="77777777" w:rsidTr="00E22D8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22CF54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787A99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A03F215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AF9CE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1563D" w:rsidRPr="002A16E2" w14:paraId="166F32B5" w14:textId="77777777" w:rsidTr="00E22D8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1A042" w14:textId="77777777" w:rsidR="0021563D" w:rsidRPr="002A16E2" w:rsidRDefault="0021563D" w:rsidP="00E22D8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DD726" w14:textId="77777777" w:rsidR="0021563D" w:rsidRPr="002A16E2" w:rsidRDefault="0021563D" w:rsidP="00E22D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3981C" w14:textId="77777777" w:rsidR="0021563D" w:rsidRPr="002A16E2" w:rsidRDefault="0021563D" w:rsidP="00E22D8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2F8F6A3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41A9D7C" w14:textId="77777777" w:rsidR="0021563D" w:rsidRPr="002A16E2" w:rsidRDefault="0021563D" w:rsidP="0021563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C1888D1" w14:textId="77777777" w:rsidR="0021563D" w:rsidRPr="002A16E2" w:rsidRDefault="0021563D" w:rsidP="0021563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445B3EA" w14:textId="77777777" w:rsidR="0021563D" w:rsidRPr="002A16E2" w:rsidRDefault="0021563D" w:rsidP="0021563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113C066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6DC8B8DB" w14:textId="77777777" w:rsidR="0021563D" w:rsidRPr="002A16E2" w:rsidRDefault="0021563D" w:rsidP="0021563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868A56B" w14:textId="77777777" w:rsidR="0021563D" w:rsidRPr="002A16E2" w:rsidRDefault="0021563D" w:rsidP="002156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19EC2A0" w14:textId="77777777" w:rsidR="0021563D" w:rsidRPr="002A16E2" w:rsidRDefault="0021563D" w:rsidP="002156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29D5C46" w14:textId="77777777" w:rsidR="0021563D" w:rsidRPr="002A16E2" w:rsidRDefault="0021563D" w:rsidP="002156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9E9D5DB" w14:textId="77777777" w:rsidR="0021563D" w:rsidRPr="00CB093E" w:rsidRDefault="0021563D" w:rsidP="0021563D">
      <w:pPr>
        <w:jc w:val="both"/>
      </w:pPr>
      <w:r w:rsidRPr="00F47191">
        <w:rPr>
          <w:b/>
          <w:color w:val="FF0000"/>
          <w:sz w:val="18"/>
          <w:szCs w:val="18"/>
        </w:rPr>
        <w:lastRenderedPageBreak/>
        <w:t>Ofertę należy sporządzić w postaci elektronicznej i podpisać kwalifikowanym podpisem elektronicznym.</w:t>
      </w:r>
    </w:p>
    <w:p w14:paraId="662D429C" w14:textId="3ABDDFBE" w:rsidR="00FE545C" w:rsidRPr="00E075FE" w:rsidRDefault="00FE545C" w:rsidP="0021563D"/>
    <w:sectPr w:rsidR="00FE545C" w:rsidRPr="00E075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F47FC" w14:textId="77777777" w:rsidR="00D44E8E" w:rsidRDefault="00D44E8E">
      <w:r>
        <w:separator/>
      </w:r>
    </w:p>
  </w:endnote>
  <w:endnote w:type="continuationSeparator" w:id="0">
    <w:p w14:paraId="53A6653C" w14:textId="77777777" w:rsidR="00D44E8E" w:rsidRDefault="00D44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C24BA" w14:textId="77777777" w:rsidR="000D16F8" w:rsidRDefault="000D16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A72A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7009D" w14:textId="77777777" w:rsidR="000D16F8" w:rsidRDefault="000D16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3FCE4" w14:textId="77777777" w:rsidR="00D44E8E" w:rsidRDefault="00D44E8E">
      <w:r>
        <w:separator/>
      </w:r>
    </w:p>
  </w:footnote>
  <w:footnote w:type="continuationSeparator" w:id="0">
    <w:p w14:paraId="52BD9EB1" w14:textId="77777777" w:rsidR="00D44E8E" w:rsidRDefault="00D44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8E09A" w14:textId="77777777" w:rsidR="000D16F8" w:rsidRDefault="000D1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717DC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42648" w14:textId="77777777" w:rsidR="000D16F8" w:rsidRDefault="000D1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D472B7"/>
    <w:multiLevelType w:val="hybridMultilevel"/>
    <w:tmpl w:val="69381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04185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20176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6861471">
    <w:abstractNumId w:val="0"/>
  </w:num>
  <w:num w:numId="4" w16cid:durableId="1579056745">
    <w:abstractNumId w:val="3"/>
  </w:num>
  <w:num w:numId="5" w16cid:durableId="99909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6BA"/>
    <w:rsid w:val="00012286"/>
    <w:rsid w:val="000704FC"/>
    <w:rsid w:val="00071CCC"/>
    <w:rsid w:val="000B731D"/>
    <w:rsid w:val="000D16F8"/>
    <w:rsid w:val="000D6134"/>
    <w:rsid w:val="000D76BA"/>
    <w:rsid w:val="000E09C7"/>
    <w:rsid w:val="000F179B"/>
    <w:rsid w:val="000F6589"/>
    <w:rsid w:val="00106636"/>
    <w:rsid w:val="00116EC6"/>
    <w:rsid w:val="00163A86"/>
    <w:rsid w:val="001801DD"/>
    <w:rsid w:val="001C7D90"/>
    <w:rsid w:val="001D4612"/>
    <w:rsid w:val="00207E98"/>
    <w:rsid w:val="0021563D"/>
    <w:rsid w:val="002723B0"/>
    <w:rsid w:val="002F6DE4"/>
    <w:rsid w:val="00315A4A"/>
    <w:rsid w:val="00431B9F"/>
    <w:rsid w:val="004B7300"/>
    <w:rsid w:val="004C6753"/>
    <w:rsid w:val="0056421F"/>
    <w:rsid w:val="00593AAB"/>
    <w:rsid w:val="00595C87"/>
    <w:rsid w:val="005D2C65"/>
    <w:rsid w:val="005E43E7"/>
    <w:rsid w:val="005E6D94"/>
    <w:rsid w:val="0063384F"/>
    <w:rsid w:val="00643C6F"/>
    <w:rsid w:val="00646202"/>
    <w:rsid w:val="0065290F"/>
    <w:rsid w:val="006815F6"/>
    <w:rsid w:val="006D4F37"/>
    <w:rsid w:val="007748F0"/>
    <w:rsid w:val="00784DBC"/>
    <w:rsid w:val="007A4321"/>
    <w:rsid w:val="00833933"/>
    <w:rsid w:val="00853083"/>
    <w:rsid w:val="00897C91"/>
    <w:rsid w:val="008B2F0C"/>
    <w:rsid w:val="008B4928"/>
    <w:rsid w:val="008D2AB8"/>
    <w:rsid w:val="008F1C66"/>
    <w:rsid w:val="008F5E87"/>
    <w:rsid w:val="00970FE4"/>
    <w:rsid w:val="0098100A"/>
    <w:rsid w:val="00A0022B"/>
    <w:rsid w:val="00A346FE"/>
    <w:rsid w:val="00A47B4D"/>
    <w:rsid w:val="00A83018"/>
    <w:rsid w:val="00AE0F7D"/>
    <w:rsid w:val="00B774DC"/>
    <w:rsid w:val="00C969A6"/>
    <w:rsid w:val="00CA7D36"/>
    <w:rsid w:val="00CC2822"/>
    <w:rsid w:val="00D24208"/>
    <w:rsid w:val="00D44E8E"/>
    <w:rsid w:val="00D60C38"/>
    <w:rsid w:val="00D66893"/>
    <w:rsid w:val="00D90ACB"/>
    <w:rsid w:val="00D96223"/>
    <w:rsid w:val="00DC1500"/>
    <w:rsid w:val="00E075FE"/>
    <w:rsid w:val="00E44371"/>
    <w:rsid w:val="00E949B0"/>
    <w:rsid w:val="00EA2C32"/>
    <w:rsid w:val="00EC0BEA"/>
    <w:rsid w:val="00F00591"/>
    <w:rsid w:val="00F51688"/>
    <w:rsid w:val="00F53146"/>
    <w:rsid w:val="00F641D9"/>
    <w:rsid w:val="00F91018"/>
    <w:rsid w:val="00FA0F30"/>
    <w:rsid w:val="00FA51A4"/>
    <w:rsid w:val="00FA7F2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E9A49"/>
  <w15:chartTrackingRefBased/>
  <w15:docId w15:val="{4D3BE095-6B31-4CD8-93C3-3B7A8EE7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75F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Pogrubienie">
    <w:name w:val="Strong"/>
    <w:uiPriority w:val="22"/>
    <w:qFormat/>
    <w:rsid w:val="00E075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1124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2024-07-18T07:23:00Z</cp:lastPrinted>
  <dcterms:created xsi:type="dcterms:W3CDTF">2024-09-18T09:33:00Z</dcterms:created>
  <dcterms:modified xsi:type="dcterms:W3CDTF">2024-09-18T09:33:00Z</dcterms:modified>
</cp:coreProperties>
</file>