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E014BA" w14:textId="77777777" w:rsidR="00283350" w:rsidRDefault="00283350" w:rsidP="00283350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Załącznik nr 1</w:t>
      </w:r>
    </w:p>
    <w:p w14:paraId="6387FFCE" w14:textId="77777777" w:rsidR="00283350" w:rsidRDefault="00283350" w:rsidP="0028335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736D72AD" w14:textId="77777777" w:rsidR="00283350" w:rsidRDefault="00283350" w:rsidP="0028335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OFERTY</w:t>
      </w:r>
    </w:p>
    <w:p w14:paraId="48D545D1" w14:textId="77777777" w:rsidR="00283350" w:rsidRDefault="00283350" w:rsidP="00283350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38E43D37" w14:textId="77777777" w:rsidR="00283350" w:rsidRDefault="00283350" w:rsidP="00283350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270D3C1A" w14:textId="77777777" w:rsidR="00283350" w:rsidRDefault="00283350" w:rsidP="00283350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41C7721C" w14:textId="77777777" w:rsidR="00283350" w:rsidRDefault="00283350" w:rsidP="00283350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1B716CA6" w14:textId="77777777" w:rsidR="00283350" w:rsidRDefault="00283350" w:rsidP="00283350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6961D2ED" w14:textId="77777777" w:rsidR="00283350" w:rsidRDefault="00283350" w:rsidP="0028335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8E5B7E5" w14:textId="77777777" w:rsidR="00283350" w:rsidRDefault="00283350" w:rsidP="0028335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4FCCB850" w14:textId="77777777" w:rsidR="00283350" w:rsidRDefault="00283350" w:rsidP="0028335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7BC7B305" w14:textId="77777777" w:rsidR="00283350" w:rsidRDefault="00283350" w:rsidP="00283350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72BBE7A" w14:textId="77777777" w:rsidR="00283350" w:rsidRDefault="00283350" w:rsidP="00283350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24372B4F" w14:textId="77777777" w:rsidR="00283350" w:rsidRDefault="00283350" w:rsidP="0028335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1B7FEA6D" w14:textId="77777777" w:rsidR="006C078C" w:rsidRDefault="006C078C" w:rsidP="00283350">
      <w:pPr>
        <w:ind w:right="-110"/>
        <w:rPr>
          <w:rFonts w:ascii="Verdana" w:hAnsi="Verdana"/>
          <w:b/>
          <w:sz w:val="20"/>
          <w:szCs w:val="20"/>
        </w:rPr>
      </w:pPr>
    </w:p>
    <w:p w14:paraId="73853922" w14:textId="3605E71C" w:rsidR="00283350" w:rsidRDefault="00283350" w:rsidP="00283350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58EDB979" w14:textId="77777777" w:rsidR="00283350" w:rsidRDefault="00283350" w:rsidP="00283350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32F134FE" w14:textId="77777777" w:rsidR="00283350" w:rsidRDefault="00283350" w:rsidP="00283350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6A8ACC89" w14:textId="77777777" w:rsidR="00283350" w:rsidRDefault="00283350" w:rsidP="00283350">
      <w:pPr>
        <w:ind w:firstLine="3969"/>
        <w:rPr>
          <w:rFonts w:ascii="Verdana" w:hAnsi="Verdana"/>
          <w:b/>
          <w:sz w:val="20"/>
          <w:szCs w:val="20"/>
        </w:rPr>
      </w:pPr>
    </w:p>
    <w:p w14:paraId="69D5A2EC" w14:textId="28121498" w:rsidR="00283350" w:rsidRDefault="00283350" w:rsidP="0028335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>
        <w:rPr>
          <w:rFonts w:ascii="Verdana" w:hAnsi="Verdana"/>
          <w:b/>
          <w:sz w:val="20"/>
          <w:szCs w:val="20"/>
        </w:rPr>
        <w:t xml:space="preserve">Dostawa </w:t>
      </w:r>
      <w:proofErr w:type="spellStart"/>
      <w:r>
        <w:rPr>
          <w:rFonts w:ascii="Verdana" w:hAnsi="Verdana"/>
          <w:b/>
          <w:sz w:val="20"/>
          <w:szCs w:val="20"/>
        </w:rPr>
        <w:t>porometru</w:t>
      </w:r>
      <w:proofErr w:type="spellEnd"/>
      <w:r>
        <w:rPr>
          <w:rFonts w:ascii="Verdana" w:hAnsi="Verdana"/>
          <w:b/>
          <w:sz w:val="20"/>
          <w:szCs w:val="20"/>
        </w:rPr>
        <w:t xml:space="preserve"> kapilarnego dla WIMIC - DE-dzp.272-521/24, </w:t>
      </w:r>
      <w:r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14:paraId="43D81AF1" w14:textId="77777777" w:rsidR="00283350" w:rsidRDefault="00283350" w:rsidP="00283350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69BA43C6" w14:textId="77777777" w:rsidR="00817027" w:rsidRDefault="00817027" w:rsidP="00817027">
      <w:pPr>
        <w:widowControl w:val="0"/>
        <w:ind w:right="1"/>
      </w:pPr>
      <w:r>
        <w:t>Oferuję/</w:t>
      </w:r>
      <w:proofErr w:type="spellStart"/>
      <w:r>
        <w:t>emy</w:t>
      </w:r>
      <w:proofErr w:type="spellEnd"/>
      <w:r>
        <w:t xml:space="preserve"> realizację zamówienia w cenach:</w:t>
      </w:r>
    </w:p>
    <w:tbl>
      <w:tblPr>
        <w:tblW w:w="896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1553"/>
        <w:gridCol w:w="1843"/>
        <w:gridCol w:w="567"/>
        <w:gridCol w:w="1701"/>
        <w:gridCol w:w="1276"/>
        <w:gridCol w:w="1559"/>
      </w:tblGrid>
      <w:tr w:rsidR="00817027" w14:paraId="2DB6A948" w14:textId="77777777" w:rsidTr="00133959">
        <w:trPr>
          <w:trHeight w:val="645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C6E011" w14:textId="77777777" w:rsidR="00817027" w:rsidRDefault="00817027" w:rsidP="00133959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8EBD8C" w14:textId="77777777" w:rsidR="00817027" w:rsidRDefault="00817027" w:rsidP="0013395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780A87BC" w14:textId="77777777" w:rsidR="00817027" w:rsidRDefault="00817027" w:rsidP="0013395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063C5F" w14:textId="77777777" w:rsidR="00817027" w:rsidRDefault="00817027" w:rsidP="0013395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5546D2C4" w14:textId="699F3E3D" w:rsidR="00817027" w:rsidRDefault="00817027" w:rsidP="0013395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model/</w:t>
            </w:r>
          </w:p>
          <w:p w14:paraId="19108345" w14:textId="1D23A3D9" w:rsidR="00817027" w:rsidRDefault="00817027" w:rsidP="00133959">
            <w:pPr>
              <w:jc w:val="center"/>
              <w:rPr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988AE48" w14:textId="77777777" w:rsidR="00817027" w:rsidRDefault="00817027" w:rsidP="0013395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B92CD2E" w14:textId="77777777" w:rsidR="00817027" w:rsidRDefault="00817027" w:rsidP="0013395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9D6536C" w14:textId="77777777" w:rsidR="00817027" w:rsidRDefault="00817027" w:rsidP="0013395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4B3DDC" w14:textId="77777777" w:rsidR="00817027" w:rsidRDefault="00817027" w:rsidP="0013395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679102C7" w14:textId="77777777" w:rsidR="00817027" w:rsidRDefault="00817027" w:rsidP="00133959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41246EAD" w14:textId="77777777" w:rsidR="00817027" w:rsidRDefault="00817027" w:rsidP="00133959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817027" w14:paraId="205F717A" w14:textId="77777777" w:rsidTr="00133959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88FF1B" w14:textId="77777777" w:rsidR="00817027" w:rsidRDefault="00817027" w:rsidP="0013395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AF8161" w14:textId="77777777" w:rsidR="00817027" w:rsidRDefault="00817027" w:rsidP="0013395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034685" w14:textId="77777777" w:rsidR="00817027" w:rsidRDefault="00817027" w:rsidP="0013395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1B545D1" w14:textId="77777777" w:rsidR="00817027" w:rsidRDefault="00817027" w:rsidP="0013395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44332D" w14:textId="77777777" w:rsidR="00817027" w:rsidRDefault="00817027" w:rsidP="0013395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D6C0D6D" w14:textId="77777777" w:rsidR="00817027" w:rsidRDefault="00817027" w:rsidP="0013395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4C04C3" w14:textId="77777777" w:rsidR="00817027" w:rsidRDefault="00817027" w:rsidP="0013395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817027" w14:paraId="5A5AAC25" w14:textId="77777777" w:rsidTr="00817027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891177C" w14:textId="77777777" w:rsidR="00817027" w:rsidRDefault="00817027" w:rsidP="00133959">
            <w:pPr>
              <w:ind w:right="425"/>
              <w:rPr>
                <w:sz w:val="22"/>
              </w:rPr>
            </w:pPr>
          </w:p>
          <w:p w14:paraId="413EB26F" w14:textId="77777777" w:rsidR="00817027" w:rsidRDefault="00817027" w:rsidP="00133959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50239E" w14:textId="77777777" w:rsidR="00817027" w:rsidRDefault="00817027" w:rsidP="00133959">
            <w:pPr>
              <w:rPr>
                <w:sz w:val="18"/>
                <w:szCs w:val="18"/>
              </w:rPr>
            </w:pPr>
          </w:p>
          <w:p w14:paraId="26732F54" w14:textId="73D09F46" w:rsidR="00817027" w:rsidRPr="002707E8" w:rsidRDefault="00817027" w:rsidP="0013395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Porometr</w:t>
            </w:r>
            <w:proofErr w:type="spellEnd"/>
            <w:r>
              <w:rPr>
                <w:sz w:val="18"/>
                <w:szCs w:val="18"/>
              </w:rPr>
              <w:t xml:space="preserve"> kapilarny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BEB7592" w14:textId="77777777" w:rsidR="00817027" w:rsidRDefault="00817027" w:rsidP="00133959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30A2388" w14:textId="77777777" w:rsidR="00817027" w:rsidRDefault="00817027" w:rsidP="00133959">
            <w:pPr>
              <w:ind w:right="425"/>
              <w:rPr>
                <w:sz w:val="18"/>
                <w:szCs w:val="18"/>
              </w:rPr>
            </w:pPr>
          </w:p>
          <w:p w14:paraId="3701C271" w14:textId="0112BF24" w:rsidR="00817027" w:rsidRDefault="00817027" w:rsidP="00133959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98D3F12" w14:textId="77777777" w:rsidR="00817027" w:rsidRDefault="00817027" w:rsidP="0013395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AB9741A" w14:textId="77777777" w:rsidR="00817027" w:rsidRDefault="00817027" w:rsidP="0013395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7A7C5C3" w14:textId="77777777" w:rsidR="00817027" w:rsidRDefault="00817027" w:rsidP="00133959">
            <w:pPr>
              <w:ind w:right="425"/>
              <w:rPr>
                <w:sz w:val="22"/>
              </w:rPr>
            </w:pPr>
          </w:p>
        </w:tc>
      </w:tr>
      <w:tr w:rsidR="00817027" w14:paraId="4178E37A" w14:textId="77777777" w:rsidTr="00817027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83A12D4" w14:textId="77777777" w:rsidR="00817027" w:rsidRDefault="00817027" w:rsidP="00133959">
            <w:pPr>
              <w:ind w:right="425"/>
              <w:rPr>
                <w:sz w:val="22"/>
              </w:rPr>
            </w:pPr>
          </w:p>
          <w:p w14:paraId="1BC1F097" w14:textId="3A9DF12D" w:rsidR="00817027" w:rsidRDefault="00817027" w:rsidP="00133959">
            <w:pPr>
              <w:ind w:right="425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9963EA6" w14:textId="77777777" w:rsidR="00817027" w:rsidRDefault="00817027" w:rsidP="0013395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Laptop</w:t>
            </w:r>
          </w:p>
          <w:p w14:paraId="7A379BB5" w14:textId="3BE8B61D" w:rsidR="00817027" w:rsidRDefault="00817027" w:rsidP="00133959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5D5A34" w14:textId="77777777" w:rsidR="00817027" w:rsidRDefault="00817027" w:rsidP="00133959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5A42A7" w14:textId="7B516EB4" w:rsidR="00817027" w:rsidRDefault="00817027" w:rsidP="00133959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BBBB844" w14:textId="77777777" w:rsidR="00817027" w:rsidRDefault="00817027" w:rsidP="0013395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98DA00" w14:textId="77777777" w:rsidR="00817027" w:rsidRDefault="00817027" w:rsidP="0013395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1F00EEA" w14:textId="77777777" w:rsidR="00817027" w:rsidRDefault="00817027" w:rsidP="00133959">
            <w:pPr>
              <w:ind w:right="425"/>
              <w:rPr>
                <w:sz w:val="22"/>
              </w:rPr>
            </w:pPr>
          </w:p>
        </w:tc>
      </w:tr>
      <w:tr w:rsidR="00817027" w14:paraId="0A2E183D" w14:textId="77777777" w:rsidTr="001C1318">
        <w:trPr>
          <w:trHeight w:val="163"/>
        </w:trPr>
        <w:tc>
          <w:tcPr>
            <w:tcW w:w="4433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018E973" w14:textId="77777777" w:rsidR="00817027" w:rsidRPr="00817027" w:rsidRDefault="00817027" w:rsidP="00817027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817027">
              <w:rPr>
                <w:b/>
                <w:bCs/>
                <w:sz w:val="18"/>
                <w:szCs w:val="18"/>
              </w:rPr>
              <w:t>RAZEM</w:t>
            </w:r>
          </w:p>
          <w:p w14:paraId="69B937A4" w14:textId="0F06E693" w:rsidR="00817027" w:rsidRDefault="00817027" w:rsidP="00817027">
            <w:pPr>
              <w:ind w:right="425"/>
              <w:jc w:val="right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85A5" w14:textId="77777777" w:rsidR="00817027" w:rsidRDefault="00817027" w:rsidP="0013395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B01B" w14:textId="77777777" w:rsidR="00817027" w:rsidRDefault="00817027" w:rsidP="0013395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D93F" w14:textId="77777777" w:rsidR="00817027" w:rsidRDefault="00817027" w:rsidP="00133959">
            <w:pPr>
              <w:ind w:right="425"/>
              <w:rPr>
                <w:sz w:val="22"/>
              </w:rPr>
            </w:pPr>
          </w:p>
        </w:tc>
      </w:tr>
    </w:tbl>
    <w:p w14:paraId="795FC29F" w14:textId="77777777" w:rsidR="00817027" w:rsidRDefault="00817027" w:rsidP="00283350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04D304E5" w14:textId="41052917" w:rsidR="00283350" w:rsidRDefault="00283350" w:rsidP="00283350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Powyższa cena zawiera podatek VAT w wysokości .......... % tj.……….PLN</w:t>
      </w:r>
    </w:p>
    <w:p w14:paraId="2E6F7FF0" w14:textId="77777777" w:rsidR="00283350" w:rsidRDefault="00283350" w:rsidP="00283350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p w14:paraId="545E7E0E" w14:textId="66F07DCD" w:rsidR="00817027" w:rsidRDefault="00817027" w:rsidP="00283350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Producent/nazwa zaoferowanego oprogramowania</w:t>
      </w:r>
      <w:r w:rsidR="001A57DA">
        <w:rPr>
          <w:rFonts w:ascii="Verdana" w:hAnsi="Verdana"/>
          <w:sz w:val="20"/>
          <w:szCs w:val="20"/>
        </w:rPr>
        <w:t xml:space="preserve"> do gromadzenia i analizy danych</w:t>
      </w:r>
      <w:r>
        <w:rPr>
          <w:rFonts w:ascii="Verdana" w:hAnsi="Verdana"/>
          <w:sz w:val="20"/>
          <w:szCs w:val="20"/>
        </w:rPr>
        <w:t>: …………………………</w:t>
      </w:r>
    </w:p>
    <w:p w14:paraId="72D4DD7B" w14:textId="77777777" w:rsidR="00817027" w:rsidRDefault="00817027" w:rsidP="0028335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3EB3A988" w14:textId="3261F9E5" w:rsidR="00283350" w:rsidRDefault="00283350" w:rsidP="0028335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umowy: </w:t>
      </w:r>
      <w:r>
        <w:rPr>
          <w:rFonts w:ascii="Verdana" w:hAnsi="Verdana"/>
          <w:sz w:val="20"/>
          <w:szCs w:val="20"/>
        </w:rPr>
        <w:t xml:space="preserve">………………… </w:t>
      </w:r>
      <w:r w:rsidR="001A57DA">
        <w:rPr>
          <w:rFonts w:ascii="Verdana" w:hAnsi="Verdana"/>
          <w:sz w:val="20"/>
          <w:szCs w:val="20"/>
        </w:rPr>
        <w:t>dni od daty podpisania umowy</w:t>
      </w:r>
    </w:p>
    <w:p w14:paraId="0D7B929D" w14:textId="77777777" w:rsidR="00283350" w:rsidRDefault="00283350" w:rsidP="0028335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8B43A18" w14:textId="77777777" w:rsidR="00283350" w:rsidRDefault="00283350" w:rsidP="00283350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Okres udzielonej gwarancji wynosi:</w:t>
      </w:r>
      <w:r>
        <w:rPr>
          <w:rFonts w:ascii="Verdana" w:hAnsi="Verdana"/>
          <w:sz w:val="20"/>
          <w:szCs w:val="20"/>
        </w:rPr>
        <w:t xml:space="preserve"> ………………………………...(</w:t>
      </w:r>
      <w:r>
        <w:rPr>
          <w:rFonts w:ascii="Verdana" w:hAnsi="Verdana"/>
          <w:i/>
          <w:sz w:val="20"/>
          <w:szCs w:val="20"/>
          <w:highlight w:val="yellow"/>
        </w:rPr>
        <w:t>kryterium oceny ofert)</w:t>
      </w:r>
    </w:p>
    <w:p w14:paraId="1525993E" w14:textId="77777777" w:rsidR="00283350" w:rsidRPr="00283350" w:rsidRDefault="00283350" w:rsidP="00283350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  <w:r w:rsidRPr="00283350">
        <w:rPr>
          <w:rFonts w:ascii="Verdana" w:hAnsi="Verdana"/>
          <w:i/>
          <w:sz w:val="18"/>
          <w:szCs w:val="18"/>
        </w:rPr>
        <w:t>*</w:t>
      </w:r>
      <w:r w:rsidRPr="00283350">
        <w:rPr>
          <w:i/>
          <w:color w:val="FF0000"/>
          <w:sz w:val="18"/>
          <w:szCs w:val="18"/>
        </w:rPr>
        <w:t xml:space="preserve"> </w:t>
      </w:r>
      <w:r w:rsidRPr="00283350">
        <w:rPr>
          <w:rFonts w:ascii="Verdana" w:hAnsi="Verdana"/>
          <w:i/>
          <w:sz w:val="18"/>
          <w:szCs w:val="18"/>
        </w:rPr>
        <w:t>Brak wypełnienia skutkować będzie uznaniem przez Zamawiającego minimalnego okresu udzielonej gwarancji</w:t>
      </w:r>
    </w:p>
    <w:p w14:paraId="5E748FED" w14:textId="77777777" w:rsidR="00283350" w:rsidRDefault="00283350" w:rsidP="0028335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38C25DFA" w14:textId="77777777" w:rsidR="00283350" w:rsidRDefault="00283350" w:rsidP="00283350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20"/>
          <w:szCs w:val="20"/>
        </w:rPr>
        <w:t xml:space="preserve"> TAK/NIE</w:t>
      </w:r>
    </w:p>
    <w:p w14:paraId="139C025C" w14:textId="77777777" w:rsidR="00283350" w:rsidRDefault="00283350" w:rsidP="00283350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63134249" w14:textId="77777777" w:rsidR="00283350" w:rsidRDefault="00283350" w:rsidP="0028335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4E2D391" w14:textId="77777777" w:rsidR="00283350" w:rsidRDefault="00283350" w:rsidP="0028335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25ECA93C" w14:textId="77777777" w:rsidR="001A57DA" w:rsidRDefault="001A57DA" w:rsidP="00283350">
      <w:pPr>
        <w:rPr>
          <w:rFonts w:ascii="Verdana" w:hAnsi="Verdana"/>
          <w:b/>
          <w:sz w:val="20"/>
          <w:szCs w:val="20"/>
          <w:u w:val="single"/>
        </w:rPr>
      </w:pPr>
    </w:p>
    <w:p w14:paraId="3CDB54D7" w14:textId="73BC9D55" w:rsidR="00283350" w:rsidRDefault="00283350" w:rsidP="00283350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lastRenderedPageBreak/>
        <w:t>Jednocześnie oświadczamy, że:</w:t>
      </w:r>
    </w:p>
    <w:p w14:paraId="45529CFD" w14:textId="77777777" w:rsidR="00283350" w:rsidRDefault="00283350" w:rsidP="00283350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0D5D6A6F" w14:textId="77777777" w:rsidR="00283350" w:rsidRDefault="00283350" w:rsidP="0028335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34EAD903" w14:textId="52BF8E71" w:rsidR="007D789F" w:rsidRPr="007D789F" w:rsidRDefault="007D789F" w:rsidP="007D789F">
      <w:pPr>
        <w:numPr>
          <w:ilvl w:val="0"/>
          <w:numId w:val="1"/>
        </w:numPr>
        <w:tabs>
          <w:tab w:val="left" w:pos="426"/>
        </w:tabs>
        <w:ind w:right="20"/>
        <w:rPr>
          <w:rFonts w:ascii="Verdana" w:eastAsia="Calibri" w:hAnsi="Verdana" w:cs="Calibri"/>
          <w:sz w:val="20"/>
          <w:szCs w:val="20"/>
        </w:rPr>
      </w:pPr>
      <w:r>
        <w:rPr>
          <w:rFonts w:ascii="Verdana" w:eastAsia="Calibri" w:hAnsi="Verdana" w:cs="Calibri"/>
          <w:sz w:val="20"/>
          <w:szCs w:val="20"/>
        </w:rPr>
        <w:t>Oświadczamy, że zaoferowane urządzenie posiada Certyfikat zgodności CE.</w:t>
      </w:r>
    </w:p>
    <w:p w14:paraId="53C8D39A" w14:textId="77777777" w:rsidR="00283350" w:rsidRDefault="00283350" w:rsidP="0028335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A6AAC63" w14:textId="77777777" w:rsidR="00283350" w:rsidRDefault="00283350" w:rsidP="00283350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9642BF4" w14:textId="77777777" w:rsidR="00283350" w:rsidRDefault="00283350" w:rsidP="00283350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2F70F40" w14:textId="77777777" w:rsidR="00283350" w:rsidRDefault="00283350" w:rsidP="0028335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83350" w14:paraId="76EF0373" w14:textId="77777777" w:rsidTr="0028335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0DB65" w14:textId="77777777" w:rsidR="00283350" w:rsidRDefault="0028335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BDA707" w14:textId="77777777" w:rsidR="00283350" w:rsidRDefault="0028335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16BDA2C5" w14:textId="77777777" w:rsidR="00283350" w:rsidRDefault="0028335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1A1046" w14:textId="77777777" w:rsidR="00283350" w:rsidRDefault="0028335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283350" w14:paraId="152DFEA7" w14:textId="77777777" w:rsidTr="0028335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518E" w14:textId="77777777" w:rsidR="00283350" w:rsidRDefault="0028335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99B51" w14:textId="77777777" w:rsidR="00283350" w:rsidRDefault="0028335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82706" w14:textId="77777777" w:rsidR="00283350" w:rsidRDefault="0028335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283350" w14:paraId="0B68EBAA" w14:textId="77777777" w:rsidTr="0028335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F0EAF" w14:textId="77777777" w:rsidR="00283350" w:rsidRDefault="0028335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30407" w14:textId="77777777" w:rsidR="00283350" w:rsidRDefault="0028335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E39B6" w14:textId="77777777" w:rsidR="00283350" w:rsidRDefault="0028335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325857D" w14:textId="77777777" w:rsidR="00283350" w:rsidRDefault="00283350" w:rsidP="0028335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617EF71B" w14:textId="77777777" w:rsidR="00283350" w:rsidRDefault="00283350" w:rsidP="00283350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5EDAB9D2" w14:textId="77777777" w:rsidR="00283350" w:rsidRDefault="00283350" w:rsidP="00283350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</w:p>
    <w:p w14:paraId="0817A687" w14:textId="77777777" w:rsidR="00283350" w:rsidRDefault="00283350" w:rsidP="0028335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</w:t>
      </w:r>
    </w:p>
    <w:p w14:paraId="0E5C387A" w14:textId="77777777" w:rsidR="00283350" w:rsidRDefault="00283350" w:rsidP="0028335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02EF52FA" w14:textId="77777777" w:rsidR="00283350" w:rsidRDefault="00283350" w:rsidP="0028335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324EEC34" w14:textId="77777777" w:rsidR="00283350" w:rsidRDefault="00283350" w:rsidP="0028335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8C86741" w14:textId="77777777" w:rsidR="00283350" w:rsidRDefault="00283350" w:rsidP="0028335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B2DE35B" w14:textId="77777777" w:rsidR="00283350" w:rsidRDefault="00283350" w:rsidP="0028335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0A78037C" w14:textId="77777777" w:rsidR="00283350" w:rsidRDefault="00283350" w:rsidP="0028335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392A7554" w14:textId="77777777" w:rsidR="00283350" w:rsidRDefault="00283350" w:rsidP="00283350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2CE3E3B8" w14:textId="77777777" w:rsidR="00283350" w:rsidRDefault="00283350" w:rsidP="00283350">
      <w:pPr>
        <w:ind w:left="1440"/>
        <w:jc w:val="both"/>
        <w:rPr>
          <w:rFonts w:ascii="Verdana" w:hAnsi="Verdana"/>
          <w:sz w:val="20"/>
          <w:szCs w:val="20"/>
        </w:rPr>
      </w:pPr>
    </w:p>
    <w:p w14:paraId="3DA3D945" w14:textId="77777777" w:rsidR="00283350" w:rsidRDefault="00283350" w:rsidP="00283350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Oferta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powinna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>.</w:t>
      </w:r>
    </w:p>
    <w:p w14:paraId="51D2F439" w14:textId="77777777" w:rsidR="00283350" w:rsidRDefault="00283350" w:rsidP="00283350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24F0057A" w14:textId="77777777" w:rsidR="00283350" w:rsidRDefault="00283350" w:rsidP="00283350">
      <w:pPr>
        <w:rPr>
          <w:rFonts w:ascii="Verdana" w:hAnsi="Verdana"/>
          <w:sz w:val="20"/>
          <w:szCs w:val="20"/>
        </w:rPr>
      </w:pPr>
    </w:p>
    <w:p w14:paraId="270ED9D6" w14:textId="77777777" w:rsidR="00283350" w:rsidRDefault="00283350" w:rsidP="00283350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7FC7A946" w14:textId="77777777" w:rsidR="00283350" w:rsidRDefault="00283350" w:rsidP="00283350">
      <w:pPr>
        <w:jc w:val="right"/>
        <w:rPr>
          <w:rFonts w:ascii="Verdana" w:hAnsi="Verdana"/>
          <w:sz w:val="20"/>
          <w:szCs w:val="20"/>
        </w:rPr>
      </w:pPr>
    </w:p>
    <w:p w14:paraId="2E3E566F" w14:textId="77777777" w:rsidR="00FE545C" w:rsidRPr="00283350" w:rsidRDefault="00FE545C" w:rsidP="00283350"/>
    <w:sectPr w:rsidR="00FE545C" w:rsidRPr="00283350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729A1C" w14:textId="77777777" w:rsidR="00A25313" w:rsidRDefault="00A25313">
      <w:r>
        <w:separator/>
      </w:r>
    </w:p>
  </w:endnote>
  <w:endnote w:type="continuationSeparator" w:id="0">
    <w:p w14:paraId="48ED33AF" w14:textId="77777777" w:rsidR="00A25313" w:rsidRDefault="00A25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5075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1E687E" w14:textId="77777777" w:rsidR="00A25313" w:rsidRDefault="00A25313">
      <w:r>
        <w:separator/>
      </w:r>
    </w:p>
  </w:footnote>
  <w:footnote w:type="continuationSeparator" w:id="0">
    <w:p w14:paraId="1C711715" w14:textId="77777777" w:rsidR="00A25313" w:rsidRDefault="00A25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334873"/>
    <w:multiLevelType w:val="hybridMultilevel"/>
    <w:tmpl w:val="D444B00E"/>
    <w:lvl w:ilvl="0" w:tplc="3C585544">
      <w:start w:val="1"/>
      <w:numFmt w:val="decimal"/>
      <w:lvlText w:val="%1."/>
      <w:lvlJc w:val="left"/>
      <w:pPr>
        <w:ind w:left="0" w:firstLine="0"/>
      </w:pPr>
    </w:lvl>
    <w:lvl w:ilvl="1" w:tplc="9D78AA12">
      <w:start w:val="1"/>
      <w:numFmt w:val="decimal"/>
      <w:lvlText w:val="%2)"/>
      <w:lvlJc w:val="left"/>
      <w:pPr>
        <w:ind w:left="0" w:firstLine="0"/>
      </w:pPr>
    </w:lvl>
    <w:lvl w:ilvl="2" w:tplc="FCA010F2">
      <w:numFmt w:val="decimal"/>
      <w:lvlText w:val=""/>
      <w:lvlJc w:val="left"/>
      <w:pPr>
        <w:ind w:left="0" w:firstLine="0"/>
      </w:pPr>
    </w:lvl>
    <w:lvl w:ilvl="3" w:tplc="65CCD2F0">
      <w:numFmt w:val="decimal"/>
      <w:lvlText w:val=""/>
      <w:lvlJc w:val="left"/>
      <w:pPr>
        <w:ind w:left="0" w:firstLine="0"/>
      </w:pPr>
    </w:lvl>
    <w:lvl w:ilvl="4" w:tplc="C08C669C">
      <w:numFmt w:val="decimal"/>
      <w:lvlText w:val=""/>
      <w:lvlJc w:val="left"/>
      <w:pPr>
        <w:ind w:left="0" w:firstLine="0"/>
      </w:pPr>
    </w:lvl>
    <w:lvl w:ilvl="5" w:tplc="F5F2E648">
      <w:numFmt w:val="decimal"/>
      <w:lvlText w:val=""/>
      <w:lvlJc w:val="left"/>
      <w:pPr>
        <w:ind w:left="0" w:firstLine="0"/>
      </w:pPr>
    </w:lvl>
    <w:lvl w:ilvl="6" w:tplc="09A8ABB8">
      <w:numFmt w:val="decimal"/>
      <w:lvlText w:val=""/>
      <w:lvlJc w:val="left"/>
      <w:pPr>
        <w:ind w:left="0" w:firstLine="0"/>
      </w:pPr>
    </w:lvl>
    <w:lvl w:ilvl="7" w:tplc="5624F804">
      <w:numFmt w:val="decimal"/>
      <w:lvlText w:val=""/>
      <w:lvlJc w:val="left"/>
      <w:pPr>
        <w:ind w:left="0" w:firstLine="0"/>
      </w:pPr>
    </w:lvl>
    <w:lvl w:ilvl="8" w:tplc="77CA0C00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40418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73766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8479500">
    <w:abstractNumId w:val="0"/>
  </w:num>
  <w:num w:numId="4" w16cid:durableId="1302887839">
    <w:abstractNumId w:val="2"/>
  </w:num>
  <w:num w:numId="5" w16cid:durableId="156252186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5313"/>
    <w:rsid w:val="00012286"/>
    <w:rsid w:val="000704FC"/>
    <w:rsid w:val="00071CCC"/>
    <w:rsid w:val="000B731D"/>
    <w:rsid w:val="000D15DE"/>
    <w:rsid w:val="000D6134"/>
    <w:rsid w:val="000E09C7"/>
    <w:rsid w:val="000F6589"/>
    <w:rsid w:val="00106636"/>
    <w:rsid w:val="00116EC6"/>
    <w:rsid w:val="001801DD"/>
    <w:rsid w:val="001A57DA"/>
    <w:rsid w:val="001D4612"/>
    <w:rsid w:val="00207E98"/>
    <w:rsid w:val="002723B0"/>
    <w:rsid w:val="00283350"/>
    <w:rsid w:val="00315A4A"/>
    <w:rsid w:val="003E35EB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96AC3"/>
    <w:rsid w:val="006C078C"/>
    <w:rsid w:val="007748F0"/>
    <w:rsid w:val="007A4321"/>
    <w:rsid w:val="007D789F"/>
    <w:rsid w:val="00817027"/>
    <w:rsid w:val="00833933"/>
    <w:rsid w:val="00853083"/>
    <w:rsid w:val="008B2F0C"/>
    <w:rsid w:val="008B4928"/>
    <w:rsid w:val="008D2AB8"/>
    <w:rsid w:val="008F1C66"/>
    <w:rsid w:val="00970FE4"/>
    <w:rsid w:val="00A0022B"/>
    <w:rsid w:val="00A25313"/>
    <w:rsid w:val="00A346FE"/>
    <w:rsid w:val="00A47B4D"/>
    <w:rsid w:val="00A83018"/>
    <w:rsid w:val="00B27447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C7F6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0E0849"/>
  <w15:chartTrackingRefBased/>
  <w15:docId w15:val="{64FB1B5E-D0FE-42E5-90E1-C4343BB59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35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89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521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2024-09-13T10:20:00Z</dcterms:created>
  <dcterms:modified xsi:type="dcterms:W3CDTF">2024-09-17T10:18:00Z</dcterms:modified>
</cp:coreProperties>
</file>