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665D62" w14:textId="71F407CE" w:rsidR="00081D13" w:rsidRPr="00362C5B" w:rsidRDefault="00507242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362C5B">
        <w:rPr>
          <w:sz w:val="20"/>
          <w:szCs w:val="20"/>
        </w:rPr>
        <w:t>Kraków</w:t>
      </w:r>
      <w:r w:rsidR="00081D13" w:rsidRPr="00362C5B">
        <w:rPr>
          <w:sz w:val="20"/>
          <w:szCs w:val="20"/>
        </w:rPr>
        <w:t xml:space="preserve"> dnia: </w:t>
      </w:r>
      <w:r w:rsidR="0044491A">
        <w:rPr>
          <w:sz w:val="20"/>
          <w:szCs w:val="20"/>
        </w:rPr>
        <w:t>19.09.2024 r.</w:t>
      </w:r>
    </w:p>
    <w:p w14:paraId="39195E34" w14:textId="77777777" w:rsidR="00507242" w:rsidRPr="00362C5B" w:rsidRDefault="00507242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362C5B">
        <w:rPr>
          <w:b/>
          <w:bCs/>
          <w:sz w:val="20"/>
          <w:szCs w:val="20"/>
        </w:rPr>
        <w:t>Szpital Miejski Specjalistyczny</w:t>
      </w:r>
    </w:p>
    <w:p w14:paraId="1D3FD66C" w14:textId="77777777" w:rsidR="00507242" w:rsidRPr="00362C5B" w:rsidRDefault="00507242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362C5B">
        <w:rPr>
          <w:b/>
          <w:bCs/>
          <w:sz w:val="20"/>
          <w:szCs w:val="20"/>
        </w:rPr>
        <w:t>im. Gabriela Narutowicza w Krakowie</w:t>
      </w:r>
    </w:p>
    <w:p w14:paraId="01044FA5" w14:textId="77777777" w:rsidR="00081D13" w:rsidRPr="00362C5B" w:rsidRDefault="00507242" w:rsidP="00081D13">
      <w:pPr>
        <w:spacing w:line="360" w:lineRule="auto"/>
        <w:ind w:right="3969"/>
        <w:rPr>
          <w:sz w:val="20"/>
          <w:szCs w:val="20"/>
        </w:rPr>
      </w:pPr>
      <w:r w:rsidRPr="00362C5B">
        <w:rPr>
          <w:sz w:val="20"/>
          <w:szCs w:val="20"/>
        </w:rPr>
        <w:t>ul. Prądnicka</w:t>
      </w:r>
      <w:r w:rsidR="00081D13" w:rsidRPr="00362C5B">
        <w:rPr>
          <w:sz w:val="20"/>
          <w:szCs w:val="20"/>
        </w:rPr>
        <w:t xml:space="preserve"> </w:t>
      </w:r>
      <w:r w:rsidRPr="00362C5B">
        <w:rPr>
          <w:sz w:val="20"/>
          <w:szCs w:val="20"/>
        </w:rPr>
        <w:t>35-37</w:t>
      </w:r>
    </w:p>
    <w:p w14:paraId="1D7028E3" w14:textId="77777777" w:rsidR="00081D13" w:rsidRPr="00362C5B" w:rsidRDefault="00507242" w:rsidP="00081D13">
      <w:pPr>
        <w:ind w:right="3969"/>
        <w:rPr>
          <w:sz w:val="20"/>
          <w:szCs w:val="20"/>
        </w:rPr>
      </w:pPr>
      <w:r w:rsidRPr="00362C5B">
        <w:rPr>
          <w:sz w:val="20"/>
          <w:szCs w:val="20"/>
        </w:rPr>
        <w:t>31-202</w:t>
      </w:r>
      <w:r w:rsidR="00081D13" w:rsidRPr="00362C5B">
        <w:rPr>
          <w:sz w:val="20"/>
          <w:szCs w:val="20"/>
        </w:rPr>
        <w:t xml:space="preserve"> </w:t>
      </w:r>
      <w:r w:rsidRPr="00362C5B">
        <w:rPr>
          <w:sz w:val="20"/>
          <w:szCs w:val="20"/>
        </w:rPr>
        <w:t>Kraków</w:t>
      </w:r>
    </w:p>
    <w:p w14:paraId="7C120D88" w14:textId="77777777" w:rsidR="00362C5B" w:rsidRPr="00362C5B" w:rsidRDefault="00362C5B" w:rsidP="00081D13">
      <w:pPr>
        <w:ind w:right="3969"/>
        <w:rPr>
          <w:sz w:val="20"/>
          <w:szCs w:val="20"/>
        </w:rPr>
      </w:pPr>
    </w:p>
    <w:p w14:paraId="354B18CA" w14:textId="77777777" w:rsidR="00081D13" w:rsidRPr="00362C5B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62C5B" w14:paraId="50F43F64" w14:textId="77777777" w:rsidTr="00C13EA9">
        <w:tc>
          <w:tcPr>
            <w:tcW w:w="10065" w:type="dxa"/>
            <w:shd w:val="clear" w:color="auto" w:fill="F2F2F2"/>
            <w:hideMark/>
          </w:tcPr>
          <w:p w14:paraId="1D02D1E8" w14:textId="77777777" w:rsidR="00081D13" w:rsidRPr="00362C5B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362C5B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103B6090" w14:textId="77777777" w:rsidR="00081D13" w:rsidRPr="00362C5B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362C5B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4530B951" w14:textId="77777777" w:rsidR="00081D13" w:rsidRPr="00362C5B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3767C40E" w14:textId="2E0E6750" w:rsidR="00362C5B" w:rsidRPr="00362C5B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362C5B">
        <w:rPr>
          <w:rFonts w:eastAsia="Calibri"/>
          <w:sz w:val="20"/>
          <w:szCs w:val="20"/>
          <w:lang w:eastAsia="en-US"/>
        </w:rPr>
        <w:t xml:space="preserve">Dotyczy </w:t>
      </w:r>
      <w:r w:rsidRPr="00362C5B">
        <w:rPr>
          <w:sz w:val="20"/>
          <w:szCs w:val="20"/>
        </w:rPr>
        <w:t>postępowania o udzielenie zamówienia publicznego</w:t>
      </w:r>
      <w:r w:rsidRPr="00362C5B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62C5B" w14:paraId="07C0567E" w14:textId="77777777" w:rsidTr="00081D13">
        <w:tc>
          <w:tcPr>
            <w:tcW w:w="2269" w:type="dxa"/>
            <w:shd w:val="clear" w:color="auto" w:fill="auto"/>
          </w:tcPr>
          <w:p w14:paraId="7C6C826A" w14:textId="77777777" w:rsidR="00081D13" w:rsidRPr="00362C5B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362C5B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69D411EB" w14:textId="77777777" w:rsidR="00081D13" w:rsidRPr="00362C5B" w:rsidRDefault="00507242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362C5B">
              <w:rPr>
                <w:bCs/>
                <w:sz w:val="20"/>
                <w:szCs w:val="20"/>
              </w:rPr>
              <w:t>Kompleksowa usługa prania bielizny szpitalnej z transportem wraz z najmem pościeli i bielizny szpitalnej (poszwa, poszewka, prześcieradło, podkład, kołdra, poduszka, pokrowiec zmywalny na poduszkę) oznaczonej tagiem (chipem) działającym w technologii UHF RFID</w:t>
            </w:r>
          </w:p>
        </w:tc>
      </w:tr>
      <w:tr w:rsidR="00507242" w:rsidRPr="00362C5B" w14:paraId="28A0246E" w14:textId="77777777" w:rsidTr="004933FA">
        <w:tc>
          <w:tcPr>
            <w:tcW w:w="2269" w:type="dxa"/>
            <w:shd w:val="clear" w:color="auto" w:fill="auto"/>
          </w:tcPr>
          <w:p w14:paraId="78C2C562" w14:textId="77777777" w:rsidR="00507242" w:rsidRPr="00362C5B" w:rsidRDefault="00507242" w:rsidP="004933F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362C5B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631B47D8" w14:textId="77777777" w:rsidR="00507242" w:rsidRPr="00362C5B" w:rsidRDefault="00507242" w:rsidP="004933F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362C5B">
              <w:rPr>
                <w:bCs/>
                <w:sz w:val="20"/>
                <w:szCs w:val="20"/>
              </w:rPr>
              <w:t>ZP/32/2024</w:t>
            </w:r>
          </w:p>
        </w:tc>
      </w:tr>
    </w:tbl>
    <w:p w14:paraId="22A24636" w14:textId="77777777" w:rsidR="00081D13" w:rsidRPr="00362C5B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7D3EC038" w14:textId="799E4319" w:rsidR="00362C5B" w:rsidRPr="00362C5B" w:rsidRDefault="00C65E53" w:rsidP="00362C5B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sz w:val="20"/>
          <w:szCs w:val="20"/>
        </w:rPr>
      </w:pPr>
      <w:r w:rsidRPr="00362C5B">
        <w:rPr>
          <w:sz w:val="20"/>
          <w:szCs w:val="20"/>
        </w:rPr>
        <w:t xml:space="preserve">Zamawiający, działając na podstawie art. 253 </w:t>
      </w:r>
      <w:r w:rsidR="00A17CDB" w:rsidRPr="00362C5B">
        <w:rPr>
          <w:sz w:val="20"/>
          <w:szCs w:val="20"/>
        </w:rPr>
        <w:t xml:space="preserve">ust. 1 pkt. 1 i </w:t>
      </w:r>
      <w:r w:rsidRPr="00362C5B">
        <w:rPr>
          <w:sz w:val="20"/>
          <w:szCs w:val="20"/>
        </w:rPr>
        <w:t xml:space="preserve">ust. </w:t>
      </w:r>
      <w:r w:rsidR="00A17CDB" w:rsidRPr="00362C5B">
        <w:rPr>
          <w:sz w:val="20"/>
          <w:szCs w:val="20"/>
        </w:rPr>
        <w:t>2</w:t>
      </w:r>
      <w:r w:rsidRPr="00362C5B">
        <w:rPr>
          <w:sz w:val="20"/>
          <w:szCs w:val="20"/>
        </w:rPr>
        <w:t xml:space="preserve"> </w:t>
      </w:r>
      <w:r w:rsidR="00081D13" w:rsidRPr="00362C5B">
        <w:rPr>
          <w:sz w:val="20"/>
          <w:szCs w:val="20"/>
        </w:rPr>
        <w:t xml:space="preserve">ustawy z dnia 11 września 2019r. Prawo zamówień publicznych </w:t>
      </w:r>
      <w:r w:rsidR="00507242" w:rsidRPr="00362C5B">
        <w:rPr>
          <w:sz w:val="20"/>
          <w:szCs w:val="20"/>
        </w:rPr>
        <w:t>(t.j. Dz. U. z 2023r. poz. 1605)</w:t>
      </w:r>
      <w:r w:rsidR="00081D13" w:rsidRPr="00362C5B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07242" w:rsidRPr="00362C5B" w14:paraId="4A668AE4" w14:textId="77777777" w:rsidTr="004933FA">
        <w:trPr>
          <w:cantSplit/>
        </w:trPr>
        <w:tc>
          <w:tcPr>
            <w:tcW w:w="10080" w:type="dxa"/>
          </w:tcPr>
          <w:p w14:paraId="4B2E8DCA" w14:textId="77777777" w:rsidR="00507242" w:rsidRPr="00362C5B" w:rsidRDefault="00507242" w:rsidP="004933FA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362C5B">
              <w:rPr>
                <w:b/>
                <w:sz w:val="20"/>
                <w:szCs w:val="20"/>
              </w:rPr>
              <w:t>Praxima Krakpol Sp. z o. o.</w:t>
            </w:r>
          </w:p>
          <w:p w14:paraId="54024F3B" w14:textId="77777777" w:rsidR="00507242" w:rsidRPr="00362C5B" w:rsidRDefault="00507242" w:rsidP="004933FA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362C5B">
              <w:rPr>
                <w:bCs/>
                <w:sz w:val="20"/>
                <w:szCs w:val="20"/>
              </w:rPr>
              <w:t xml:space="preserve">ul. Dworcowa 2 </w:t>
            </w:r>
          </w:p>
          <w:p w14:paraId="77A663E5" w14:textId="77777777" w:rsidR="00507242" w:rsidRPr="00362C5B" w:rsidRDefault="00507242" w:rsidP="004933FA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362C5B">
              <w:rPr>
                <w:bCs/>
                <w:sz w:val="20"/>
                <w:szCs w:val="20"/>
              </w:rPr>
              <w:t>32-540 Trzebinia</w:t>
            </w:r>
          </w:p>
          <w:p w14:paraId="265AE475" w14:textId="77777777" w:rsidR="00507242" w:rsidRPr="00362C5B" w:rsidRDefault="00507242" w:rsidP="004933FA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362C5B">
              <w:rPr>
                <w:color w:val="000000"/>
                <w:sz w:val="20"/>
                <w:szCs w:val="20"/>
              </w:rPr>
              <w:t>Uzasadnienie wyboru:</w:t>
            </w:r>
          </w:p>
          <w:p w14:paraId="07FB2FD4" w14:textId="0A40F5DF" w:rsidR="00507242" w:rsidRPr="00362C5B" w:rsidRDefault="00507242" w:rsidP="004933F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362C5B">
              <w:rPr>
                <w:sz w:val="20"/>
                <w:szCs w:val="20"/>
              </w:rPr>
              <w:t>Jedyna złożona oferta spełniaj</w:t>
            </w:r>
            <w:r w:rsidR="00AA570B" w:rsidRPr="00362C5B">
              <w:rPr>
                <w:sz w:val="20"/>
                <w:szCs w:val="20"/>
              </w:rPr>
              <w:t>ą</w:t>
            </w:r>
            <w:r w:rsidRPr="00362C5B">
              <w:rPr>
                <w:sz w:val="20"/>
                <w:szCs w:val="20"/>
              </w:rPr>
              <w:t>ca wymagania Zamawiającego.</w:t>
            </w:r>
          </w:p>
        </w:tc>
      </w:tr>
    </w:tbl>
    <w:p w14:paraId="17561E2D" w14:textId="77777777" w:rsidR="00AA570B" w:rsidRPr="00362C5B" w:rsidRDefault="00AA570B" w:rsidP="00081D13">
      <w:pPr>
        <w:spacing w:before="240" w:after="120"/>
        <w:jc w:val="both"/>
        <w:rPr>
          <w:b/>
          <w:bCs/>
          <w:color w:val="000000"/>
          <w:sz w:val="20"/>
          <w:szCs w:val="20"/>
        </w:rPr>
      </w:pPr>
    </w:p>
    <w:p w14:paraId="5AEB337B" w14:textId="1A35A70B" w:rsidR="00081D13" w:rsidRPr="00362C5B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362C5B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362C5B">
        <w:rPr>
          <w:color w:val="000000"/>
          <w:sz w:val="20"/>
          <w:szCs w:val="20"/>
        </w:rPr>
        <w:t>:</w:t>
      </w:r>
    </w:p>
    <w:p w14:paraId="1FABD64B" w14:textId="77777777" w:rsidR="00AA570B" w:rsidRPr="00362C5B" w:rsidRDefault="00AA570B" w:rsidP="00081D13">
      <w:pPr>
        <w:spacing w:before="240" w:after="120"/>
        <w:jc w:val="both"/>
        <w:rPr>
          <w:color w:val="000000"/>
          <w:sz w:val="20"/>
          <w:szCs w:val="2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701"/>
        <w:gridCol w:w="1134"/>
        <w:gridCol w:w="1276"/>
        <w:gridCol w:w="1275"/>
        <w:gridCol w:w="3828"/>
      </w:tblGrid>
      <w:tr w:rsidR="00AA570B" w:rsidRPr="00362C5B" w14:paraId="62505377" w14:textId="77777777" w:rsidTr="00362C5B">
        <w:trPr>
          <w:trHeight w:val="1914"/>
        </w:trPr>
        <w:tc>
          <w:tcPr>
            <w:tcW w:w="851" w:type="dxa"/>
            <w:shd w:val="clear" w:color="auto" w:fill="F2F2F2"/>
            <w:vAlign w:val="center"/>
          </w:tcPr>
          <w:p w14:paraId="0C22C9AF" w14:textId="77777777" w:rsidR="00AA570B" w:rsidRPr="00362C5B" w:rsidRDefault="00AA570B" w:rsidP="00C13E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 w:rsidRPr="00362C5B"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2D9FE371" w14:textId="77777777" w:rsidR="00AA570B" w:rsidRPr="00362C5B" w:rsidRDefault="00AA570B" w:rsidP="00C13E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2C5B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69E5279C" w14:textId="77777777" w:rsidR="00AA570B" w:rsidRPr="00362C5B" w:rsidRDefault="00AA570B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2C5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72D8968" w14:textId="77777777" w:rsidR="00AA570B" w:rsidRPr="00362C5B" w:rsidRDefault="00AA570B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2C5B">
              <w:rPr>
                <w:rFonts w:ascii="Times New Roman" w:hAnsi="Times New Roman" w:cs="Times New Roman"/>
                <w:bCs/>
                <w:sz w:val="18"/>
                <w:szCs w:val="18"/>
              </w:rPr>
              <w:t>Termin dostawy przedmiotu najmu w dniach roboczych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48FD0650" w14:textId="77777777" w:rsidR="00AA570B" w:rsidRPr="00362C5B" w:rsidRDefault="00AA570B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2C5B">
              <w:rPr>
                <w:rFonts w:ascii="Times New Roman" w:hAnsi="Times New Roman" w:cs="Times New Roman"/>
                <w:bCs/>
                <w:sz w:val="18"/>
                <w:szCs w:val="18"/>
              </w:rPr>
              <w:t>Czas wymiany lub naprawy uszkodzonego lub zniszczonego przedmiotu najmu</w:t>
            </w:r>
          </w:p>
        </w:tc>
        <w:tc>
          <w:tcPr>
            <w:tcW w:w="3828" w:type="dxa"/>
            <w:shd w:val="clear" w:color="auto" w:fill="F2F2F2"/>
            <w:vAlign w:val="center"/>
          </w:tcPr>
          <w:p w14:paraId="710EDD65" w14:textId="77777777" w:rsidR="00AA570B" w:rsidRPr="00362C5B" w:rsidRDefault="00AA570B" w:rsidP="00C13E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2C5B"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A570B" w:rsidRPr="00362C5B" w14:paraId="14C8D31B" w14:textId="77777777" w:rsidTr="00362C5B">
        <w:tc>
          <w:tcPr>
            <w:tcW w:w="851" w:type="dxa"/>
            <w:vAlign w:val="center"/>
          </w:tcPr>
          <w:p w14:paraId="3E9EEC19" w14:textId="77777777" w:rsidR="00AA570B" w:rsidRPr="00362C5B" w:rsidRDefault="00AA570B" w:rsidP="004933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2C5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14:paraId="71D45C30" w14:textId="77777777" w:rsidR="00AA570B" w:rsidRPr="00362C5B" w:rsidRDefault="00AA570B" w:rsidP="004933FA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2C5B">
              <w:rPr>
                <w:rFonts w:ascii="Times New Roman" w:hAnsi="Times New Roman" w:cs="Times New Roman"/>
                <w:b/>
                <w:sz w:val="18"/>
                <w:szCs w:val="18"/>
              </w:rPr>
              <w:t>Praxima Krakpol Sp. z o. o.</w:t>
            </w:r>
          </w:p>
          <w:p w14:paraId="7AE186DC" w14:textId="77777777" w:rsidR="00AA570B" w:rsidRPr="00362C5B" w:rsidRDefault="00AA570B" w:rsidP="004933FA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2C5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Dworcowa 2 </w:t>
            </w:r>
          </w:p>
          <w:p w14:paraId="38FF95A4" w14:textId="77777777" w:rsidR="00AA570B" w:rsidRPr="00362C5B" w:rsidRDefault="00AA570B" w:rsidP="004933FA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2C5B">
              <w:rPr>
                <w:rFonts w:ascii="Times New Roman" w:hAnsi="Times New Roman" w:cs="Times New Roman"/>
                <w:bCs/>
                <w:sz w:val="18"/>
                <w:szCs w:val="18"/>
              </w:rPr>
              <w:t>32-540 Trzebinia</w:t>
            </w:r>
          </w:p>
        </w:tc>
        <w:tc>
          <w:tcPr>
            <w:tcW w:w="1134" w:type="dxa"/>
            <w:vAlign w:val="center"/>
          </w:tcPr>
          <w:p w14:paraId="401C87D3" w14:textId="77777777" w:rsidR="00AA570B" w:rsidRPr="00362C5B" w:rsidRDefault="00AA570B" w:rsidP="004933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2C5B">
              <w:rPr>
                <w:rFonts w:ascii="Times New Roman" w:hAnsi="Times New Roman" w:cs="Times New Roman"/>
                <w:sz w:val="18"/>
                <w:szCs w:val="18"/>
              </w:rPr>
              <w:t xml:space="preserve">  420,00</w:t>
            </w:r>
          </w:p>
        </w:tc>
        <w:tc>
          <w:tcPr>
            <w:tcW w:w="1276" w:type="dxa"/>
            <w:vAlign w:val="center"/>
          </w:tcPr>
          <w:p w14:paraId="21937BED" w14:textId="77777777" w:rsidR="00AA570B" w:rsidRPr="00362C5B" w:rsidRDefault="00AA570B" w:rsidP="004933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2C5B">
              <w:rPr>
                <w:rFonts w:ascii="Times New Roman" w:hAnsi="Times New Roman" w:cs="Times New Roman"/>
                <w:sz w:val="18"/>
                <w:szCs w:val="18"/>
              </w:rPr>
              <w:t xml:space="preserve">  140,00</w:t>
            </w:r>
          </w:p>
        </w:tc>
        <w:tc>
          <w:tcPr>
            <w:tcW w:w="1275" w:type="dxa"/>
            <w:vAlign w:val="center"/>
          </w:tcPr>
          <w:p w14:paraId="3205F782" w14:textId="77777777" w:rsidR="00AA570B" w:rsidRPr="00362C5B" w:rsidRDefault="00AA570B" w:rsidP="004933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2C5B">
              <w:rPr>
                <w:rFonts w:ascii="Times New Roman" w:hAnsi="Times New Roman" w:cs="Times New Roman"/>
                <w:sz w:val="18"/>
                <w:szCs w:val="18"/>
              </w:rPr>
              <w:t xml:space="preserve">  140,00</w:t>
            </w:r>
          </w:p>
        </w:tc>
        <w:tc>
          <w:tcPr>
            <w:tcW w:w="3828" w:type="dxa"/>
            <w:vAlign w:val="center"/>
          </w:tcPr>
          <w:p w14:paraId="44F5624C" w14:textId="77777777" w:rsidR="00AA570B" w:rsidRPr="00362C5B" w:rsidRDefault="00AA570B" w:rsidP="004933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2C5B">
              <w:rPr>
                <w:rFonts w:ascii="Times New Roman" w:hAnsi="Times New Roman" w:cs="Times New Roman"/>
                <w:sz w:val="18"/>
                <w:szCs w:val="18"/>
              </w:rPr>
              <w:t xml:space="preserve">  700,00</w:t>
            </w:r>
          </w:p>
        </w:tc>
      </w:tr>
      <w:bookmarkEnd w:id="0"/>
    </w:tbl>
    <w:p w14:paraId="1FA1E911" w14:textId="6DE5F605" w:rsidR="00362C5B" w:rsidRPr="00362C5B" w:rsidRDefault="00362C5B" w:rsidP="00362C5B">
      <w:pPr>
        <w:tabs>
          <w:tab w:val="left" w:pos="1590"/>
        </w:tabs>
        <w:rPr>
          <w:sz w:val="20"/>
          <w:szCs w:val="20"/>
        </w:rPr>
      </w:pPr>
    </w:p>
    <w:sectPr w:rsidR="00362C5B" w:rsidRPr="00362C5B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531ABB" w14:textId="77777777" w:rsidR="004D1CF0" w:rsidRDefault="004D1CF0">
      <w:r>
        <w:separator/>
      </w:r>
    </w:p>
  </w:endnote>
  <w:endnote w:type="continuationSeparator" w:id="0">
    <w:p w14:paraId="37BD3F8E" w14:textId="77777777" w:rsidR="004D1CF0" w:rsidRDefault="004D1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4CF796" w14:textId="77777777" w:rsidR="00507242" w:rsidRDefault="005072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9797B4" w14:textId="319C1754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A9266C" w14:textId="77777777" w:rsidR="00507242" w:rsidRDefault="005072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3020C1" w14:textId="77777777" w:rsidR="004D1CF0" w:rsidRDefault="004D1CF0">
      <w:r>
        <w:separator/>
      </w:r>
    </w:p>
  </w:footnote>
  <w:footnote w:type="continuationSeparator" w:id="0">
    <w:p w14:paraId="091C1248" w14:textId="77777777" w:rsidR="004D1CF0" w:rsidRDefault="004D1C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1C3A0" w14:textId="77777777" w:rsidR="00507242" w:rsidRDefault="005072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A97A36" w14:textId="77777777" w:rsidR="00507242" w:rsidRDefault="005072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972AB1" w14:textId="77777777" w:rsidR="00507242" w:rsidRDefault="005072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1CF0"/>
    <w:rsid w:val="00005838"/>
    <w:rsid w:val="00022322"/>
    <w:rsid w:val="00042497"/>
    <w:rsid w:val="000525B0"/>
    <w:rsid w:val="00081D13"/>
    <w:rsid w:val="000C1E6F"/>
    <w:rsid w:val="000E4E56"/>
    <w:rsid w:val="001A1468"/>
    <w:rsid w:val="001B7815"/>
    <w:rsid w:val="002B1E4F"/>
    <w:rsid w:val="002B6761"/>
    <w:rsid w:val="003445A0"/>
    <w:rsid w:val="00362C5B"/>
    <w:rsid w:val="003A0AFC"/>
    <w:rsid w:val="003D611C"/>
    <w:rsid w:val="00431C0B"/>
    <w:rsid w:val="00437CAD"/>
    <w:rsid w:val="0044491A"/>
    <w:rsid w:val="004657DA"/>
    <w:rsid w:val="004B2665"/>
    <w:rsid w:val="004C3459"/>
    <w:rsid w:val="004D1CF0"/>
    <w:rsid w:val="004E324A"/>
    <w:rsid w:val="004E7234"/>
    <w:rsid w:val="00507242"/>
    <w:rsid w:val="0054734E"/>
    <w:rsid w:val="00596FD7"/>
    <w:rsid w:val="005E5BFF"/>
    <w:rsid w:val="00607F9B"/>
    <w:rsid w:val="00644DCB"/>
    <w:rsid w:val="00657C1E"/>
    <w:rsid w:val="006E3089"/>
    <w:rsid w:val="00712C39"/>
    <w:rsid w:val="0072076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A570B"/>
    <w:rsid w:val="00AD3A31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CD3B6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359DAA"/>
  <w15:chartTrackingRefBased/>
  <w15:docId w15:val="{46BBE967-E213-473E-8130-F451EAF17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189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5</cp:revision>
  <cp:lastPrinted>1899-12-31T23:00:00Z</cp:lastPrinted>
  <dcterms:created xsi:type="dcterms:W3CDTF">2024-09-18T07:35:00Z</dcterms:created>
  <dcterms:modified xsi:type="dcterms:W3CDTF">2024-09-19T07:59:00Z</dcterms:modified>
</cp:coreProperties>
</file>