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E9195F" w14:textId="77777777" w:rsidR="00DF153B" w:rsidRPr="00515AFA" w:rsidRDefault="00DF153B" w:rsidP="00DF153B">
      <w:pPr>
        <w:jc w:val="right"/>
        <w:rPr>
          <w:b/>
          <w:sz w:val="22"/>
          <w:szCs w:val="22"/>
          <w:lang w:val="pl-PL"/>
        </w:rPr>
      </w:pPr>
      <w:r w:rsidRPr="00515AFA">
        <w:rPr>
          <w:b/>
          <w:sz w:val="22"/>
          <w:szCs w:val="22"/>
          <w:lang w:val="pl-PL"/>
        </w:rPr>
        <w:t>Załącznik nr 3</w:t>
      </w:r>
    </w:p>
    <w:p w14:paraId="697F2E58" w14:textId="77777777" w:rsidR="00DF153B" w:rsidRPr="00515AFA" w:rsidRDefault="00DF153B" w:rsidP="00DF153B">
      <w:pPr>
        <w:jc w:val="right"/>
        <w:rPr>
          <w:b/>
          <w:sz w:val="22"/>
          <w:szCs w:val="22"/>
          <w:lang w:val="pl-PL"/>
        </w:rPr>
      </w:pPr>
    </w:p>
    <w:p w14:paraId="4F21E832" w14:textId="77777777" w:rsidR="00DF153B" w:rsidRPr="00515AFA" w:rsidRDefault="00DF153B" w:rsidP="00DF153B">
      <w:pPr>
        <w:jc w:val="center"/>
        <w:rPr>
          <w:b/>
          <w:sz w:val="22"/>
          <w:szCs w:val="22"/>
          <w:lang w:val="pl-PL"/>
        </w:rPr>
      </w:pPr>
      <w:r w:rsidRPr="00515AFA">
        <w:rPr>
          <w:b/>
          <w:sz w:val="22"/>
          <w:szCs w:val="22"/>
          <w:lang w:val="pl-PL"/>
        </w:rPr>
        <w:t>WZÓR UMOWY</w:t>
      </w:r>
    </w:p>
    <w:p w14:paraId="62D5942A" w14:textId="77777777" w:rsidR="00DF153B" w:rsidRPr="00515AFA" w:rsidRDefault="00DF153B" w:rsidP="00DF153B">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6A1EC78" w14:textId="77777777" w:rsidR="00DF153B" w:rsidRPr="00515AFA" w:rsidRDefault="00DF153B" w:rsidP="00DF153B">
      <w:pPr>
        <w:jc w:val="center"/>
        <w:rPr>
          <w:b/>
          <w:sz w:val="22"/>
          <w:szCs w:val="22"/>
          <w:lang w:val="pl-PL"/>
        </w:rPr>
      </w:pPr>
    </w:p>
    <w:p w14:paraId="7CF98FEE" w14:textId="012DEFE5" w:rsidR="00DF153B" w:rsidRPr="00515AFA" w:rsidRDefault="00DF153B" w:rsidP="00DF153B">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447</w:t>
      </w:r>
      <w:r w:rsidRPr="005140A1">
        <w:rPr>
          <w:sz w:val="22"/>
          <w:szCs w:val="22"/>
          <w:lang w:val="pl-PL"/>
        </w:rPr>
        <w:t>/2</w:t>
      </w:r>
      <w:r>
        <w:rPr>
          <w:sz w:val="22"/>
          <w:szCs w:val="22"/>
          <w:lang w:val="pl-PL"/>
        </w:rPr>
        <w:t>4</w:t>
      </w:r>
      <w:r w:rsidRPr="00515AFA">
        <w:rPr>
          <w:sz w:val="22"/>
          <w:szCs w:val="22"/>
          <w:lang w:val="pl-PL"/>
        </w:rPr>
        <w:t xml:space="preserve"> pomiędzy:</w:t>
      </w:r>
    </w:p>
    <w:p w14:paraId="0D13A396" w14:textId="77777777" w:rsidR="00DF153B" w:rsidRDefault="00DF153B" w:rsidP="00DF153B">
      <w:pPr>
        <w:pStyle w:val="Tekstpodstawowy"/>
        <w:spacing w:line="240" w:lineRule="auto"/>
        <w:ind w:right="-47"/>
        <w:jc w:val="both"/>
        <w:rPr>
          <w:rFonts w:ascii="Times New Roman" w:hAnsi="Times New Roman"/>
          <w:b/>
          <w:sz w:val="22"/>
          <w:szCs w:val="22"/>
        </w:rPr>
      </w:pPr>
    </w:p>
    <w:p w14:paraId="45776A5D" w14:textId="77777777" w:rsidR="00DF153B" w:rsidRPr="00515AFA" w:rsidRDefault="00DF153B" w:rsidP="00DF153B">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11384675" w14:textId="77777777" w:rsidR="00DF153B" w:rsidRPr="00515AFA" w:rsidRDefault="00DF153B" w:rsidP="00DF153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36F3B3B9" w14:textId="77777777" w:rsidR="00DF153B" w:rsidRPr="00515AFA" w:rsidRDefault="00DF153B" w:rsidP="00DF153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E42830B" w14:textId="77777777" w:rsidR="00DF153B" w:rsidRPr="00515AFA" w:rsidRDefault="00DF153B" w:rsidP="00DF153B">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18AA17BD" w14:textId="77777777" w:rsidR="00DF153B" w:rsidRPr="00515AFA" w:rsidRDefault="00DF153B" w:rsidP="00DF153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505D5FDD" w14:textId="77777777" w:rsidR="00DF153B" w:rsidRPr="00515AFA" w:rsidRDefault="00DF153B" w:rsidP="00DF153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29336F96" w14:textId="77777777" w:rsidR="00DF153B" w:rsidRPr="00515AFA" w:rsidRDefault="00DF153B" w:rsidP="00DF153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354CA037" w14:textId="77777777" w:rsidR="00DF153B" w:rsidRPr="00515AFA" w:rsidRDefault="00DF153B" w:rsidP="00DF153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57AB25D6" w14:textId="77777777" w:rsidR="00DF153B" w:rsidRPr="00515AFA" w:rsidRDefault="00DF153B" w:rsidP="00DF153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5BD763FF" w14:textId="77777777" w:rsidR="00DF153B" w:rsidRPr="00515AFA" w:rsidRDefault="00DF153B" w:rsidP="00DF153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712424FF" w14:textId="77777777" w:rsidR="00DF153B" w:rsidRPr="00515AFA" w:rsidRDefault="00DF153B" w:rsidP="00DF153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12AC320A" w14:textId="77777777" w:rsidR="00DF153B" w:rsidRPr="00515AFA" w:rsidRDefault="00DF153B" w:rsidP="00DF153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73087695" w14:textId="77777777" w:rsidR="00DF153B" w:rsidRPr="00515AFA" w:rsidRDefault="00DF153B" w:rsidP="00DF153B">
      <w:pPr>
        <w:pStyle w:val="Tekstpodstawowy"/>
        <w:spacing w:line="240" w:lineRule="auto"/>
        <w:ind w:right="-47"/>
        <w:jc w:val="center"/>
        <w:rPr>
          <w:rFonts w:ascii="Times New Roman" w:hAnsi="Times New Roman"/>
          <w:b/>
          <w:sz w:val="22"/>
          <w:szCs w:val="22"/>
        </w:rPr>
      </w:pPr>
    </w:p>
    <w:p w14:paraId="26BA20E0" w14:textId="77777777" w:rsidR="00DF153B" w:rsidRPr="00515AFA" w:rsidRDefault="00DF153B" w:rsidP="00DF153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4D8BF6D5" w14:textId="7A575F5F" w:rsidR="00DF153B" w:rsidRPr="00A2108C" w:rsidRDefault="00DF153B" w:rsidP="00DF153B">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Pr="00A2108C">
        <w:rPr>
          <w:b/>
          <w:sz w:val="22"/>
          <w:szCs w:val="22"/>
          <w:lang w:val="pl-PL"/>
        </w:rPr>
        <w:t xml:space="preserve">Dostawa </w:t>
      </w:r>
      <w:r>
        <w:rPr>
          <w:b/>
          <w:sz w:val="22"/>
          <w:szCs w:val="22"/>
          <w:lang w:val="pl-PL"/>
        </w:rPr>
        <w:t>3 szt. laptopów wraz z systemem operacyjnym</w:t>
      </w:r>
      <w:r w:rsidRPr="00A2108C">
        <w:rPr>
          <w:b/>
          <w:sz w:val="22"/>
          <w:szCs w:val="22"/>
          <w:lang w:val="pl-PL"/>
        </w:rPr>
        <w:t xml:space="preserve"> na potrzeby </w:t>
      </w:r>
      <w:proofErr w:type="spellStart"/>
      <w:r>
        <w:rPr>
          <w:b/>
          <w:sz w:val="22"/>
          <w:szCs w:val="22"/>
          <w:lang w:val="pl-PL"/>
        </w:rPr>
        <w:t>WGGiIŚ</w:t>
      </w:r>
      <w:proofErr w:type="spellEnd"/>
      <w:r w:rsidRPr="00A2108C">
        <w:rPr>
          <w:b/>
          <w:sz w:val="22"/>
          <w:szCs w:val="22"/>
          <w:lang w:val="pl-PL"/>
        </w:rPr>
        <w:t>.</w:t>
      </w:r>
    </w:p>
    <w:p w14:paraId="0D8931D5" w14:textId="77777777" w:rsidR="00DF153B" w:rsidRPr="00515AFA" w:rsidRDefault="00DF153B" w:rsidP="00DF153B">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634973CC" w14:textId="77777777" w:rsidR="00DF153B" w:rsidRDefault="00DF153B" w:rsidP="00DF153B">
      <w:pPr>
        <w:pStyle w:val="Tekstpodstawowy"/>
        <w:spacing w:line="240" w:lineRule="auto"/>
        <w:ind w:right="-47"/>
        <w:jc w:val="center"/>
        <w:rPr>
          <w:rFonts w:ascii="Times New Roman" w:hAnsi="Times New Roman"/>
          <w:b/>
          <w:sz w:val="22"/>
          <w:szCs w:val="22"/>
        </w:rPr>
      </w:pPr>
    </w:p>
    <w:p w14:paraId="13EC3486" w14:textId="77777777" w:rsidR="00DF153B" w:rsidRPr="00515AFA" w:rsidRDefault="00DF153B" w:rsidP="00DF153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67A7C33B" w14:textId="5F007F27" w:rsidR="00DF153B" w:rsidRPr="00515AFA" w:rsidRDefault="00DF153B" w:rsidP="00DF153B">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t>
      </w:r>
      <w:r>
        <w:rPr>
          <w:rFonts w:ascii="Times New Roman" w:hAnsi="Times New Roman"/>
          <w:sz w:val="22"/>
          <w:szCs w:val="22"/>
        </w:rPr>
        <w:br/>
      </w:r>
      <w:r w:rsidRPr="00515AFA">
        <w:rPr>
          <w:rFonts w:ascii="Times New Roman" w:hAnsi="Times New Roman"/>
          <w:sz w:val="22"/>
          <w:szCs w:val="22"/>
        </w:rPr>
        <w:t xml:space="preserve">w terminie do </w:t>
      </w:r>
      <w:r>
        <w:rPr>
          <w:rFonts w:ascii="Times New Roman" w:hAnsi="Times New Roman"/>
          <w:b/>
          <w:bCs/>
          <w:sz w:val="22"/>
          <w:szCs w:val="22"/>
        </w:rPr>
        <w:t>14</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do siedziby Kupującego.</w:t>
      </w:r>
    </w:p>
    <w:p w14:paraId="29F9A45F" w14:textId="311AF347" w:rsidR="00DF153B" w:rsidRPr="00515AFA" w:rsidRDefault="00DF153B" w:rsidP="00DF153B">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Wydanie przedmiotu umowy Kupującemu winno nastąpić w miejscu wskazanym w pkt. 1  </w:t>
      </w:r>
      <w:r>
        <w:rPr>
          <w:rFonts w:ascii="Times New Roman" w:hAnsi="Times New Roman"/>
          <w:sz w:val="22"/>
          <w:szCs w:val="22"/>
        </w:rPr>
        <w:br/>
      </w:r>
      <w:r w:rsidRPr="00515AFA">
        <w:rPr>
          <w:rFonts w:ascii="Times New Roman" w:hAnsi="Times New Roman"/>
          <w:sz w:val="22"/>
          <w:szCs w:val="22"/>
        </w:rPr>
        <w:t>w godzinach uzgodnionych z Kupującym.</w:t>
      </w:r>
    </w:p>
    <w:p w14:paraId="6923A69A" w14:textId="77777777" w:rsidR="00DF153B" w:rsidRPr="00515AFA" w:rsidRDefault="00DF153B" w:rsidP="00DF153B">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17BB56D6" w14:textId="77777777" w:rsidR="00DF153B" w:rsidRPr="00515AFA" w:rsidRDefault="00DF153B" w:rsidP="00DF153B">
      <w:pPr>
        <w:pStyle w:val="Tekstpodstawowy"/>
        <w:spacing w:line="240" w:lineRule="auto"/>
        <w:ind w:right="-47"/>
        <w:jc w:val="center"/>
        <w:rPr>
          <w:rFonts w:ascii="Times New Roman" w:hAnsi="Times New Roman"/>
          <w:b/>
          <w:sz w:val="22"/>
          <w:szCs w:val="22"/>
        </w:rPr>
      </w:pPr>
    </w:p>
    <w:p w14:paraId="08FF1102" w14:textId="77777777" w:rsidR="00DF153B" w:rsidRPr="00515AFA" w:rsidRDefault="00DF153B" w:rsidP="00DF153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3C3C3538" w14:textId="77777777" w:rsidR="00DF153B" w:rsidRPr="00515AFA" w:rsidRDefault="00DF153B" w:rsidP="00DF153B">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6CD287B9" w14:textId="77777777" w:rsidR="00DF153B" w:rsidRPr="00515AFA" w:rsidRDefault="00DF153B" w:rsidP="00DF153B">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63ADB100" w14:textId="77777777" w:rsidR="00DF153B" w:rsidRPr="00515AFA" w:rsidRDefault="00DF153B" w:rsidP="00DF153B">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196C4350" w14:textId="77777777" w:rsidR="00DF153B" w:rsidRPr="00515AFA" w:rsidRDefault="00DF153B" w:rsidP="00DF153B">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695F26A2" w14:textId="77777777" w:rsidR="00DF153B" w:rsidRPr="00515AFA" w:rsidRDefault="00DF153B" w:rsidP="00DF153B">
      <w:pPr>
        <w:pStyle w:val="Tekstpodstawowy"/>
        <w:spacing w:line="240" w:lineRule="auto"/>
        <w:ind w:right="-47"/>
        <w:jc w:val="center"/>
        <w:rPr>
          <w:rFonts w:ascii="Times New Roman" w:hAnsi="Times New Roman"/>
          <w:b/>
          <w:sz w:val="22"/>
          <w:szCs w:val="22"/>
        </w:rPr>
      </w:pPr>
    </w:p>
    <w:p w14:paraId="0259F523" w14:textId="77777777" w:rsidR="00DF153B" w:rsidRPr="00515AFA" w:rsidRDefault="00DF153B" w:rsidP="00DF153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501E02DA" w14:textId="77777777" w:rsidR="00DF153B" w:rsidRDefault="00DF153B" w:rsidP="00DF153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A603573" w14:textId="77777777" w:rsidR="00DF153B" w:rsidRPr="00515AFA" w:rsidRDefault="00DF153B" w:rsidP="00DF153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47EF357F" w14:textId="77777777" w:rsidR="00DF153B" w:rsidRPr="00515AFA" w:rsidRDefault="00DF153B" w:rsidP="00DF153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EE4363C" w14:textId="77777777" w:rsidR="00DF153B" w:rsidRPr="00515AFA" w:rsidRDefault="00DF153B" w:rsidP="00DF153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54016141" w14:textId="77777777" w:rsidR="00DF153B" w:rsidRPr="00515AFA" w:rsidRDefault="00DF153B" w:rsidP="00DF153B">
      <w:pPr>
        <w:pStyle w:val="Tekstpodstawowy"/>
        <w:spacing w:line="240" w:lineRule="auto"/>
        <w:ind w:right="-47"/>
        <w:jc w:val="center"/>
        <w:rPr>
          <w:rFonts w:ascii="Times New Roman" w:hAnsi="Times New Roman"/>
          <w:b/>
          <w:sz w:val="22"/>
          <w:szCs w:val="22"/>
        </w:rPr>
      </w:pPr>
    </w:p>
    <w:p w14:paraId="53FCE310" w14:textId="77777777" w:rsidR="00DF153B" w:rsidRPr="00515AFA" w:rsidRDefault="00DF153B" w:rsidP="00DF153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279FBE99" w14:textId="77777777" w:rsidR="00DF153B" w:rsidRPr="00515AFA" w:rsidRDefault="00DF153B" w:rsidP="00DF153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365FA8A2" w14:textId="77777777" w:rsidR="00DF153B" w:rsidRPr="00515AFA" w:rsidRDefault="00DF153B" w:rsidP="00DF153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0ED51969" w14:textId="77777777" w:rsidR="00DF153B" w:rsidRPr="00515AFA" w:rsidRDefault="00DF153B" w:rsidP="00DF153B">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203C7A5B" w14:textId="77777777" w:rsidR="00DF153B" w:rsidRPr="00515AFA" w:rsidRDefault="00DF153B" w:rsidP="00DF153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4B2ECB27" w14:textId="01867D8D" w:rsidR="00DF153B" w:rsidRPr="00515AFA" w:rsidRDefault="00DF153B" w:rsidP="00DF153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w:t>
      </w:r>
      <w:r w:rsidR="00B9324A" w:rsidRPr="00B9324A">
        <w:rPr>
          <w:rFonts w:ascii="Times New Roman" w:hAnsi="Times New Roman"/>
          <w:sz w:val="22"/>
          <w:szCs w:val="22"/>
        </w:rPr>
        <w:t>z przyczyn występujących po stronie Sprzedawcy</w:t>
      </w:r>
      <w:r w:rsidRPr="00515AFA">
        <w:rPr>
          <w:rFonts w:ascii="Times New Roman" w:hAnsi="Times New Roman"/>
          <w:sz w:val="22"/>
          <w:szCs w:val="22"/>
        </w:rPr>
        <w:t>, w wysokości 10% całkowitego wynagrodzenia netto określonego w  § 3 ust. 1;</w:t>
      </w:r>
    </w:p>
    <w:p w14:paraId="5D3465B1" w14:textId="3B4713DC" w:rsidR="00DF153B" w:rsidRPr="00515AFA" w:rsidRDefault="00DF153B" w:rsidP="00DF153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w:t>
      </w:r>
      <w:r w:rsidR="00B9324A" w:rsidRPr="00B9324A">
        <w:rPr>
          <w:rFonts w:ascii="Times New Roman" w:hAnsi="Times New Roman"/>
          <w:sz w:val="22"/>
          <w:szCs w:val="22"/>
        </w:rPr>
        <w:t>z przyczyn występujących po stronie Sprzedawcy</w:t>
      </w:r>
      <w:r w:rsidRPr="00515AFA">
        <w:rPr>
          <w:rFonts w:ascii="Times New Roman" w:hAnsi="Times New Roman"/>
          <w:sz w:val="22"/>
          <w:szCs w:val="22"/>
        </w:rPr>
        <w:t>, w wysokości 10% wartości netto części przedmiotu umowy, której dotyczy odstąpienie;</w:t>
      </w:r>
    </w:p>
    <w:p w14:paraId="3E2E1EED" w14:textId="77777777" w:rsidR="00DF153B" w:rsidRPr="00515AFA" w:rsidRDefault="00DF153B" w:rsidP="00DF153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0A654BF5" w14:textId="09D3DA70" w:rsidR="00DF153B" w:rsidRPr="00B9324A" w:rsidRDefault="00DF153B" w:rsidP="00B9324A">
      <w:pPr>
        <w:pStyle w:val="Tekstpodstawowy"/>
        <w:numPr>
          <w:ilvl w:val="0"/>
          <w:numId w:val="33"/>
        </w:numPr>
        <w:tabs>
          <w:tab w:val="num" w:pos="720"/>
        </w:tabs>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w:t>
      </w:r>
      <w:r w:rsidR="00B9324A" w:rsidRPr="00B9324A">
        <w:rPr>
          <w:rFonts w:ascii="Times New Roman" w:hAnsi="Times New Roman"/>
          <w:sz w:val="22"/>
          <w:szCs w:val="22"/>
        </w:rPr>
        <w:t xml:space="preserve">z przyczyn występujących po stronie </w:t>
      </w:r>
      <w:r w:rsidRPr="00B9324A">
        <w:rPr>
          <w:rFonts w:ascii="Times New Roman" w:hAnsi="Times New Roman"/>
          <w:sz w:val="22"/>
          <w:szCs w:val="22"/>
        </w:rPr>
        <w:t>Kupującego, w wysokości 10% całkowitego wynagrodzenia netto określonego w § 3 ust. 1;</w:t>
      </w:r>
    </w:p>
    <w:p w14:paraId="6B1FB205" w14:textId="54863A00" w:rsidR="00DF153B" w:rsidRPr="00515AFA" w:rsidRDefault="00DF153B" w:rsidP="00DF153B">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B9324A" w:rsidRPr="00B9324A">
        <w:rPr>
          <w:rFonts w:ascii="Times New Roman" w:hAnsi="Times New Roman"/>
          <w:sz w:val="22"/>
          <w:szCs w:val="22"/>
        </w:rPr>
        <w:t>z przyczyn występujących po stronie Kupującego</w:t>
      </w:r>
      <w:r w:rsidRPr="00515AFA">
        <w:rPr>
          <w:rFonts w:ascii="Times New Roman" w:hAnsi="Times New Roman"/>
          <w:sz w:val="22"/>
          <w:szCs w:val="22"/>
        </w:rPr>
        <w:t>, w wysokości 10% wartości netto części przedmiotu umowy, której dotyczy odstąpienie</w:t>
      </w:r>
    </w:p>
    <w:p w14:paraId="39FD569D" w14:textId="77777777" w:rsidR="00DF153B" w:rsidRPr="00515AFA" w:rsidRDefault="00DF153B" w:rsidP="00DF153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46F094FC" w14:textId="77777777" w:rsidR="00DF153B" w:rsidRPr="00515AFA" w:rsidRDefault="00DF153B" w:rsidP="00DF153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16905A1F" w14:textId="77777777" w:rsidR="00DF153B" w:rsidRPr="00515AFA" w:rsidRDefault="00DF153B" w:rsidP="00DF153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3ADE112F" w14:textId="77777777" w:rsidR="00DF153B" w:rsidRPr="00515AFA" w:rsidRDefault="00DF153B" w:rsidP="00DF153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445FB35" w14:textId="77777777" w:rsidR="00DF153B" w:rsidRPr="00515AFA" w:rsidRDefault="00DF153B" w:rsidP="00DF153B">
      <w:pPr>
        <w:pStyle w:val="Tekstpodstawowy"/>
        <w:ind w:right="-47"/>
        <w:jc w:val="center"/>
        <w:rPr>
          <w:rFonts w:ascii="Times New Roman" w:hAnsi="Times New Roman"/>
          <w:b/>
          <w:sz w:val="22"/>
          <w:szCs w:val="22"/>
        </w:rPr>
      </w:pPr>
    </w:p>
    <w:p w14:paraId="3BC316DE" w14:textId="77777777" w:rsidR="00DF153B" w:rsidRPr="00515AFA" w:rsidRDefault="00DF153B" w:rsidP="00DF153B">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46510ACE" w14:textId="77777777" w:rsidR="00DF153B" w:rsidRPr="00515AFA" w:rsidRDefault="00DF153B" w:rsidP="00DF153B">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2E18579B" w14:textId="77777777" w:rsidR="00DF153B" w:rsidRPr="00515AFA" w:rsidRDefault="00DF153B" w:rsidP="00DF153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76E595D2" w14:textId="77777777" w:rsidR="00DF153B" w:rsidRPr="00515AFA" w:rsidRDefault="00DF153B" w:rsidP="00DF153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60B18230" w14:textId="77777777" w:rsidR="00DF153B" w:rsidRPr="00515AFA" w:rsidRDefault="00DF153B" w:rsidP="00DF153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515AFA">
        <w:rPr>
          <w:color w:val="000000"/>
          <w:sz w:val="22"/>
          <w:szCs w:val="22"/>
          <w:lang w:val="pl-PL"/>
        </w:rPr>
        <w:lastRenderedPageBreak/>
        <w:t xml:space="preserve">naruszeniem przepisów ustawy o prawie autorskim i prawach pokrewnych (Dz.U. 2017 poz. 880 ze zm.). </w:t>
      </w:r>
    </w:p>
    <w:p w14:paraId="14DC50AB" w14:textId="77777777" w:rsidR="00DF153B" w:rsidRPr="00515AFA" w:rsidRDefault="00DF153B" w:rsidP="00DF153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30F72CE" w14:textId="77777777" w:rsidR="00DF153B" w:rsidRPr="00515AFA" w:rsidRDefault="00DF153B" w:rsidP="00DF153B">
      <w:pPr>
        <w:rPr>
          <w:color w:val="00000A"/>
          <w:sz w:val="22"/>
          <w:szCs w:val="22"/>
          <w:lang w:val="pl-PL"/>
        </w:rPr>
      </w:pPr>
    </w:p>
    <w:p w14:paraId="62B43C00" w14:textId="77777777" w:rsidR="00DF153B" w:rsidRPr="00515AFA" w:rsidRDefault="00DF153B" w:rsidP="00DF153B">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376EACCF" w14:textId="77777777" w:rsidR="00DF153B" w:rsidRPr="00515AFA" w:rsidRDefault="00DF153B" w:rsidP="00DF153B">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BE84EC0" w14:textId="77777777" w:rsidR="00DF153B" w:rsidRPr="00515AFA" w:rsidRDefault="00DF153B" w:rsidP="00DF153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A21F585" w14:textId="77777777" w:rsidR="00DF153B" w:rsidRPr="00515AFA" w:rsidRDefault="00DF153B" w:rsidP="00DF153B">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3D493A8" w14:textId="77777777" w:rsidR="00DF153B" w:rsidRPr="00515AFA" w:rsidRDefault="00DF153B" w:rsidP="00DF153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D31718B" w14:textId="77777777" w:rsidR="00DF153B" w:rsidRPr="00515AFA" w:rsidRDefault="00DF153B" w:rsidP="00DF153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0CDDAF5A" w14:textId="77777777" w:rsidR="00DF153B" w:rsidRPr="00515AFA" w:rsidRDefault="00DF153B" w:rsidP="00DF153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F9CB89C" w14:textId="77777777" w:rsidR="00DF153B" w:rsidRPr="00515AFA" w:rsidRDefault="00DF153B" w:rsidP="00DF153B">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A62F2E5" w14:textId="77777777" w:rsidR="00DF153B" w:rsidRPr="00515AFA" w:rsidRDefault="00DF153B" w:rsidP="00DF153B">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10CF3D7" w14:textId="77777777" w:rsidR="00DF153B" w:rsidRPr="00515AFA" w:rsidRDefault="00DF153B" w:rsidP="00DF153B">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8F33EDE" w14:textId="77777777" w:rsidR="00DF153B" w:rsidRPr="00515AFA" w:rsidRDefault="00DF153B" w:rsidP="00DF153B">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06BFBA98" w14:textId="77777777" w:rsidR="00DF153B" w:rsidRPr="00515AFA" w:rsidRDefault="00DF153B" w:rsidP="00DF153B">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04661AEF" w14:textId="77777777" w:rsidR="00DF153B" w:rsidRPr="00515AFA" w:rsidRDefault="00DF153B" w:rsidP="00DF153B">
      <w:pPr>
        <w:ind w:left="720"/>
        <w:jc w:val="both"/>
        <w:rPr>
          <w:color w:val="00000A"/>
          <w:sz w:val="22"/>
          <w:szCs w:val="22"/>
          <w:lang w:val="pl-PL"/>
        </w:rPr>
      </w:pPr>
    </w:p>
    <w:p w14:paraId="5C2401C3" w14:textId="77777777" w:rsidR="00DF153B" w:rsidRPr="00515AFA" w:rsidRDefault="00DF153B" w:rsidP="00DF153B">
      <w:pPr>
        <w:ind w:left="170"/>
        <w:jc w:val="both"/>
        <w:rPr>
          <w:color w:val="00000A"/>
          <w:sz w:val="22"/>
          <w:szCs w:val="22"/>
          <w:lang w:val="pl-PL"/>
        </w:rPr>
      </w:pPr>
    </w:p>
    <w:p w14:paraId="6C6485DB" w14:textId="77777777" w:rsidR="00DF153B" w:rsidRDefault="00DF153B" w:rsidP="00DF153B">
      <w:pPr>
        <w:pStyle w:val="Tekstpodstawowy"/>
        <w:spacing w:line="240" w:lineRule="auto"/>
        <w:ind w:left="360" w:right="-47"/>
        <w:jc w:val="center"/>
        <w:rPr>
          <w:rFonts w:ascii="Times New Roman" w:hAnsi="Times New Roman"/>
          <w:b/>
          <w:sz w:val="22"/>
          <w:szCs w:val="22"/>
        </w:rPr>
      </w:pPr>
    </w:p>
    <w:p w14:paraId="6770119A" w14:textId="77777777" w:rsidR="00DF153B" w:rsidRDefault="00DF153B" w:rsidP="00DF153B">
      <w:pPr>
        <w:pStyle w:val="Tekstpodstawowy"/>
        <w:spacing w:line="240" w:lineRule="auto"/>
        <w:ind w:left="360" w:right="-47"/>
        <w:jc w:val="center"/>
        <w:rPr>
          <w:rFonts w:ascii="Times New Roman" w:hAnsi="Times New Roman"/>
          <w:b/>
          <w:sz w:val="22"/>
          <w:szCs w:val="22"/>
        </w:rPr>
      </w:pPr>
    </w:p>
    <w:p w14:paraId="51602247" w14:textId="77777777" w:rsidR="00DF153B" w:rsidRDefault="00DF153B" w:rsidP="00DF153B">
      <w:pPr>
        <w:pStyle w:val="Tekstpodstawowy"/>
        <w:spacing w:line="240" w:lineRule="auto"/>
        <w:ind w:left="360" w:right="-47"/>
        <w:jc w:val="center"/>
        <w:rPr>
          <w:rFonts w:ascii="Times New Roman" w:hAnsi="Times New Roman"/>
          <w:b/>
          <w:sz w:val="22"/>
          <w:szCs w:val="22"/>
        </w:rPr>
      </w:pPr>
    </w:p>
    <w:p w14:paraId="700FD5C2" w14:textId="77777777" w:rsidR="00DF153B" w:rsidRPr="00515AFA" w:rsidRDefault="00DF153B" w:rsidP="00DF153B">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2A8856C2" w14:textId="77777777" w:rsidR="00DF153B" w:rsidRPr="00515AFA" w:rsidRDefault="00DF153B" w:rsidP="00DF153B">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B751DE1" w14:textId="77777777" w:rsidR="00DF153B" w:rsidRPr="00515AFA" w:rsidRDefault="00DF153B" w:rsidP="00DF153B">
      <w:pPr>
        <w:numPr>
          <w:ilvl w:val="0"/>
          <w:numId w:val="37"/>
        </w:numPr>
        <w:ind w:left="284" w:hanging="284"/>
        <w:jc w:val="both"/>
        <w:rPr>
          <w:bCs/>
          <w:sz w:val="22"/>
          <w:szCs w:val="22"/>
          <w:lang w:val="pl-PL" w:eastAsia="en-US"/>
        </w:rPr>
      </w:pPr>
      <w:r w:rsidRPr="00515AFA">
        <w:rPr>
          <w:sz w:val="22"/>
          <w:szCs w:val="22"/>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67080C90" w14:textId="77777777" w:rsidR="00DF153B" w:rsidRPr="00515AFA" w:rsidRDefault="00DF153B" w:rsidP="00DF153B">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AD6E99F" w14:textId="77777777" w:rsidR="00DF153B" w:rsidRPr="00515AFA" w:rsidRDefault="00DF153B" w:rsidP="00DF153B">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61CD5585" w14:textId="77777777" w:rsidR="00DF153B" w:rsidRPr="00515AFA" w:rsidRDefault="00DF153B" w:rsidP="00DF153B">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1D56CA93" w14:textId="77777777" w:rsidR="00DF153B" w:rsidRPr="00515AFA" w:rsidRDefault="00DF153B" w:rsidP="00DF153B">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25A63B87" w14:textId="77777777" w:rsidR="00DF153B" w:rsidRPr="00515AFA" w:rsidRDefault="00DF153B" w:rsidP="00DF153B">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75466083" w14:textId="77777777" w:rsidR="00DF153B" w:rsidRPr="00515AFA" w:rsidRDefault="00DF153B" w:rsidP="00DF153B">
      <w:pPr>
        <w:numPr>
          <w:ilvl w:val="1"/>
          <w:numId w:val="35"/>
        </w:numPr>
        <w:jc w:val="both"/>
        <w:rPr>
          <w:bCs/>
          <w:sz w:val="22"/>
          <w:szCs w:val="22"/>
          <w:lang w:val="pl-PL" w:eastAsia="en-US"/>
        </w:rPr>
      </w:pPr>
      <w:r w:rsidRPr="00515AFA">
        <w:rPr>
          <w:bCs/>
          <w:sz w:val="22"/>
          <w:szCs w:val="22"/>
          <w:lang w:val="pl-PL" w:eastAsia="en-US"/>
        </w:rPr>
        <w:t xml:space="preserve">Czas reakcji na zgłoszenie usterki nie może być dłuższy niż </w:t>
      </w:r>
      <w:r>
        <w:rPr>
          <w:bCs/>
          <w:sz w:val="22"/>
          <w:szCs w:val="22"/>
          <w:lang w:val="pl-PL" w:eastAsia="en-US"/>
        </w:rPr>
        <w:t>5 dni roboczych</w:t>
      </w:r>
      <w:r w:rsidRPr="00515AFA">
        <w:rPr>
          <w:bCs/>
          <w:sz w:val="22"/>
          <w:szCs w:val="22"/>
          <w:lang w:val="pl-PL" w:eastAsia="en-US"/>
        </w:rPr>
        <w:t xml:space="preserve"> od momentu zgłoszenia, czas naprawy nie dłuższy niż </w:t>
      </w:r>
      <w:r>
        <w:rPr>
          <w:bCs/>
          <w:sz w:val="22"/>
          <w:szCs w:val="22"/>
          <w:lang w:val="pl-PL" w:eastAsia="en-US"/>
        </w:rPr>
        <w:t>10</w:t>
      </w:r>
      <w:r w:rsidRPr="00515AFA">
        <w:rPr>
          <w:bCs/>
          <w:sz w:val="22"/>
          <w:szCs w:val="22"/>
          <w:lang w:val="pl-PL" w:eastAsia="en-US"/>
        </w:rPr>
        <w:t xml:space="preserve"> dni roboczych od momentu zgłoszenia.</w:t>
      </w:r>
    </w:p>
    <w:p w14:paraId="27F183D1" w14:textId="77777777" w:rsidR="00DF153B" w:rsidRPr="00515AFA" w:rsidRDefault="00DF153B" w:rsidP="00DF153B">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75AB713" w14:textId="77777777" w:rsidR="00DF153B" w:rsidRPr="00515AFA" w:rsidRDefault="00DF153B" w:rsidP="00DF153B">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6E2E3F0C" w14:textId="77777777" w:rsidR="00DF153B" w:rsidRPr="00515AFA" w:rsidRDefault="00DF153B" w:rsidP="00DF153B">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7F35A5F8" w14:textId="77777777" w:rsidR="00DF153B" w:rsidRPr="00515AFA" w:rsidRDefault="00DF153B" w:rsidP="00DF153B">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82D099D" w14:textId="77777777" w:rsidR="00DF153B" w:rsidRPr="00515AFA" w:rsidRDefault="00DF153B" w:rsidP="00DF153B">
      <w:pPr>
        <w:ind w:left="567"/>
        <w:jc w:val="both"/>
        <w:rPr>
          <w:bCs/>
          <w:sz w:val="22"/>
          <w:szCs w:val="22"/>
          <w:lang w:val="pl-PL" w:eastAsia="en-US"/>
        </w:rPr>
      </w:pPr>
    </w:p>
    <w:p w14:paraId="02D6A2E2" w14:textId="77777777" w:rsidR="00DF153B" w:rsidRPr="00515AFA" w:rsidRDefault="00DF153B" w:rsidP="00DF153B">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F335937" w14:textId="77777777" w:rsidR="00DF153B" w:rsidRPr="00515AFA" w:rsidRDefault="00DF153B" w:rsidP="00DF153B">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6FF29E1F" w14:textId="77777777" w:rsidR="00DF153B" w:rsidRPr="00515AFA" w:rsidRDefault="00DF153B" w:rsidP="00DF153B">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9A907DE" w14:textId="77777777" w:rsidR="00DF153B" w:rsidRPr="00515AFA" w:rsidRDefault="00DF153B" w:rsidP="00DF153B">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749FAC2F" w14:textId="77777777" w:rsidR="00DF153B" w:rsidRPr="00515AFA" w:rsidRDefault="00DF153B" w:rsidP="00DF153B">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C9D6D6E" w14:textId="77777777" w:rsidR="00DF153B" w:rsidRPr="00515AFA" w:rsidRDefault="00DF153B" w:rsidP="00DF153B">
      <w:pPr>
        <w:numPr>
          <w:ilvl w:val="0"/>
          <w:numId w:val="37"/>
        </w:numPr>
        <w:ind w:left="284" w:hanging="284"/>
        <w:jc w:val="both"/>
        <w:rPr>
          <w:sz w:val="22"/>
          <w:szCs w:val="22"/>
          <w:lang w:val="pl-PL"/>
        </w:rPr>
      </w:pPr>
      <w:r w:rsidRPr="00515AFA">
        <w:rPr>
          <w:bCs/>
          <w:sz w:val="22"/>
          <w:szCs w:val="22"/>
          <w:lang w:val="pl-PL" w:eastAsia="en-US"/>
        </w:rPr>
        <w:lastRenderedPageBreak/>
        <w:t>Sprzedawca zobowiązuje się do wymiany wadliwego urządzenia (zespołu) na wolny od wad po bezskutecznych dwóch naprawach gwarancyjnych.</w:t>
      </w:r>
    </w:p>
    <w:p w14:paraId="2E7BCD3C" w14:textId="77777777" w:rsidR="00DF153B" w:rsidRPr="00515AFA" w:rsidRDefault="00DF153B" w:rsidP="00DF153B">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E7D3A15" w14:textId="77777777" w:rsidR="00DF153B" w:rsidRPr="00515AFA" w:rsidRDefault="00DF153B" w:rsidP="00DF153B">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52A15D1" w14:textId="77777777" w:rsidR="00DF153B" w:rsidRPr="00515AFA" w:rsidRDefault="00DF153B" w:rsidP="00DF153B">
      <w:pPr>
        <w:pStyle w:val="Tekstpodstawowy"/>
        <w:spacing w:line="240" w:lineRule="auto"/>
        <w:ind w:right="-47"/>
        <w:rPr>
          <w:rFonts w:ascii="Times New Roman" w:hAnsi="Times New Roman"/>
          <w:b/>
          <w:sz w:val="22"/>
          <w:szCs w:val="22"/>
        </w:rPr>
      </w:pPr>
    </w:p>
    <w:p w14:paraId="3A93B2C4" w14:textId="77777777" w:rsidR="00DF153B" w:rsidRPr="00515AFA" w:rsidRDefault="00DF153B" w:rsidP="00DF153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4F3DD9C0" w14:textId="77777777" w:rsidR="00DF153B" w:rsidRPr="00515AFA" w:rsidRDefault="00DF153B" w:rsidP="00DF153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2D77EB5" w14:textId="77777777" w:rsidR="00DF153B" w:rsidRPr="00515AFA" w:rsidRDefault="00DF153B" w:rsidP="00DF153B">
      <w:pPr>
        <w:pStyle w:val="Tekstpodstawowy"/>
        <w:spacing w:line="240" w:lineRule="auto"/>
        <w:ind w:right="-47"/>
        <w:jc w:val="both"/>
        <w:rPr>
          <w:rFonts w:ascii="Times New Roman" w:hAnsi="Times New Roman"/>
          <w:sz w:val="22"/>
          <w:szCs w:val="22"/>
        </w:rPr>
      </w:pPr>
    </w:p>
    <w:p w14:paraId="7024A511" w14:textId="77777777" w:rsidR="00DF153B" w:rsidRPr="00515AFA" w:rsidRDefault="00DF153B" w:rsidP="00DF153B">
      <w:pPr>
        <w:spacing w:line="240" w:lineRule="atLeast"/>
        <w:ind w:right="-47"/>
        <w:jc w:val="center"/>
        <w:rPr>
          <w:b/>
          <w:sz w:val="22"/>
          <w:szCs w:val="22"/>
        </w:rPr>
      </w:pPr>
      <w:r w:rsidRPr="00515AFA">
        <w:rPr>
          <w:b/>
          <w:sz w:val="22"/>
          <w:szCs w:val="22"/>
        </w:rPr>
        <w:t>§ 10</w:t>
      </w:r>
    </w:p>
    <w:p w14:paraId="48DD69AC" w14:textId="77777777" w:rsidR="00DF153B" w:rsidRPr="00515AFA" w:rsidRDefault="00DF153B" w:rsidP="00DF153B">
      <w:pPr>
        <w:spacing w:line="240" w:lineRule="atLeast"/>
        <w:ind w:right="-47"/>
        <w:rPr>
          <w:sz w:val="22"/>
          <w:szCs w:val="22"/>
          <w:lang w:val="pl-PL"/>
        </w:rPr>
      </w:pPr>
    </w:p>
    <w:p w14:paraId="712BC5EC" w14:textId="77777777" w:rsidR="00DF153B" w:rsidRPr="00515AFA" w:rsidRDefault="00DF153B" w:rsidP="00DF153B">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3754D1CA" w14:textId="77777777" w:rsidR="00DF153B" w:rsidRPr="00515AFA" w:rsidRDefault="00DF153B" w:rsidP="00DF153B">
      <w:pPr>
        <w:tabs>
          <w:tab w:val="left" w:pos="367"/>
        </w:tabs>
        <w:spacing w:line="276" w:lineRule="auto"/>
        <w:ind w:left="360" w:right="60"/>
        <w:contextualSpacing/>
        <w:jc w:val="both"/>
        <w:rPr>
          <w:rFonts w:eastAsia="Calibri"/>
          <w:sz w:val="22"/>
          <w:szCs w:val="22"/>
          <w:lang w:val="pl-PL" w:eastAsia="en-US"/>
        </w:rPr>
      </w:pPr>
    </w:p>
    <w:p w14:paraId="4C011151" w14:textId="77777777" w:rsidR="00DF153B" w:rsidRPr="00515AFA" w:rsidRDefault="00DF153B" w:rsidP="00DF153B">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60022F95" w14:textId="77777777" w:rsidR="00DF153B" w:rsidRPr="00515AFA" w:rsidRDefault="00DF153B" w:rsidP="00DF153B">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EE85B31" w14:textId="77777777" w:rsidR="00DF153B" w:rsidRPr="00515AFA" w:rsidRDefault="00DF153B" w:rsidP="00DF153B">
      <w:pPr>
        <w:tabs>
          <w:tab w:val="left" w:pos="387"/>
        </w:tabs>
        <w:spacing w:line="276" w:lineRule="auto"/>
        <w:ind w:left="720" w:right="60"/>
        <w:contextualSpacing/>
        <w:jc w:val="both"/>
        <w:rPr>
          <w:rFonts w:eastAsia="Calibri"/>
          <w:sz w:val="22"/>
          <w:szCs w:val="22"/>
          <w:lang w:val="pl-PL" w:eastAsia="en-US"/>
        </w:rPr>
      </w:pPr>
    </w:p>
    <w:p w14:paraId="42FF4E80" w14:textId="77777777" w:rsidR="00DF153B" w:rsidRPr="00515AFA" w:rsidRDefault="00DF153B" w:rsidP="00DF153B">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57736D53" w14:textId="77777777" w:rsidR="00DF153B" w:rsidRPr="00515AFA" w:rsidRDefault="00DF153B" w:rsidP="00DF153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235E76B" w14:textId="77777777" w:rsidR="00DF153B" w:rsidRPr="00515AFA" w:rsidRDefault="00DF153B" w:rsidP="00DF153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8FB9450" w14:textId="77777777" w:rsidR="00DF153B" w:rsidRPr="0084292E" w:rsidRDefault="00DF153B" w:rsidP="00DF153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Pr>
          <w:rFonts w:ascii="Times New Roman" w:hAnsi="Times New Roman" w:cs="Times New Roman"/>
        </w:rPr>
        <w:t xml:space="preserve"> </w:t>
      </w:r>
      <w:r w:rsidRPr="0084292E">
        <w:rPr>
          <w:rFonts w:ascii="Times New Roman" w:eastAsia="Lucida Sans Unicode" w:hAnsi="Times New Roman" w:cs="Times New Roman"/>
          <w:lang w:eastAsia="ar-SA"/>
        </w:rPr>
        <w:t>z tytułu realizacji niniejszej umowy.</w:t>
      </w:r>
    </w:p>
    <w:p w14:paraId="1675B3DC" w14:textId="77777777" w:rsidR="00DF153B" w:rsidRPr="00515AFA" w:rsidRDefault="00DF153B" w:rsidP="00DF153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C81AD87" w14:textId="77777777" w:rsidR="00DF153B" w:rsidRPr="00515AFA" w:rsidRDefault="00DF153B" w:rsidP="00DF153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Inspektorem Ochrony Danych Osobowych lub osobą odpowiedzialną za ochronę danych </w:t>
      </w:r>
      <w:r w:rsidRPr="00515AFA">
        <w:rPr>
          <w:rFonts w:ascii="Times New Roman" w:eastAsia="Lucida Sans Unicode" w:hAnsi="Times New Roman" w:cs="Times New Roman"/>
          <w:lang w:eastAsia="ar-SA"/>
        </w:rPr>
        <w:lastRenderedPageBreak/>
        <w:t>osobowych można kontaktować się:</w:t>
      </w:r>
    </w:p>
    <w:p w14:paraId="55EAED22" w14:textId="77777777" w:rsidR="00DF153B" w:rsidRPr="00515AFA" w:rsidRDefault="00DF153B" w:rsidP="00DF153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0980A11" w14:textId="77777777" w:rsidR="00DF153B" w:rsidRPr="00515AFA" w:rsidRDefault="00DF153B" w:rsidP="00DF153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3C70A69" w14:textId="77777777" w:rsidR="00DF153B" w:rsidRPr="00515AFA" w:rsidRDefault="00DF153B" w:rsidP="00DF153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5E74EFD" w14:textId="77777777" w:rsidR="00DF153B" w:rsidRPr="00515AFA" w:rsidRDefault="00DF153B" w:rsidP="00DF153B">
      <w:pPr>
        <w:pStyle w:val="Standard"/>
        <w:widowControl w:val="0"/>
        <w:spacing w:after="0"/>
        <w:jc w:val="both"/>
        <w:rPr>
          <w:rFonts w:ascii="Times New Roman" w:eastAsia="Lucida Sans Unicode" w:hAnsi="Times New Roman" w:cs="Times New Roman"/>
          <w:lang w:eastAsia="ar-SA"/>
        </w:rPr>
      </w:pPr>
    </w:p>
    <w:p w14:paraId="65CE0884" w14:textId="77777777" w:rsidR="00DF153B" w:rsidRPr="00515AFA" w:rsidRDefault="00DF153B" w:rsidP="00DF153B">
      <w:pPr>
        <w:tabs>
          <w:tab w:val="left" w:pos="387"/>
        </w:tabs>
        <w:spacing w:line="276" w:lineRule="auto"/>
        <w:ind w:left="720" w:right="60"/>
        <w:contextualSpacing/>
        <w:jc w:val="both"/>
        <w:rPr>
          <w:rFonts w:eastAsia="Calibri"/>
          <w:sz w:val="22"/>
          <w:szCs w:val="22"/>
          <w:lang w:val="pl-PL" w:eastAsia="en-US"/>
        </w:rPr>
      </w:pPr>
    </w:p>
    <w:p w14:paraId="2C298A2B" w14:textId="77777777" w:rsidR="00DF153B" w:rsidRPr="00515AFA" w:rsidRDefault="00DF153B" w:rsidP="00DF153B">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50A661C5" w14:textId="77777777" w:rsidR="00DF153B" w:rsidRPr="00515AFA" w:rsidRDefault="00DF153B" w:rsidP="00DF153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1A01ADB7" w14:textId="77777777" w:rsidR="00DF153B" w:rsidRPr="00515AFA" w:rsidRDefault="00DF153B" w:rsidP="00DF153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4D721594" w14:textId="77777777" w:rsidR="00DF153B" w:rsidRPr="00515AFA" w:rsidRDefault="00DF153B" w:rsidP="00DF153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CB2AF46" w14:textId="77777777" w:rsidR="00DF153B" w:rsidRPr="00515AFA" w:rsidRDefault="00DF153B" w:rsidP="00DF153B">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5DFAE878" w14:textId="77777777" w:rsidR="00DF153B" w:rsidRPr="00515AFA" w:rsidRDefault="00DF153B" w:rsidP="00DF153B">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7DB52DD7" w14:textId="77777777" w:rsidR="00DF153B" w:rsidRPr="00515AFA" w:rsidRDefault="00DF153B" w:rsidP="00DF153B">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2AAC80AD" w14:textId="77777777" w:rsidR="00DF153B" w:rsidRPr="00515AFA" w:rsidRDefault="00DF153B" w:rsidP="00DF153B">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36D13228" w14:textId="77777777" w:rsidR="00DF153B" w:rsidRPr="00515AFA" w:rsidRDefault="00DF153B" w:rsidP="00DF153B">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27E030C" w14:textId="77777777" w:rsidR="00DF153B" w:rsidRPr="00515AFA" w:rsidRDefault="00DF153B" w:rsidP="00DF153B">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0747A706" w14:textId="77777777" w:rsidR="00DF153B" w:rsidRPr="00515AFA" w:rsidRDefault="00DF153B" w:rsidP="00DF153B">
      <w:pPr>
        <w:widowControl w:val="0"/>
        <w:suppressAutoHyphens/>
        <w:autoSpaceDN w:val="0"/>
        <w:ind w:left="360"/>
        <w:jc w:val="center"/>
        <w:textAlignment w:val="baseline"/>
        <w:rPr>
          <w:rFonts w:eastAsia="SimSun"/>
          <w:b/>
          <w:bCs/>
          <w:color w:val="000000"/>
          <w:kern w:val="2"/>
          <w:sz w:val="22"/>
          <w:szCs w:val="22"/>
          <w:lang w:val="pl-PL"/>
        </w:rPr>
      </w:pPr>
    </w:p>
    <w:p w14:paraId="62DF457A" w14:textId="77777777" w:rsidR="00DF153B" w:rsidRPr="00515AFA" w:rsidRDefault="00DF153B" w:rsidP="00DF153B">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2A795148" w14:textId="77777777" w:rsidR="00DF153B" w:rsidRPr="00515AFA" w:rsidRDefault="00DF153B" w:rsidP="00DF153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B300995" w14:textId="77777777" w:rsidR="00DF153B" w:rsidRPr="00515AFA" w:rsidRDefault="00DF153B" w:rsidP="00DF153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4CEC451D" w14:textId="77777777" w:rsidR="00DF153B" w:rsidRPr="00515AFA" w:rsidRDefault="00DF153B" w:rsidP="00DF153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2434EA" w14:textId="77777777" w:rsidR="00DF153B" w:rsidRPr="00515AFA" w:rsidRDefault="00DF153B" w:rsidP="00DF153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B0EC482" w14:textId="77777777" w:rsidR="00DF153B" w:rsidRPr="00515AFA" w:rsidRDefault="00DF153B" w:rsidP="00DF153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10957E5B" w14:textId="77777777" w:rsidR="00DF153B" w:rsidRPr="00515AFA" w:rsidRDefault="00DF153B" w:rsidP="00DF153B">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21D1557" w14:textId="77777777" w:rsidR="00DF153B" w:rsidRPr="00515AFA" w:rsidRDefault="00DF153B" w:rsidP="00DF153B">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0C891DB" w14:textId="77777777" w:rsidR="00DF153B" w:rsidRPr="00515AFA" w:rsidRDefault="00DF153B" w:rsidP="00DF153B">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99063EF" w14:textId="77777777" w:rsidR="00DF153B" w:rsidRPr="00515AFA" w:rsidRDefault="00DF153B" w:rsidP="00DF153B">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356BECF" w14:textId="77777777" w:rsidR="00DF153B" w:rsidRPr="00515AFA" w:rsidRDefault="00DF153B" w:rsidP="00DF153B">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1E2F620" w14:textId="77777777" w:rsidR="00DF153B" w:rsidRPr="00515AFA" w:rsidRDefault="00DF153B" w:rsidP="00DF153B">
      <w:pPr>
        <w:pStyle w:val="Tekstpodstawowy"/>
        <w:spacing w:line="240" w:lineRule="auto"/>
        <w:ind w:right="-47"/>
        <w:jc w:val="center"/>
        <w:rPr>
          <w:rFonts w:ascii="Times New Roman" w:hAnsi="Times New Roman"/>
          <w:b/>
          <w:sz w:val="22"/>
          <w:szCs w:val="22"/>
        </w:rPr>
      </w:pPr>
    </w:p>
    <w:p w14:paraId="4B08E4D1" w14:textId="77777777" w:rsidR="00DF153B" w:rsidRPr="00515AFA" w:rsidRDefault="00DF153B" w:rsidP="00DF153B">
      <w:pPr>
        <w:pStyle w:val="Tekstpodstawowy"/>
        <w:spacing w:line="240" w:lineRule="auto"/>
        <w:ind w:right="-47"/>
        <w:jc w:val="center"/>
        <w:rPr>
          <w:rFonts w:ascii="Times New Roman" w:hAnsi="Times New Roman"/>
          <w:b/>
          <w:sz w:val="22"/>
          <w:szCs w:val="22"/>
        </w:rPr>
      </w:pPr>
    </w:p>
    <w:p w14:paraId="2F3F12CC" w14:textId="77777777" w:rsidR="00DF153B" w:rsidRPr="00515AFA" w:rsidRDefault="00DF153B" w:rsidP="00DF153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21C0F307" w14:textId="77777777" w:rsidR="00DF153B" w:rsidRPr="00515AFA" w:rsidRDefault="00DF153B" w:rsidP="00DF153B">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023821FF" w14:textId="77777777" w:rsidR="00DF153B" w:rsidRPr="00515AFA" w:rsidRDefault="00DF153B" w:rsidP="00DF153B">
      <w:pPr>
        <w:jc w:val="center"/>
        <w:rPr>
          <w:b/>
          <w:sz w:val="22"/>
          <w:szCs w:val="22"/>
          <w:lang w:val="pl-PL"/>
        </w:rPr>
      </w:pPr>
    </w:p>
    <w:p w14:paraId="3E7CEDEE" w14:textId="77777777" w:rsidR="00DF153B" w:rsidRPr="00515AFA" w:rsidRDefault="00DF153B" w:rsidP="00DF153B">
      <w:pPr>
        <w:jc w:val="center"/>
        <w:rPr>
          <w:b/>
          <w:sz w:val="22"/>
          <w:szCs w:val="22"/>
          <w:lang w:val="pl-PL"/>
        </w:rPr>
      </w:pPr>
      <w:r w:rsidRPr="00515AFA">
        <w:rPr>
          <w:b/>
          <w:sz w:val="22"/>
          <w:szCs w:val="22"/>
          <w:lang w:val="pl-PL"/>
        </w:rPr>
        <w:t>§16</w:t>
      </w:r>
    </w:p>
    <w:p w14:paraId="59C0A970" w14:textId="77777777" w:rsidR="00DF153B" w:rsidRPr="00515AFA" w:rsidRDefault="00DF153B" w:rsidP="00DF153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4F3126B2" w14:textId="77777777" w:rsidR="00DF153B" w:rsidRPr="00515AFA" w:rsidRDefault="00DF153B" w:rsidP="00DF153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2BA661EB" w14:textId="77777777" w:rsidR="00DF153B" w:rsidRPr="00515AFA" w:rsidRDefault="00DF153B" w:rsidP="00DF153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29073363" w14:textId="77777777" w:rsidR="00DF153B" w:rsidRPr="00515AFA" w:rsidRDefault="00DF153B" w:rsidP="00DF153B">
      <w:pPr>
        <w:pStyle w:val="Tekstpodstawowy"/>
        <w:spacing w:line="240" w:lineRule="auto"/>
        <w:ind w:right="-47"/>
        <w:jc w:val="center"/>
        <w:rPr>
          <w:rFonts w:ascii="Times New Roman" w:hAnsi="Times New Roman"/>
          <w:b/>
          <w:sz w:val="22"/>
          <w:szCs w:val="22"/>
        </w:rPr>
      </w:pPr>
    </w:p>
    <w:p w14:paraId="144B2D97" w14:textId="77777777" w:rsidR="00DF153B" w:rsidRPr="00515AFA" w:rsidRDefault="00DF153B" w:rsidP="00DF153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2320BE6B" w14:textId="77777777" w:rsidR="00DF153B" w:rsidRPr="00515AFA" w:rsidRDefault="00DF153B" w:rsidP="00DF153B">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3A35CA11" w14:textId="77777777" w:rsidR="00DF153B" w:rsidRPr="00515AFA" w:rsidRDefault="00DF153B" w:rsidP="00DF153B">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3C95B4AF" w14:textId="77777777" w:rsidR="00DF153B" w:rsidRPr="00515AFA" w:rsidRDefault="00DF153B" w:rsidP="00DF153B">
      <w:pPr>
        <w:pStyle w:val="Tekstpodstawowy"/>
        <w:spacing w:line="240" w:lineRule="auto"/>
        <w:ind w:right="-47"/>
        <w:jc w:val="both"/>
        <w:rPr>
          <w:rFonts w:ascii="Times New Roman" w:hAnsi="Times New Roman"/>
          <w:sz w:val="22"/>
          <w:szCs w:val="22"/>
        </w:rPr>
      </w:pPr>
    </w:p>
    <w:p w14:paraId="5641747D" w14:textId="77777777" w:rsidR="00DF153B" w:rsidRPr="00515AFA" w:rsidRDefault="00DF153B" w:rsidP="00DF153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281ED43A" w14:textId="77777777" w:rsidR="00DF153B" w:rsidRPr="00515AFA" w:rsidRDefault="00DF153B" w:rsidP="00DF153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41C06F5D" w14:textId="77777777" w:rsidR="00DF153B" w:rsidRPr="00515AFA" w:rsidRDefault="00DF153B" w:rsidP="00DF153B">
      <w:pPr>
        <w:pStyle w:val="Tekstpodstawowy2"/>
        <w:spacing w:line="240" w:lineRule="auto"/>
        <w:ind w:right="-47"/>
        <w:rPr>
          <w:sz w:val="22"/>
          <w:szCs w:val="22"/>
        </w:rPr>
      </w:pPr>
    </w:p>
    <w:p w14:paraId="0E7D28C4" w14:textId="77777777" w:rsidR="00DF153B" w:rsidRPr="00515AFA" w:rsidRDefault="00DF153B" w:rsidP="00DF153B">
      <w:pPr>
        <w:pStyle w:val="Tekstpodstawowy2"/>
        <w:spacing w:line="240" w:lineRule="auto"/>
        <w:ind w:right="-47"/>
        <w:rPr>
          <w:sz w:val="22"/>
          <w:szCs w:val="22"/>
        </w:rPr>
      </w:pPr>
    </w:p>
    <w:p w14:paraId="7291A2D8" w14:textId="77777777" w:rsidR="00DF153B" w:rsidRPr="00515AFA" w:rsidRDefault="00DF153B" w:rsidP="00DF153B">
      <w:pPr>
        <w:pStyle w:val="Tekstpodstawowy2"/>
        <w:spacing w:line="240" w:lineRule="auto"/>
        <w:ind w:right="-47"/>
        <w:rPr>
          <w:b/>
          <w:sz w:val="22"/>
          <w:szCs w:val="22"/>
        </w:rPr>
      </w:pPr>
      <w:r w:rsidRPr="00515AFA">
        <w:rPr>
          <w:b/>
          <w:sz w:val="22"/>
          <w:szCs w:val="22"/>
        </w:rPr>
        <w:t xml:space="preserve">         Za Sprzedawcę                                                                  Za Kupującego</w:t>
      </w:r>
    </w:p>
    <w:p w14:paraId="582128C9" w14:textId="77777777" w:rsidR="00DF153B" w:rsidRPr="00515AFA" w:rsidRDefault="00DF153B" w:rsidP="00DF153B">
      <w:pPr>
        <w:rPr>
          <w:sz w:val="22"/>
          <w:szCs w:val="22"/>
          <w:lang w:val="pl-PL"/>
        </w:rPr>
      </w:pPr>
    </w:p>
    <w:p w14:paraId="0B268BA7" w14:textId="77777777" w:rsidR="00DF153B" w:rsidRPr="00515AFA" w:rsidRDefault="00DF153B" w:rsidP="00DF153B">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60C836F8" w14:textId="77777777" w:rsidR="00DF153B" w:rsidRPr="00515AFA" w:rsidRDefault="00DF153B" w:rsidP="00DF153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7BF1B5DC" w14:textId="77777777" w:rsidR="00DF153B" w:rsidRPr="00515AFA" w:rsidRDefault="00DF153B" w:rsidP="00DF153B">
      <w:pPr>
        <w:pStyle w:val="Zwykytekst"/>
        <w:tabs>
          <w:tab w:val="left" w:pos="7050"/>
        </w:tabs>
        <w:rPr>
          <w:rFonts w:ascii="Times New Roman" w:hAnsi="Times New Roman" w:cs="Times New Roman"/>
          <w:i/>
          <w:iCs/>
          <w:sz w:val="22"/>
          <w:szCs w:val="22"/>
          <w:lang w:val="pl-PL"/>
        </w:rPr>
      </w:pPr>
    </w:p>
    <w:p w14:paraId="02DABD19" w14:textId="77777777" w:rsidR="00DF153B" w:rsidRPr="00515AFA" w:rsidRDefault="00DF153B" w:rsidP="00DF153B">
      <w:pPr>
        <w:pStyle w:val="Zwykytekst"/>
        <w:tabs>
          <w:tab w:val="left" w:pos="7050"/>
        </w:tabs>
        <w:rPr>
          <w:rFonts w:ascii="Times New Roman" w:hAnsi="Times New Roman" w:cs="Times New Roman"/>
          <w:i/>
          <w:iCs/>
          <w:sz w:val="22"/>
          <w:szCs w:val="22"/>
          <w:lang w:val="pl-PL"/>
        </w:rPr>
      </w:pPr>
    </w:p>
    <w:p w14:paraId="1C952B72" w14:textId="77777777" w:rsidR="00DF153B" w:rsidRPr="00515AFA" w:rsidRDefault="00DF153B" w:rsidP="00DF153B">
      <w:pPr>
        <w:pStyle w:val="Zwykytekst"/>
        <w:tabs>
          <w:tab w:val="left" w:pos="7050"/>
        </w:tabs>
        <w:rPr>
          <w:rFonts w:ascii="Times New Roman" w:hAnsi="Times New Roman" w:cs="Times New Roman"/>
          <w:i/>
          <w:iCs/>
          <w:sz w:val="22"/>
          <w:szCs w:val="22"/>
          <w:lang w:val="pl-PL"/>
        </w:rPr>
      </w:pPr>
    </w:p>
    <w:p w14:paraId="21B07335" w14:textId="77777777" w:rsidR="00DF153B" w:rsidRPr="00515AFA" w:rsidRDefault="00DF153B" w:rsidP="00DF153B">
      <w:pPr>
        <w:pStyle w:val="Zwykytekst"/>
        <w:tabs>
          <w:tab w:val="left" w:pos="7050"/>
        </w:tabs>
        <w:rPr>
          <w:rFonts w:ascii="Times New Roman" w:hAnsi="Times New Roman" w:cs="Times New Roman"/>
          <w:i/>
          <w:iCs/>
          <w:sz w:val="22"/>
          <w:szCs w:val="22"/>
          <w:lang w:val="pl-PL"/>
        </w:rPr>
      </w:pPr>
    </w:p>
    <w:p w14:paraId="09408AFA" w14:textId="77777777" w:rsidR="00DF153B" w:rsidRPr="00515AFA" w:rsidRDefault="00DF153B" w:rsidP="00DF153B">
      <w:pPr>
        <w:pStyle w:val="Zwykytekst"/>
        <w:tabs>
          <w:tab w:val="left" w:pos="7050"/>
        </w:tabs>
        <w:rPr>
          <w:rFonts w:ascii="Times New Roman" w:hAnsi="Times New Roman" w:cs="Times New Roman"/>
          <w:i/>
          <w:iCs/>
          <w:sz w:val="22"/>
          <w:szCs w:val="22"/>
          <w:lang w:val="pl-PL"/>
        </w:rPr>
      </w:pPr>
    </w:p>
    <w:p w14:paraId="0C2060AE" w14:textId="77777777" w:rsidR="00DF153B" w:rsidRPr="00515AFA" w:rsidRDefault="00DF153B" w:rsidP="00DF153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lastRenderedPageBreak/>
        <w:t>Załączniki do umowy :</w:t>
      </w:r>
    </w:p>
    <w:p w14:paraId="5129AE1B" w14:textId="77777777" w:rsidR="00DF153B" w:rsidRPr="00515AFA" w:rsidRDefault="00DF153B" w:rsidP="00DF153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sectPr w:rsidR="00DF153B" w:rsidRPr="00515AF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A029DD" w14:textId="77777777" w:rsidR="009C0730" w:rsidRDefault="009C0730">
      <w:r>
        <w:separator/>
      </w:r>
    </w:p>
  </w:endnote>
  <w:endnote w:type="continuationSeparator" w:id="0">
    <w:p w14:paraId="755D8902" w14:textId="77777777" w:rsidR="009C0730" w:rsidRDefault="009C0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572A4F" w14:textId="77777777" w:rsidR="00922DFA" w:rsidRDefault="00922DF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1ABB33" w14:textId="77777777" w:rsidR="00DF153B" w:rsidRDefault="00DF153B">
    <w:pPr>
      <w:pStyle w:val="Stopka"/>
      <w:jc w:val="right"/>
    </w:pPr>
    <w:r>
      <w:fldChar w:fldCharType="begin"/>
    </w:r>
    <w:r>
      <w:instrText>PAGE   \* MERGEFORMAT</w:instrText>
    </w:r>
    <w:r>
      <w:fldChar w:fldCharType="separate"/>
    </w:r>
    <w:r>
      <w:rPr>
        <w:lang w:val="pl-PL"/>
      </w:rPr>
      <w:t>2</w:t>
    </w:r>
    <w:r>
      <w:fldChar w:fldCharType="end"/>
    </w:r>
  </w:p>
  <w:p w14:paraId="3FCB5F67" w14:textId="77777777" w:rsidR="00922DFA" w:rsidRDefault="00922DF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991142" w14:textId="77777777" w:rsidR="00922DFA" w:rsidRDefault="00922DF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C02C29" w14:textId="77777777" w:rsidR="009C0730" w:rsidRDefault="009C0730">
      <w:r>
        <w:separator/>
      </w:r>
    </w:p>
  </w:footnote>
  <w:footnote w:type="continuationSeparator" w:id="0">
    <w:p w14:paraId="719A8A89" w14:textId="77777777" w:rsidR="009C0730" w:rsidRDefault="009C07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CD8E9" w14:textId="77777777" w:rsidR="00922DFA" w:rsidRDefault="00922DF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0568AF" w14:textId="77777777" w:rsidR="00922DFA" w:rsidRDefault="00922DF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99766F" w14:textId="77777777" w:rsidR="00922DFA" w:rsidRDefault="00922DF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49218023">
    <w:abstractNumId w:val="19"/>
  </w:num>
  <w:num w:numId="2" w16cid:durableId="152751836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8860181">
    <w:abstractNumId w:val="29"/>
  </w:num>
  <w:num w:numId="4" w16cid:durableId="512694321">
    <w:abstractNumId w:val="11"/>
  </w:num>
  <w:num w:numId="5" w16cid:durableId="991324588">
    <w:abstractNumId w:val="30"/>
  </w:num>
  <w:num w:numId="6" w16cid:durableId="990062670">
    <w:abstractNumId w:val="32"/>
  </w:num>
  <w:num w:numId="7" w16cid:durableId="71859275">
    <w:abstractNumId w:val="35"/>
  </w:num>
  <w:num w:numId="8" w16cid:durableId="259796437">
    <w:abstractNumId w:val="25"/>
  </w:num>
  <w:num w:numId="9" w16cid:durableId="2020081818">
    <w:abstractNumId w:val="39"/>
  </w:num>
  <w:num w:numId="10" w16cid:durableId="1248345299">
    <w:abstractNumId w:val="27"/>
  </w:num>
  <w:num w:numId="11" w16cid:durableId="523252584">
    <w:abstractNumId w:val="6"/>
  </w:num>
  <w:num w:numId="12" w16cid:durableId="1244533275">
    <w:abstractNumId w:val="10"/>
  </w:num>
  <w:num w:numId="13" w16cid:durableId="1503592858">
    <w:abstractNumId w:val="14"/>
  </w:num>
  <w:num w:numId="14" w16cid:durableId="488788331">
    <w:abstractNumId w:val="40"/>
  </w:num>
  <w:num w:numId="15" w16cid:durableId="831482988">
    <w:abstractNumId w:val="13"/>
  </w:num>
  <w:num w:numId="16" w16cid:durableId="813645404">
    <w:abstractNumId w:val="9"/>
  </w:num>
  <w:num w:numId="17" w16cid:durableId="485322083">
    <w:abstractNumId w:val="37"/>
  </w:num>
  <w:num w:numId="18" w16cid:durableId="806356491">
    <w:abstractNumId w:val="28"/>
  </w:num>
  <w:num w:numId="19" w16cid:durableId="1921675495">
    <w:abstractNumId w:val="23"/>
  </w:num>
  <w:num w:numId="20" w16cid:durableId="206453857">
    <w:abstractNumId w:val="26"/>
  </w:num>
  <w:num w:numId="21" w16cid:durableId="421800270">
    <w:abstractNumId w:val="20"/>
  </w:num>
  <w:num w:numId="22" w16cid:durableId="1533223683">
    <w:abstractNumId w:val="0"/>
  </w:num>
  <w:num w:numId="23" w16cid:durableId="1743528290">
    <w:abstractNumId w:val="38"/>
  </w:num>
  <w:num w:numId="24" w16cid:durableId="1816141337">
    <w:abstractNumId w:val="18"/>
  </w:num>
  <w:num w:numId="25" w16cid:durableId="1550415238">
    <w:abstractNumId w:val="3"/>
  </w:num>
  <w:num w:numId="26" w16cid:durableId="1859004499">
    <w:abstractNumId w:val="31"/>
  </w:num>
  <w:num w:numId="27" w16cid:durableId="8256330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091099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5209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729998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35037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139587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610787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49961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941155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6821489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565681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30818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3130925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936243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680715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950836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929439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109969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382133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0455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501391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76506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C0730"/>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421F7"/>
    <w:rsid w:val="0086736E"/>
    <w:rsid w:val="008D3AF3"/>
    <w:rsid w:val="008E0730"/>
    <w:rsid w:val="00922DFA"/>
    <w:rsid w:val="0092337E"/>
    <w:rsid w:val="0092730E"/>
    <w:rsid w:val="009561DA"/>
    <w:rsid w:val="0098432D"/>
    <w:rsid w:val="00997B0E"/>
    <w:rsid w:val="009A694A"/>
    <w:rsid w:val="009A7064"/>
    <w:rsid w:val="009C0730"/>
    <w:rsid w:val="009F7ECA"/>
    <w:rsid w:val="00A57131"/>
    <w:rsid w:val="00A601F8"/>
    <w:rsid w:val="00A701A7"/>
    <w:rsid w:val="00A70EA7"/>
    <w:rsid w:val="00AA7F39"/>
    <w:rsid w:val="00AF7449"/>
    <w:rsid w:val="00B9324A"/>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DF153B"/>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E9FF5D"/>
  <w15:chartTrackingRefBased/>
  <w15:docId w15:val="{87AB3FD2-0902-48D3-ACA9-1C1B0B76C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F153B"/>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DF153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515372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02244793">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6</TotalTime>
  <Pages>8</Pages>
  <Words>3062</Words>
  <Characters>20427</Characters>
  <Application>Microsoft Office Word</Application>
  <DocSecurity>0</DocSecurity>
  <Lines>170</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23443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2024-09-06T06:49:00Z</cp:lastPrinted>
  <dcterms:created xsi:type="dcterms:W3CDTF">2024-09-06T06:47:00Z</dcterms:created>
  <dcterms:modified xsi:type="dcterms:W3CDTF">2024-09-11T05:56:00Z</dcterms:modified>
</cp:coreProperties>
</file>