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C434F" w14:textId="3C2BE067" w:rsidR="00AF7B63" w:rsidRDefault="00AF7B63" w:rsidP="00AF7B6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447</w:t>
      </w:r>
      <w:r>
        <w:rPr>
          <w:b/>
          <w:sz w:val="24"/>
        </w:rPr>
        <w:t>/24</w:t>
      </w:r>
    </w:p>
    <w:p w14:paraId="1B2F0EA9" w14:textId="77777777" w:rsidR="00AF7B63" w:rsidRDefault="00AF7B63" w:rsidP="00AF7B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7521E84" w14:textId="77777777" w:rsidR="00AF7B63" w:rsidRDefault="00AF7B63" w:rsidP="00AF7B63">
      <w:pPr>
        <w:jc w:val="center"/>
        <w:rPr>
          <w:b/>
          <w:sz w:val="28"/>
          <w:szCs w:val="28"/>
        </w:rPr>
      </w:pPr>
    </w:p>
    <w:p w14:paraId="2469A5D7" w14:textId="77777777" w:rsidR="00AF7B63" w:rsidRDefault="00AF7B63" w:rsidP="00AF7B6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40BF490" w14:textId="77777777" w:rsidR="00AF7B63" w:rsidRDefault="00AF7B63" w:rsidP="00AF7B6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B1E86A" w14:textId="77777777" w:rsidR="00AF7B63" w:rsidRDefault="00AF7B63" w:rsidP="00AF7B6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92E1BE1" w14:textId="77777777" w:rsidR="00AF7B63" w:rsidRDefault="00AF7B63" w:rsidP="00AF7B6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8F03366" w14:textId="49DD298E" w:rsidR="00AF7B63" w:rsidRDefault="00AF7B63" w:rsidP="00AF7B6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3</w:t>
      </w:r>
      <w:r w:rsidRPr="0045375C">
        <w:rPr>
          <w:b/>
        </w:rPr>
        <w:t xml:space="preserve"> szt. laptopów</w:t>
      </w:r>
      <w:r>
        <w:rPr>
          <w:b/>
        </w:rPr>
        <w:t xml:space="preserve"> </w:t>
      </w:r>
      <w:r>
        <w:rPr>
          <w:b/>
        </w:rPr>
        <w:t xml:space="preserve">wraz z systemem operacyjnym na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51F08D6C" w14:textId="77777777" w:rsidR="00AF7B63" w:rsidRDefault="00AF7B63" w:rsidP="00AF7B6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46E3903" w14:textId="77777777" w:rsidR="00AF7B63" w:rsidRDefault="00AF7B63" w:rsidP="00AF7B6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38DD439" w14:textId="77777777" w:rsidR="00AF7B63" w:rsidRDefault="00AF7B63" w:rsidP="00AF7B6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3136805" w14:textId="77777777" w:rsidR="00AF7B63" w:rsidRDefault="00AF7B63" w:rsidP="00AF7B6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A8A7570" w14:textId="77777777" w:rsidR="00AF7B63" w:rsidRDefault="00AF7B63" w:rsidP="00AF7B63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CC81990" w14:textId="77777777" w:rsidR="00AF7B63" w:rsidRDefault="00AF7B63" w:rsidP="00AF7B63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38974EA" w14:textId="77777777" w:rsidR="00AF7B63" w:rsidRDefault="00AF7B63" w:rsidP="00AF7B63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AF7B63" w14:paraId="4C5D3A6E" w14:textId="77777777" w:rsidTr="004D3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196A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BA45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BCD7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AF7B63" w14:paraId="2ACB9A5E" w14:textId="77777777" w:rsidTr="004D3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5BE3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E9B5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A136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</w:tr>
      <w:tr w:rsidR="00AF7B63" w14:paraId="1A73DDA7" w14:textId="77777777" w:rsidTr="004D3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DC477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EB89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CC9A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</w:tr>
      <w:tr w:rsidR="00AF7B63" w14:paraId="1E90A676" w14:textId="77777777" w:rsidTr="004D350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21DD" w14:textId="77777777" w:rsidR="00AF7B63" w:rsidRDefault="00AF7B63" w:rsidP="004D3508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FF17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ED18" w14:textId="77777777" w:rsidR="00AF7B63" w:rsidRDefault="00AF7B63" w:rsidP="004D3508">
            <w:pPr>
              <w:widowControl w:val="0"/>
              <w:spacing w:line="360" w:lineRule="auto"/>
              <w:jc w:val="both"/>
            </w:pPr>
          </w:p>
        </w:tc>
      </w:tr>
    </w:tbl>
    <w:p w14:paraId="2E4EB032" w14:textId="77777777" w:rsidR="00AF7B63" w:rsidRDefault="00AF7B63" w:rsidP="00AF7B63">
      <w:pPr>
        <w:widowControl w:val="0"/>
        <w:spacing w:line="360" w:lineRule="auto"/>
        <w:jc w:val="both"/>
      </w:pPr>
    </w:p>
    <w:p w14:paraId="1BCA31E7" w14:textId="77777777" w:rsidR="00AF7B63" w:rsidRDefault="00AF7B63" w:rsidP="00AF7B6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6E92630" w14:textId="77777777" w:rsidR="00AF7B63" w:rsidRDefault="00AF7B63" w:rsidP="00AF7B6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96ACCEA" w14:textId="77777777" w:rsidR="00AF7B63" w:rsidRDefault="00AF7B63" w:rsidP="00AF7B6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143FFCF" w14:textId="77777777" w:rsidR="00AF7B63" w:rsidRDefault="00AF7B63" w:rsidP="00AF7B6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8B950AA" w14:textId="77777777" w:rsidR="00AF7B63" w:rsidRDefault="00AF7B63" w:rsidP="00AF7B6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8584088" w14:textId="77777777" w:rsidR="00AF7B63" w:rsidRDefault="00AF7B63" w:rsidP="00AF7B6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CB07E48" w14:textId="77777777" w:rsidR="00AF7B63" w:rsidRDefault="00AF7B63" w:rsidP="00AF7B6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9E95C49" w14:textId="77777777" w:rsidR="00AF7B63" w:rsidRDefault="00AF7B63" w:rsidP="00AF7B63">
      <w:pPr>
        <w:rPr>
          <w:rFonts w:eastAsia="Times New Roman"/>
          <w:lang w:eastAsia="pl-PL"/>
        </w:rPr>
      </w:pPr>
    </w:p>
    <w:p w14:paraId="488624FA" w14:textId="77777777" w:rsidR="00AF7B63" w:rsidRDefault="00AF7B63" w:rsidP="00AF7B63"/>
    <w:p w14:paraId="5D455719" w14:textId="77777777" w:rsidR="00AF7B63" w:rsidRDefault="00AF7B63" w:rsidP="00AF7B63"/>
    <w:p w14:paraId="482B3079" w14:textId="77777777" w:rsidR="00AF7B63" w:rsidRDefault="00AF7B63" w:rsidP="00AF7B63"/>
    <w:p w14:paraId="3BEF7C5B" w14:textId="77777777" w:rsidR="00AF7B63" w:rsidRPr="00D54AE7" w:rsidRDefault="00AF7B63" w:rsidP="00AF7B63"/>
    <w:p w14:paraId="6D828633" w14:textId="77777777" w:rsidR="00AF7B63" w:rsidRPr="007B5051" w:rsidRDefault="00AF7B63" w:rsidP="00AF7B63"/>
    <w:p w14:paraId="436335E2" w14:textId="77777777" w:rsidR="00AF7B63" w:rsidRPr="00EE068C" w:rsidRDefault="00AF7B63" w:rsidP="00AF7B63"/>
    <w:p w14:paraId="5016F38C" w14:textId="77777777" w:rsidR="00AF7B63" w:rsidRPr="00450928" w:rsidRDefault="00AF7B63" w:rsidP="00AF7B63"/>
    <w:p w14:paraId="1B8A1089" w14:textId="77777777" w:rsidR="00AF7B63" w:rsidRPr="00555234" w:rsidRDefault="00AF7B63" w:rsidP="00AF7B63"/>
    <w:p w14:paraId="2EF6C2FE" w14:textId="4EBC43F8" w:rsidR="00106AC7" w:rsidRPr="00AF7B63" w:rsidRDefault="00106AC7" w:rsidP="00AF7B63"/>
    <w:sectPr w:rsidR="00106AC7" w:rsidRPr="00AF7B6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C2530" w14:textId="77777777" w:rsidR="00416E1A" w:rsidRDefault="00416E1A">
      <w:r>
        <w:separator/>
      </w:r>
    </w:p>
  </w:endnote>
  <w:endnote w:type="continuationSeparator" w:id="0">
    <w:p w14:paraId="0A17B965" w14:textId="77777777" w:rsidR="00416E1A" w:rsidRDefault="00416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A315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732E5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0A67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2FDA4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767C177B">
        <v:line id="_x0000_s1025" style="position:absolute;left:0;text-align:left;z-index:251657728" from="-3.85pt,8.7pt" to="455.15pt,8.7pt"/>
      </w:pict>
    </w:r>
  </w:p>
  <w:p w14:paraId="3CD5067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90F7" w14:textId="77777777" w:rsidR="004C43F6" w:rsidRDefault="004C43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AA9FD" w14:textId="77777777" w:rsidR="00416E1A" w:rsidRDefault="00416E1A">
      <w:r>
        <w:separator/>
      </w:r>
    </w:p>
  </w:footnote>
  <w:footnote w:type="continuationSeparator" w:id="0">
    <w:p w14:paraId="557629F4" w14:textId="77777777" w:rsidR="00416E1A" w:rsidRDefault="00416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D2B7B" w14:textId="77777777" w:rsidR="004C43F6" w:rsidRDefault="004C43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DCD0C" w14:textId="77777777" w:rsidR="004C43F6" w:rsidRDefault="004C43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4EFD2" w14:textId="77777777" w:rsidR="004C43F6" w:rsidRDefault="004C43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6542541">
    <w:abstractNumId w:val="15"/>
  </w:num>
  <w:num w:numId="2" w16cid:durableId="752118402">
    <w:abstractNumId w:val="0"/>
  </w:num>
  <w:num w:numId="3" w16cid:durableId="1015225081">
    <w:abstractNumId w:val="13"/>
  </w:num>
  <w:num w:numId="4" w16cid:durableId="1942301523">
    <w:abstractNumId w:val="8"/>
  </w:num>
  <w:num w:numId="5" w16cid:durableId="1347904376">
    <w:abstractNumId w:val="7"/>
  </w:num>
  <w:num w:numId="6" w16cid:durableId="946078221">
    <w:abstractNumId w:val="1"/>
  </w:num>
  <w:num w:numId="7" w16cid:durableId="1497575873">
    <w:abstractNumId w:val="6"/>
  </w:num>
  <w:num w:numId="8" w16cid:durableId="1953201026">
    <w:abstractNumId w:val="3"/>
  </w:num>
  <w:num w:numId="9" w16cid:durableId="1885292545">
    <w:abstractNumId w:val="2"/>
  </w:num>
  <w:num w:numId="10" w16cid:durableId="607930506">
    <w:abstractNumId w:val="5"/>
  </w:num>
  <w:num w:numId="11" w16cid:durableId="607003052">
    <w:abstractNumId w:val="11"/>
  </w:num>
  <w:num w:numId="12" w16cid:durableId="2144688189">
    <w:abstractNumId w:val="4"/>
  </w:num>
  <w:num w:numId="13" w16cid:durableId="1970549105">
    <w:abstractNumId w:val="10"/>
  </w:num>
  <w:num w:numId="14" w16cid:durableId="148912256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E1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6E1A"/>
    <w:rsid w:val="00422381"/>
    <w:rsid w:val="00460820"/>
    <w:rsid w:val="004704CB"/>
    <w:rsid w:val="004C43F6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F7B63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5F0156C"/>
  <w15:chartTrackingRefBased/>
  <w15:docId w15:val="{25247677-758D-4E80-A1B4-B3EC5D19A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F7B63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AF7B63"/>
  </w:style>
  <w:style w:type="paragraph" w:styleId="Akapitzlist">
    <w:name w:val="List Paragraph"/>
    <w:basedOn w:val="Normalny"/>
    <w:uiPriority w:val="34"/>
    <w:qFormat/>
    <w:rsid w:val="00AF7B6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2024-09-06T06:45:00Z</dcterms:created>
  <dcterms:modified xsi:type="dcterms:W3CDTF">2024-09-06T06:47:00Z</dcterms:modified>
</cp:coreProperties>
</file>