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84616" w14:textId="77777777" w:rsidR="00986737" w:rsidRPr="009432A1" w:rsidRDefault="009068B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068BF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068BF">
        <w:rPr>
          <w:rFonts w:ascii="Arial" w:hAnsi="Arial" w:cs="Arial"/>
          <w:sz w:val="24"/>
          <w:szCs w:val="24"/>
        </w:rPr>
        <w:t>2024-09-18</w:t>
      </w:r>
    </w:p>
    <w:p w14:paraId="5595952E" w14:textId="3E0DB6EC" w:rsidR="00986737" w:rsidRPr="009432A1" w:rsidRDefault="009068B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68B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688E1B9" w14:textId="77777777" w:rsidR="00986737" w:rsidRPr="009432A1" w:rsidRDefault="009068B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068BF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068BF">
        <w:rPr>
          <w:rFonts w:ascii="Arial" w:hAnsi="Arial" w:cs="Arial"/>
          <w:sz w:val="24"/>
          <w:szCs w:val="24"/>
        </w:rPr>
        <w:t>66</w:t>
      </w:r>
    </w:p>
    <w:p w14:paraId="2C485225" w14:textId="77777777" w:rsidR="00986737" w:rsidRPr="009432A1" w:rsidRDefault="009068BF" w:rsidP="00986737">
      <w:pPr>
        <w:rPr>
          <w:rFonts w:ascii="Arial" w:hAnsi="Arial" w:cs="Arial"/>
          <w:sz w:val="24"/>
          <w:szCs w:val="24"/>
        </w:rPr>
      </w:pPr>
      <w:r w:rsidRPr="009068BF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068BF">
        <w:rPr>
          <w:rFonts w:ascii="Arial" w:hAnsi="Arial" w:cs="Arial"/>
          <w:sz w:val="24"/>
          <w:szCs w:val="24"/>
        </w:rPr>
        <w:t>Kraków</w:t>
      </w:r>
    </w:p>
    <w:p w14:paraId="6D842A68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5BD73D" w14:textId="2F2F416B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2ED7CDD" w14:textId="67EF669E" w:rsidR="00C011F2" w:rsidRPr="009432A1" w:rsidRDefault="00C011F2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SZP-271-19/24 – 767.MM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0ACEAB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5CF19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4B4B26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2C663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C79EE49" w14:textId="77777777" w:rsidTr="005A632E">
        <w:tc>
          <w:tcPr>
            <w:tcW w:w="2269" w:type="dxa"/>
            <w:shd w:val="clear" w:color="auto" w:fill="auto"/>
          </w:tcPr>
          <w:p w14:paraId="395B300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4ECF76" w14:textId="77777777" w:rsidR="00986737" w:rsidRPr="004E4B64" w:rsidRDefault="009068B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68BF">
              <w:rPr>
                <w:rFonts w:ascii="Arial" w:hAnsi="Arial" w:cs="Arial"/>
                <w:bCs/>
                <w:sz w:val="24"/>
                <w:szCs w:val="24"/>
              </w:rPr>
              <w:t>Dostawa implantów ortopedycznych (traumatologia + chirurgia kręgosłupa)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68BF" w:rsidRPr="004E4B64" w14:paraId="60269AC8" w14:textId="77777777" w:rsidTr="00596D3A">
        <w:tc>
          <w:tcPr>
            <w:tcW w:w="2269" w:type="dxa"/>
            <w:shd w:val="clear" w:color="auto" w:fill="auto"/>
          </w:tcPr>
          <w:p w14:paraId="2CB72948" w14:textId="77777777" w:rsidR="009068BF" w:rsidRPr="004E4B64" w:rsidRDefault="009068BF" w:rsidP="00596D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B782EE" w14:textId="77777777" w:rsidR="009068BF" w:rsidRPr="004E4B64" w:rsidRDefault="009068BF" w:rsidP="00596D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68BF">
              <w:rPr>
                <w:rFonts w:ascii="Arial" w:hAnsi="Arial" w:cs="Arial"/>
                <w:bCs/>
                <w:sz w:val="24"/>
                <w:szCs w:val="24"/>
              </w:rPr>
              <w:t>SZP-271-19/24</w:t>
            </w:r>
          </w:p>
        </w:tc>
      </w:tr>
    </w:tbl>
    <w:p w14:paraId="440CDEF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CD1C028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068BF" w:rsidRPr="009068BF">
        <w:rPr>
          <w:rFonts w:ascii="Arial" w:hAnsi="Arial" w:cs="Arial"/>
          <w:sz w:val="24"/>
          <w:szCs w:val="24"/>
        </w:rPr>
        <w:t>(</w:t>
      </w:r>
      <w:proofErr w:type="spellStart"/>
      <w:r w:rsidR="009068BF" w:rsidRPr="009068BF">
        <w:rPr>
          <w:rFonts w:ascii="Arial" w:hAnsi="Arial" w:cs="Arial"/>
          <w:sz w:val="24"/>
          <w:szCs w:val="24"/>
        </w:rPr>
        <w:t>t.j</w:t>
      </w:r>
      <w:proofErr w:type="spellEnd"/>
      <w:r w:rsidR="009068BF" w:rsidRPr="009068BF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5C59AFE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068BF" w:rsidRPr="009068BF">
        <w:rPr>
          <w:rFonts w:ascii="Arial" w:hAnsi="Arial" w:cs="Arial"/>
          <w:sz w:val="24"/>
          <w:szCs w:val="24"/>
        </w:rPr>
        <w:t>18/09/2024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068BF" w:rsidRPr="009068B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6BCEEAD" w14:textId="77777777" w:rsidTr="005A632E">
        <w:tc>
          <w:tcPr>
            <w:tcW w:w="1276" w:type="dxa"/>
            <w:shd w:val="clear" w:color="auto" w:fill="F2F2F2"/>
            <w:vAlign w:val="center"/>
          </w:tcPr>
          <w:p w14:paraId="18D7E1A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CF8CCA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FCF648D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2515F2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068BF" w:rsidRPr="00BB547B" w14:paraId="1077FC06" w14:textId="77777777" w:rsidTr="00596D3A">
        <w:tc>
          <w:tcPr>
            <w:tcW w:w="1276" w:type="dxa"/>
            <w:shd w:val="clear" w:color="auto" w:fill="auto"/>
            <w:vAlign w:val="center"/>
          </w:tcPr>
          <w:p w14:paraId="491D5EEE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FA283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69A2B18" w14:textId="77777777" w:rsidR="009068BF" w:rsidRPr="00986737" w:rsidRDefault="009068BF" w:rsidP="00596D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68BF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9068B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68BF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9068BF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437417B4" w14:textId="77777777" w:rsidR="009068BF" w:rsidRPr="00986737" w:rsidRDefault="009068BF" w:rsidP="00596D3A">
            <w:pPr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BE2204" w14:textId="77777777" w:rsidR="009068BF" w:rsidRPr="00986737" w:rsidRDefault="009068BF" w:rsidP="00596D3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2BD430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623 298.24 zł</w:t>
            </w:r>
          </w:p>
        </w:tc>
      </w:tr>
      <w:tr w:rsidR="009068BF" w:rsidRPr="00BB547B" w14:paraId="6B95CDF0" w14:textId="77777777" w:rsidTr="00596D3A">
        <w:tc>
          <w:tcPr>
            <w:tcW w:w="1276" w:type="dxa"/>
            <w:shd w:val="clear" w:color="auto" w:fill="auto"/>
            <w:vAlign w:val="center"/>
          </w:tcPr>
          <w:p w14:paraId="660C29B3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A8A8B7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05D7BE1" w14:textId="77777777" w:rsidR="009068BF" w:rsidRPr="00986737" w:rsidRDefault="009068BF" w:rsidP="00596D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6D6622E7" w14:textId="77777777" w:rsidR="009068BF" w:rsidRPr="00986737" w:rsidRDefault="009068BF" w:rsidP="00596D3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68BF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55F2A8" w14:textId="77777777" w:rsidR="009068BF" w:rsidRPr="00986737" w:rsidRDefault="009068BF" w:rsidP="00596D3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4AB886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348 111.00 zł</w:t>
            </w:r>
          </w:p>
        </w:tc>
      </w:tr>
      <w:tr w:rsidR="009068BF" w:rsidRPr="00BB547B" w14:paraId="1C8FA77E" w14:textId="77777777" w:rsidTr="00596D3A">
        <w:tc>
          <w:tcPr>
            <w:tcW w:w="1276" w:type="dxa"/>
            <w:shd w:val="clear" w:color="auto" w:fill="auto"/>
            <w:vAlign w:val="center"/>
          </w:tcPr>
          <w:p w14:paraId="6D0A582F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E607C6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C504C8" w14:textId="77777777" w:rsidR="009068BF" w:rsidRPr="00986737" w:rsidRDefault="009068BF" w:rsidP="00596D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48553BEE" w14:textId="77777777" w:rsidR="009068BF" w:rsidRPr="00986737" w:rsidRDefault="009068BF" w:rsidP="00596D3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68BF">
              <w:rPr>
                <w:rFonts w:ascii="Arial" w:hAnsi="Arial" w:cs="Arial"/>
                <w:sz w:val="24"/>
                <w:szCs w:val="24"/>
              </w:rPr>
              <w:lastRenderedPageBreak/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E8FA0C" w14:textId="77777777" w:rsidR="009068BF" w:rsidRPr="00986737" w:rsidRDefault="009068BF" w:rsidP="00596D3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CD5701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lastRenderedPageBreak/>
              <w:t>221 940.00 zł</w:t>
            </w:r>
          </w:p>
        </w:tc>
      </w:tr>
      <w:tr w:rsidR="009068BF" w:rsidRPr="00BB547B" w14:paraId="01BC7C38" w14:textId="77777777" w:rsidTr="00596D3A">
        <w:tc>
          <w:tcPr>
            <w:tcW w:w="1276" w:type="dxa"/>
            <w:shd w:val="clear" w:color="auto" w:fill="auto"/>
            <w:vAlign w:val="center"/>
          </w:tcPr>
          <w:p w14:paraId="4E19566D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1582A4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D41AEC2" w14:textId="77777777" w:rsidR="009068BF" w:rsidRPr="00986737" w:rsidRDefault="009068BF" w:rsidP="00596D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5BDA38DE" w14:textId="77777777" w:rsidR="009068BF" w:rsidRPr="00986737" w:rsidRDefault="009068BF" w:rsidP="00596D3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68BF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C4882B" w14:textId="77777777" w:rsidR="009068BF" w:rsidRPr="00986737" w:rsidRDefault="009068BF" w:rsidP="00596D3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A8CC8F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142 506.00 zł</w:t>
            </w:r>
          </w:p>
        </w:tc>
      </w:tr>
      <w:tr w:rsidR="009068BF" w:rsidRPr="00BB547B" w14:paraId="69082E30" w14:textId="77777777" w:rsidTr="00596D3A">
        <w:tc>
          <w:tcPr>
            <w:tcW w:w="1276" w:type="dxa"/>
            <w:shd w:val="clear" w:color="auto" w:fill="auto"/>
            <w:vAlign w:val="center"/>
          </w:tcPr>
          <w:p w14:paraId="36F623E5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CBE0D6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77D37A6" w14:textId="77777777" w:rsidR="009068BF" w:rsidRPr="00986737" w:rsidRDefault="009068BF" w:rsidP="00596D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19CCC734" w14:textId="77777777" w:rsidR="009068BF" w:rsidRPr="00986737" w:rsidRDefault="009068BF" w:rsidP="00596D3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68BF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02DEF2" w14:textId="77777777" w:rsidR="009068BF" w:rsidRPr="00986737" w:rsidRDefault="009068BF" w:rsidP="00596D3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2FC792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108 864.00 zł</w:t>
            </w:r>
          </w:p>
        </w:tc>
      </w:tr>
      <w:tr w:rsidR="009068BF" w:rsidRPr="00BB547B" w14:paraId="0D082BA5" w14:textId="77777777" w:rsidTr="00596D3A">
        <w:tc>
          <w:tcPr>
            <w:tcW w:w="1276" w:type="dxa"/>
            <w:shd w:val="clear" w:color="auto" w:fill="auto"/>
            <w:vAlign w:val="center"/>
          </w:tcPr>
          <w:p w14:paraId="79E0D4D4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1D0B6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AC0AE28" w14:textId="77777777" w:rsidR="009068BF" w:rsidRPr="00986737" w:rsidRDefault="009068BF" w:rsidP="00596D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FH ORTHO Uproszczona Spółka Akcyjna Oddział w Polsce</w:t>
            </w:r>
          </w:p>
          <w:p w14:paraId="4CE61EC7" w14:textId="77777777" w:rsidR="009068BF" w:rsidRPr="00986737" w:rsidRDefault="009068BF" w:rsidP="00596D3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68BF">
              <w:rPr>
                <w:rFonts w:ascii="Arial" w:hAnsi="Arial" w:cs="Arial"/>
                <w:sz w:val="24"/>
                <w:szCs w:val="24"/>
              </w:rPr>
              <w:t>Garbary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95A/6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37A803" w14:textId="77777777" w:rsidR="009068BF" w:rsidRPr="00986737" w:rsidRDefault="009068BF" w:rsidP="00596D3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61-757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354E42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56 160.00 zł</w:t>
            </w:r>
          </w:p>
        </w:tc>
      </w:tr>
      <w:tr w:rsidR="009068BF" w:rsidRPr="00BB547B" w14:paraId="03C4DA41" w14:textId="77777777" w:rsidTr="00596D3A">
        <w:tc>
          <w:tcPr>
            <w:tcW w:w="1276" w:type="dxa"/>
            <w:shd w:val="clear" w:color="auto" w:fill="auto"/>
            <w:vAlign w:val="center"/>
          </w:tcPr>
          <w:p w14:paraId="0D7F218D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36D212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F25F10E" w14:textId="77777777" w:rsidR="009068BF" w:rsidRPr="00986737" w:rsidRDefault="009068BF" w:rsidP="00596D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FH ORTHO Uproszczona Spółka Akcyjna Oddział w Polsce</w:t>
            </w:r>
          </w:p>
          <w:p w14:paraId="3D9D6ADF" w14:textId="77777777" w:rsidR="009068BF" w:rsidRPr="00986737" w:rsidRDefault="009068BF" w:rsidP="00596D3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68BF">
              <w:rPr>
                <w:rFonts w:ascii="Arial" w:hAnsi="Arial" w:cs="Arial"/>
                <w:sz w:val="24"/>
                <w:szCs w:val="24"/>
              </w:rPr>
              <w:t>Garbary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95A/6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19BD1C" w14:textId="77777777" w:rsidR="009068BF" w:rsidRPr="00986737" w:rsidRDefault="009068BF" w:rsidP="00596D3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61-757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8B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78BBAF" w14:textId="77777777" w:rsidR="009068BF" w:rsidRPr="00986737" w:rsidRDefault="009068BF" w:rsidP="00596D3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8BF">
              <w:rPr>
                <w:rFonts w:ascii="Arial" w:hAnsi="Arial" w:cs="Arial"/>
                <w:sz w:val="24"/>
                <w:szCs w:val="24"/>
              </w:rPr>
              <w:t>194 400.00 zł</w:t>
            </w:r>
          </w:p>
        </w:tc>
      </w:tr>
    </w:tbl>
    <w:p w14:paraId="31F5B380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9F3FEB5" w14:textId="14F7660E" w:rsidR="00C236D3" w:rsidRPr="00BB547B" w:rsidRDefault="009068BF" w:rsidP="00173B20">
      <w:pPr>
        <w:jc w:val="right"/>
        <w:rPr>
          <w:rFonts w:ascii="Arial" w:hAnsi="Arial" w:cs="Arial"/>
          <w:sz w:val="22"/>
          <w:szCs w:val="22"/>
        </w:rPr>
      </w:pPr>
      <w:r w:rsidRPr="009068BF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6B31D" w14:textId="77777777" w:rsidR="00993707" w:rsidRDefault="00993707">
      <w:r>
        <w:separator/>
      </w:r>
    </w:p>
  </w:endnote>
  <w:endnote w:type="continuationSeparator" w:id="0">
    <w:p w14:paraId="435046B8" w14:textId="77777777" w:rsidR="00993707" w:rsidRDefault="0099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951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761A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A5BB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AD01D2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CE875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6C3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3B87D2" w14:textId="77777777" w:rsidR="009F189D" w:rsidRDefault="009F189D">
    <w:pPr>
      <w:pStyle w:val="Stopka"/>
      <w:tabs>
        <w:tab w:val="clear" w:pos="4536"/>
      </w:tabs>
      <w:jc w:val="center"/>
    </w:pPr>
  </w:p>
  <w:p w14:paraId="12D674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6E49E" w14:textId="77777777" w:rsidR="00993707" w:rsidRDefault="00993707">
      <w:r>
        <w:separator/>
      </w:r>
    </w:p>
  </w:footnote>
  <w:footnote w:type="continuationSeparator" w:id="0">
    <w:p w14:paraId="19EC95F6" w14:textId="77777777" w:rsidR="00993707" w:rsidRDefault="00993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B2A91" w14:textId="77777777" w:rsidR="009068BF" w:rsidRDefault="009068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D400" w14:textId="77777777" w:rsidR="009068BF" w:rsidRDefault="009068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95DB9" w14:textId="77777777" w:rsidR="009068BF" w:rsidRDefault="009068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70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B7C62"/>
    <w:rsid w:val="0069085C"/>
    <w:rsid w:val="006B27ED"/>
    <w:rsid w:val="00843263"/>
    <w:rsid w:val="00861E75"/>
    <w:rsid w:val="009068BF"/>
    <w:rsid w:val="00986737"/>
    <w:rsid w:val="00993707"/>
    <w:rsid w:val="009D19BD"/>
    <w:rsid w:val="009F189D"/>
    <w:rsid w:val="00A80738"/>
    <w:rsid w:val="00BB547B"/>
    <w:rsid w:val="00C011F2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F394B"/>
  <w15:chartTrackingRefBased/>
  <w15:docId w15:val="{2C9640AB-FFF8-4408-8065-A5752009F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209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2024-09-18T07:58:00Z</dcterms:created>
  <dcterms:modified xsi:type="dcterms:W3CDTF">2024-09-18T08:08:00Z</dcterms:modified>
</cp:coreProperties>
</file>