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F38D6" w14:textId="35DC1454" w:rsidR="00081D13" w:rsidRPr="00B30531" w:rsidRDefault="0006767C" w:rsidP="00081D13">
      <w:pPr>
        <w:spacing w:after="600"/>
        <w:jc w:val="right"/>
        <w:rPr>
          <w:sz w:val="22"/>
          <w:szCs w:val="22"/>
        </w:rPr>
      </w:pPr>
      <w:bookmarkStart w:id="0" w:name="_Hlk53520193"/>
      <w:r w:rsidRPr="00B30531">
        <w:rPr>
          <w:sz w:val="22"/>
          <w:szCs w:val="22"/>
        </w:rPr>
        <w:t>Kraków</w:t>
      </w:r>
      <w:r w:rsidR="00081D13" w:rsidRPr="00B30531">
        <w:rPr>
          <w:sz w:val="22"/>
          <w:szCs w:val="22"/>
        </w:rPr>
        <w:t xml:space="preserve"> dnia: </w:t>
      </w:r>
      <w:r w:rsidR="00AF1114">
        <w:rPr>
          <w:sz w:val="22"/>
          <w:szCs w:val="22"/>
        </w:rPr>
        <w:t>18.09.2024r.</w:t>
      </w:r>
    </w:p>
    <w:p w14:paraId="65340E61" w14:textId="77777777" w:rsidR="0006767C" w:rsidRPr="00B30531" w:rsidRDefault="0006767C" w:rsidP="00B30531">
      <w:pPr>
        <w:spacing w:line="276" w:lineRule="auto"/>
        <w:ind w:right="3969"/>
        <w:rPr>
          <w:b/>
          <w:bCs/>
          <w:sz w:val="22"/>
          <w:szCs w:val="22"/>
        </w:rPr>
      </w:pPr>
      <w:r w:rsidRPr="00B30531">
        <w:rPr>
          <w:b/>
          <w:bCs/>
          <w:sz w:val="22"/>
          <w:szCs w:val="22"/>
        </w:rPr>
        <w:t>Szpital Miejski Specjalistyczny</w:t>
      </w:r>
    </w:p>
    <w:p w14:paraId="191898A0" w14:textId="77777777" w:rsidR="0006767C" w:rsidRPr="00B30531" w:rsidRDefault="0006767C" w:rsidP="00B30531">
      <w:pPr>
        <w:spacing w:line="276" w:lineRule="auto"/>
        <w:ind w:right="3969"/>
        <w:rPr>
          <w:b/>
          <w:bCs/>
          <w:sz w:val="22"/>
          <w:szCs w:val="22"/>
        </w:rPr>
      </w:pPr>
      <w:r w:rsidRPr="00B30531">
        <w:rPr>
          <w:b/>
          <w:bCs/>
          <w:sz w:val="22"/>
          <w:szCs w:val="22"/>
        </w:rPr>
        <w:t>im. Gabriela Narutowicza w Krakowie</w:t>
      </w:r>
    </w:p>
    <w:p w14:paraId="2F27858C" w14:textId="77777777" w:rsidR="00081D13" w:rsidRPr="00B30531" w:rsidRDefault="0006767C" w:rsidP="00B30531">
      <w:pPr>
        <w:spacing w:line="276" w:lineRule="auto"/>
        <w:ind w:right="3969"/>
        <w:rPr>
          <w:sz w:val="22"/>
          <w:szCs w:val="22"/>
        </w:rPr>
      </w:pPr>
      <w:r w:rsidRPr="00B30531">
        <w:rPr>
          <w:sz w:val="22"/>
          <w:szCs w:val="22"/>
        </w:rPr>
        <w:t>ul. Prądnicka</w:t>
      </w:r>
      <w:r w:rsidR="00081D13" w:rsidRPr="00B30531">
        <w:rPr>
          <w:sz w:val="22"/>
          <w:szCs w:val="22"/>
        </w:rPr>
        <w:t xml:space="preserve"> </w:t>
      </w:r>
      <w:r w:rsidRPr="00B30531">
        <w:rPr>
          <w:sz w:val="22"/>
          <w:szCs w:val="22"/>
        </w:rPr>
        <w:t>35-37</w:t>
      </w:r>
    </w:p>
    <w:p w14:paraId="1A3B1E5C" w14:textId="77777777" w:rsidR="00081D13" w:rsidRPr="00B30531" w:rsidRDefault="0006767C" w:rsidP="00B30531">
      <w:pPr>
        <w:spacing w:line="276" w:lineRule="auto"/>
        <w:ind w:right="3969"/>
        <w:rPr>
          <w:sz w:val="22"/>
          <w:szCs w:val="22"/>
        </w:rPr>
      </w:pPr>
      <w:r w:rsidRPr="00B30531">
        <w:rPr>
          <w:sz w:val="22"/>
          <w:szCs w:val="22"/>
        </w:rPr>
        <w:t>31-202</w:t>
      </w:r>
      <w:r w:rsidR="00081D13" w:rsidRPr="00B30531">
        <w:rPr>
          <w:sz w:val="22"/>
          <w:szCs w:val="22"/>
        </w:rPr>
        <w:t xml:space="preserve"> </w:t>
      </w:r>
      <w:r w:rsidRPr="00B30531">
        <w:rPr>
          <w:sz w:val="22"/>
          <w:szCs w:val="22"/>
        </w:rPr>
        <w:t>Kraków</w:t>
      </w:r>
    </w:p>
    <w:p w14:paraId="421B1C3A" w14:textId="77777777" w:rsidR="00081D13" w:rsidRPr="00B3053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30531" w14:paraId="69BB0FE2" w14:textId="77777777" w:rsidTr="00C13EA9">
        <w:tc>
          <w:tcPr>
            <w:tcW w:w="10065" w:type="dxa"/>
            <w:shd w:val="clear" w:color="auto" w:fill="F2F2F2"/>
            <w:hideMark/>
          </w:tcPr>
          <w:p w14:paraId="2516A8AD" w14:textId="2FF3FE63" w:rsidR="00081D13" w:rsidRPr="00B30531" w:rsidRDefault="00C0409D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>
              <w:rPr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7151C9E3" w14:textId="77777777" w:rsidR="00081D13" w:rsidRPr="00B3053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B30531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485D4C35" w14:textId="77777777" w:rsidR="00081D13" w:rsidRPr="00B30531" w:rsidRDefault="00081D13" w:rsidP="00081D13">
      <w:pPr>
        <w:keepNext/>
        <w:spacing w:after="240"/>
        <w:outlineLvl w:val="0"/>
        <w:rPr>
          <w:b/>
          <w:sz w:val="22"/>
          <w:szCs w:val="22"/>
        </w:rPr>
      </w:pPr>
    </w:p>
    <w:p w14:paraId="3E4177CD" w14:textId="77777777" w:rsidR="00081D13" w:rsidRPr="00B30531" w:rsidRDefault="00081D13" w:rsidP="00B30531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B30531">
        <w:rPr>
          <w:rFonts w:eastAsia="Calibri"/>
          <w:sz w:val="22"/>
          <w:szCs w:val="22"/>
          <w:lang w:eastAsia="en-US"/>
        </w:rPr>
        <w:t xml:space="preserve">Dotyczy </w:t>
      </w:r>
      <w:r w:rsidRPr="00B30531">
        <w:rPr>
          <w:sz w:val="22"/>
          <w:szCs w:val="22"/>
        </w:rPr>
        <w:t>postępowania o udzielenie zamówienia publicznego</w:t>
      </w:r>
      <w:r w:rsidRPr="00B30531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30531" w14:paraId="1E40DC4A" w14:textId="77777777" w:rsidTr="00B30531">
        <w:tc>
          <w:tcPr>
            <w:tcW w:w="2269" w:type="dxa"/>
            <w:shd w:val="clear" w:color="auto" w:fill="auto"/>
          </w:tcPr>
          <w:p w14:paraId="709DD88C" w14:textId="77777777" w:rsidR="00081D13" w:rsidRPr="00B30531" w:rsidRDefault="00081D13" w:rsidP="00B3053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B30531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2897455" w14:textId="77777777" w:rsidR="00081D13" w:rsidRPr="00B30531" w:rsidRDefault="0006767C" w:rsidP="00B3053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B30531">
              <w:rPr>
                <w:bCs/>
                <w:sz w:val="22"/>
                <w:szCs w:val="22"/>
              </w:rPr>
              <w:t>Zakup i dostawa leku objętego programem lekowym - leczenie pacjentów z rakiem urotelialnym</w:t>
            </w:r>
          </w:p>
        </w:tc>
      </w:tr>
      <w:tr w:rsidR="0006767C" w:rsidRPr="00B30531" w14:paraId="38CB65ED" w14:textId="77777777" w:rsidTr="00B30531">
        <w:tc>
          <w:tcPr>
            <w:tcW w:w="2269" w:type="dxa"/>
            <w:shd w:val="clear" w:color="auto" w:fill="auto"/>
          </w:tcPr>
          <w:p w14:paraId="394FBCA7" w14:textId="77777777" w:rsidR="0006767C" w:rsidRPr="00B30531" w:rsidRDefault="0006767C" w:rsidP="00B3053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B30531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3052E3B" w14:textId="77777777" w:rsidR="0006767C" w:rsidRPr="00B30531" w:rsidRDefault="0006767C" w:rsidP="00B3053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B30531">
              <w:rPr>
                <w:bCs/>
                <w:sz w:val="22"/>
                <w:szCs w:val="22"/>
              </w:rPr>
              <w:t>ZP/51/2024</w:t>
            </w:r>
          </w:p>
        </w:tc>
      </w:tr>
    </w:tbl>
    <w:p w14:paraId="6E11FC6D" w14:textId="77777777" w:rsidR="00081D13" w:rsidRPr="00B30531" w:rsidRDefault="00081D13" w:rsidP="00B3053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14:paraId="79648412" w14:textId="521B5145" w:rsidR="00081D13" w:rsidRPr="00B30531" w:rsidRDefault="00C65E53" w:rsidP="00B30531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B30531">
        <w:rPr>
          <w:sz w:val="22"/>
          <w:szCs w:val="22"/>
        </w:rPr>
        <w:t xml:space="preserve">Zamawiający, działając na podstawie art. 253 </w:t>
      </w:r>
      <w:r w:rsidR="00A17CDB" w:rsidRPr="00B30531">
        <w:rPr>
          <w:sz w:val="22"/>
          <w:szCs w:val="22"/>
        </w:rPr>
        <w:t xml:space="preserve">ust. 1 pkt. 1 i </w:t>
      </w:r>
      <w:r w:rsidRPr="00B30531">
        <w:rPr>
          <w:sz w:val="22"/>
          <w:szCs w:val="22"/>
        </w:rPr>
        <w:t xml:space="preserve">ust. </w:t>
      </w:r>
      <w:r w:rsidR="00A17CDB" w:rsidRPr="00B30531">
        <w:rPr>
          <w:sz w:val="22"/>
          <w:szCs w:val="22"/>
        </w:rPr>
        <w:t>2</w:t>
      </w:r>
      <w:r w:rsidRPr="00B30531">
        <w:rPr>
          <w:sz w:val="22"/>
          <w:szCs w:val="22"/>
        </w:rPr>
        <w:t xml:space="preserve"> </w:t>
      </w:r>
      <w:r w:rsidR="00081D13" w:rsidRPr="00B30531">
        <w:rPr>
          <w:sz w:val="22"/>
          <w:szCs w:val="22"/>
        </w:rPr>
        <w:t>ustawy z dnia 11 września 2019r. Prawo zamówień</w:t>
      </w:r>
      <w:r w:rsidR="00B30531">
        <w:rPr>
          <w:sz w:val="22"/>
          <w:szCs w:val="22"/>
        </w:rPr>
        <w:t xml:space="preserve"> </w:t>
      </w:r>
      <w:r w:rsidR="00081D13" w:rsidRPr="00B30531">
        <w:rPr>
          <w:sz w:val="22"/>
          <w:szCs w:val="22"/>
        </w:rPr>
        <w:t xml:space="preserve">publicznych </w:t>
      </w:r>
      <w:r w:rsidR="0006767C" w:rsidRPr="00B30531">
        <w:rPr>
          <w:sz w:val="22"/>
          <w:szCs w:val="22"/>
        </w:rPr>
        <w:t>(t.j. Dz. U. z 2023r. poz. 1605)</w:t>
      </w:r>
      <w:r w:rsidR="00081D13" w:rsidRPr="00B30531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6767C" w:rsidRPr="00B30531" w14:paraId="22F18377" w14:textId="77777777" w:rsidTr="00B30531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D7EA" w14:textId="7A9900B3" w:rsidR="00B30531" w:rsidRDefault="00B30531" w:rsidP="00D94AA9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Pakiet 1 - </w:t>
            </w:r>
            <w:r w:rsidRPr="00B30531">
              <w:rPr>
                <w:b/>
                <w:sz w:val="22"/>
                <w:szCs w:val="22"/>
              </w:rPr>
              <w:t>Nivolumab</w:t>
            </w:r>
          </w:p>
          <w:p w14:paraId="202BAE63" w14:textId="356FCD25" w:rsidR="0006767C" w:rsidRPr="00B30531" w:rsidRDefault="0006767C" w:rsidP="00D94AA9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B30531">
              <w:rPr>
                <w:b/>
                <w:sz w:val="22"/>
                <w:szCs w:val="22"/>
              </w:rPr>
              <w:t>Urtica Sp. z o.o.</w:t>
            </w:r>
          </w:p>
          <w:p w14:paraId="46CDCB94" w14:textId="3518A064" w:rsidR="0006767C" w:rsidRPr="00B30531" w:rsidRDefault="00B30531" w:rsidP="00D94AA9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6767C" w:rsidRPr="00B30531">
              <w:rPr>
                <w:bCs/>
                <w:sz w:val="22"/>
                <w:szCs w:val="22"/>
              </w:rPr>
              <w:t xml:space="preserve">Krzemieniecka 120 </w:t>
            </w:r>
          </w:p>
          <w:p w14:paraId="6007CEC5" w14:textId="77777777" w:rsidR="0006767C" w:rsidRPr="00B30531" w:rsidRDefault="0006767C" w:rsidP="00D94AA9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B30531">
              <w:rPr>
                <w:bCs/>
                <w:sz w:val="22"/>
                <w:szCs w:val="22"/>
              </w:rPr>
              <w:t>54-640 Wrocław</w:t>
            </w:r>
          </w:p>
          <w:p w14:paraId="223001A8" w14:textId="77777777" w:rsidR="0006767C" w:rsidRPr="00B30531" w:rsidRDefault="0006767C" w:rsidP="00D94AA9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B30531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26BC5ABB" w14:textId="77777777" w:rsidR="0006767C" w:rsidRPr="00B30531" w:rsidRDefault="0006767C" w:rsidP="00D94AA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B30531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264D234E" w14:textId="77777777" w:rsidR="00081D13" w:rsidRPr="00B30531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B30531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30531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977"/>
        <w:gridCol w:w="2977"/>
        <w:gridCol w:w="2835"/>
      </w:tblGrid>
      <w:tr w:rsidR="00B30531" w:rsidRPr="00B30531" w14:paraId="43FF191F" w14:textId="77777777" w:rsidTr="00B30531">
        <w:trPr>
          <w:trHeight w:val="510"/>
        </w:trPr>
        <w:tc>
          <w:tcPr>
            <w:tcW w:w="1276" w:type="dxa"/>
            <w:shd w:val="clear" w:color="auto" w:fill="F2F2F2"/>
            <w:vAlign w:val="center"/>
          </w:tcPr>
          <w:p w14:paraId="78502E37" w14:textId="77777777" w:rsidR="00B30531" w:rsidRPr="00B30531" w:rsidRDefault="00B3053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3053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3709EDBD" w14:textId="77777777" w:rsidR="00B30531" w:rsidRPr="00B30531" w:rsidRDefault="00B3053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98430F8" w14:textId="2622D27F" w:rsidR="00B30531" w:rsidRPr="00B30531" w:rsidRDefault="00B3053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0541038" w14:textId="77777777" w:rsidR="00B30531" w:rsidRPr="00B30531" w:rsidRDefault="00B3053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B30531" w:rsidRPr="00B30531" w14:paraId="7D99CEF4" w14:textId="77777777" w:rsidTr="00B30531">
        <w:trPr>
          <w:trHeight w:val="1071"/>
        </w:trPr>
        <w:tc>
          <w:tcPr>
            <w:tcW w:w="1276" w:type="dxa"/>
            <w:vAlign w:val="center"/>
          </w:tcPr>
          <w:p w14:paraId="2C739FDE" w14:textId="77777777" w:rsidR="00B30531" w:rsidRPr="00B30531" w:rsidRDefault="00B30531" w:rsidP="00D94A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6AC8C6D0" w14:textId="77777777" w:rsidR="00B30531" w:rsidRPr="00B30531" w:rsidRDefault="00B30531" w:rsidP="00D94AA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b/>
                <w:sz w:val="22"/>
                <w:szCs w:val="22"/>
              </w:rPr>
              <w:t>Urtica Sp. z o.o.</w:t>
            </w:r>
          </w:p>
          <w:p w14:paraId="337FF820" w14:textId="32345E18" w:rsidR="00B30531" w:rsidRPr="00B30531" w:rsidRDefault="00B30531" w:rsidP="00D94AA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B3053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Krzemieniecka 120 </w:t>
            </w:r>
          </w:p>
          <w:p w14:paraId="4F5EA017" w14:textId="77777777" w:rsidR="00B30531" w:rsidRPr="00B30531" w:rsidRDefault="00B30531" w:rsidP="00D94AA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bCs/>
                <w:sz w:val="22"/>
                <w:szCs w:val="22"/>
              </w:rPr>
              <w:t>54-640 Wrocław</w:t>
            </w:r>
          </w:p>
        </w:tc>
        <w:tc>
          <w:tcPr>
            <w:tcW w:w="2977" w:type="dxa"/>
            <w:vAlign w:val="center"/>
          </w:tcPr>
          <w:p w14:paraId="17461785" w14:textId="576F5AE9" w:rsidR="00B30531" w:rsidRPr="00B30531" w:rsidRDefault="00B30531" w:rsidP="00D94A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2835" w:type="dxa"/>
            <w:vAlign w:val="center"/>
          </w:tcPr>
          <w:p w14:paraId="22A3B66A" w14:textId="77777777" w:rsidR="00B30531" w:rsidRPr="00B30531" w:rsidRDefault="00B30531" w:rsidP="00D94A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531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14:paraId="10A56DAA" w14:textId="77777777" w:rsidR="00E85D70" w:rsidRPr="00B3053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2"/>
          <w:szCs w:val="22"/>
        </w:rPr>
      </w:pPr>
    </w:p>
    <w:p w14:paraId="356CD286" w14:textId="77777777" w:rsidR="00F960D7" w:rsidRPr="00B30531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AD52843" w14:textId="0B93C78C" w:rsidR="00B30531" w:rsidRPr="00B30531" w:rsidRDefault="00B30531" w:rsidP="00B30531">
      <w:pPr>
        <w:spacing w:after="480" w:line="360" w:lineRule="auto"/>
        <w:ind w:left="3119" w:firstLine="425"/>
        <w:jc w:val="right"/>
        <w:rPr>
          <w:sz w:val="22"/>
          <w:szCs w:val="22"/>
        </w:rPr>
      </w:pPr>
    </w:p>
    <w:p w14:paraId="4E76540D" w14:textId="7A5BA585" w:rsidR="008642B3" w:rsidRPr="00B30531" w:rsidRDefault="008642B3" w:rsidP="00005838">
      <w:pPr>
        <w:jc w:val="right"/>
        <w:rPr>
          <w:sz w:val="22"/>
          <w:szCs w:val="22"/>
        </w:rPr>
      </w:pPr>
    </w:p>
    <w:sectPr w:rsidR="008642B3" w:rsidRPr="00B3053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A79F0" w14:textId="77777777" w:rsidR="00C4762A" w:rsidRDefault="00C4762A">
      <w:r>
        <w:separator/>
      </w:r>
    </w:p>
  </w:endnote>
  <w:endnote w:type="continuationSeparator" w:id="0">
    <w:p w14:paraId="33BB435D" w14:textId="77777777" w:rsidR="00C4762A" w:rsidRDefault="00C4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AABBF" w14:textId="77777777" w:rsidR="0006767C" w:rsidRDefault="00067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34F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021EC9C" w14:textId="0753B9B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1A68F" w14:textId="77777777" w:rsidR="0006767C" w:rsidRDefault="00067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2BBC2" w14:textId="77777777" w:rsidR="00C4762A" w:rsidRDefault="00C4762A">
      <w:r>
        <w:separator/>
      </w:r>
    </w:p>
  </w:footnote>
  <w:footnote w:type="continuationSeparator" w:id="0">
    <w:p w14:paraId="46B2897A" w14:textId="77777777" w:rsidR="00C4762A" w:rsidRDefault="00C4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37D71" w14:textId="77777777" w:rsidR="0006767C" w:rsidRDefault="00067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5A53B" w14:textId="77777777" w:rsidR="0006767C" w:rsidRDefault="000676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02425" w14:textId="77777777" w:rsidR="0006767C" w:rsidRDefault="00067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62A"/>
    <w:rsid w:val="00005838"/>
    <w:rsid w:val="00022322"/>
    <w:rsid w:val="00042497"/>
    <w:rsid w:val="0006767C"/>
    <w:rsid w:val="0007237D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485F"/>
    <w:rsid w:val="004E324A"/>
    <w:rsid w:val="004E7234"/>
    <w:rsid w:val="0054734E"/>
    <w:rsid w:val="00596FD7"/>
    <w:rsid w:val="005E5BFF"/>
    <w:rsid w:val="00607F9B"/>
    <w:rsid w:val="00624285"/>
    <w:rsid w:val="00644DCB"/>
    <w:rsid w:val="00657C1E"/>
    <w:rsid w:val="006E3089"/>
    <w:rsid w:val="006F549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1114"/>
    <w:rsid w:val="00B30531"/>
    <w:rsid w:val="00B32D12"/>
    <w:rsid w:val="00B464D3"/>
    <w:rsid w:val="00B8185B"/>
    <w:rsid w:val="00BD2174"/>
    <w:rsid w:val="00C0409D"/>
    <w:rsid w:val="00C13EA9"/>
    <w:rsid w:val="00C423DD"/>
    <w:rsid w:val="00C4762A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24654"/>
  <w15:chartTrackingRefBased/>
  <w15:docId w15:val="{8FCDCE71-1389-4AB8-9EA8-61524A9C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2024-09-16T06:03:00Z</cp:lastPrinted>
  <dcterms:created xsi:type="dcterms:W3CDTF">2024-09-16T05:53:00Z</dcterms:created>
  <dcterms:modified xsi:type="dcterms:W3CDTF">2024-09-18T07:38:00Z</dcterms:modified>
</cp:coreProperties>
</file>