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E6DFB" w14:textId="6AF14817" w:rsidR="00FB7F50" w:rsidRPr="002245BE" w:rsidRDefault="000B43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B431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0661A">
        <w:rPr>
          <w:sz w:val="22"/>
          <w:szCs w:val="22"/>
        </w:rPr>
        <w:t>18.09.2024</w:t>
      </w:r>
      <w:r w:rsidR="00621B0C">
        <w:rPr>
          <w:sz w:val="22"/>
          <w:szCs w:val="22"/>
        </w:rPr>
        <w:t xml:space="preserve"> r</w:t>
      </w:r>
      <w:r w:rsidR="00870F2E">
        <w:rPr>
          <w:sz w:val="22"/>
          <w:szCs w:val="22"/>
        </w:rPr>
        <w:t>.</w:t>
      </w:r>
    </w:p>
    <w:p w14:paraId="5E0DE7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87AD0A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E064415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16E9F3D" w14:textId="77777777" w:rsidR="002032C0" w:rsidRPr="002032C0" w:rsidRDefault="002032C0" w:rsidP="002032C0">
      <w:r w:rsidRPr="002032C0">
        <w:t>ul. Prądnicka 35-37</w:t>
      </w:r>
    </w:p>
    <w:p w14:paraId="4BDFB72F" w14:textId="77777777" w:rsidR="002032C0" w:rsidRPr="002032C0" w:rsidRDefault="002032C0" w:rsidP="002032C0">
      <w:r w:rsidRPr="002032C0">
        <w:t>31-202 Kraków</w:t>
      </w:r>
    </w:p>
    <w:p w14:paraId="60835F9D" w14:textId="4CFD593A" w:rsidR="008642B3" w:rsidRDefault="00621B0C">
      <w:pPr>
        <w:pStyle w:val="Nagwek1"/>
        <w:spacing w:before="600"/>
        <w:rPr>
          <w:sz w:val="28"/>
        </w:rPr>
      </w:pPr>
      <w:r>
        <w:rPr>
          <w:sz w:val="28"/>
        </w:rPr>
        <w:t>SPROSTOWANIE</w:t>
      </w:r>
    </w:p>
    <w:p w14:paraId="2AF7E633" w14:textId="07F98B55" w:rsidR="008642B3" w:rsidRPr="00621B0C" w:rsidRDefault="00621B0C" w:rsidP="00C65E53">
      <w:pPr>
        <w:spacing w:after="480"/>
        <w:jc w:val="center"/>
        <w:rPr>
          <w:b/>
        </w:rPr>
      </w:pPr>
      <w:r w:rsidRPr="00621B0C">
        <w:rPr>
          <w:b/>
        </w:rPr>
        <w:t>d</w:t>
      </w:r>
      <w:r w:rsidR="008642B3" w:rsidRPr="00621B0C">
        <w:rPr>
          <w:b/>
        </w:rPr>
        <w:t>o</w:t>
      </w:r>
      <w:r w:rsidRPr="00621B0C">
        <w:rPr>
          <w:b/>
        </w:rPr>
        <w:t xml:space="preserve"> ogłoszenia o wyborze</w:t>
      </w:r>
      <w:r w:rsidR="0054734E" w:rsidRPr="00621B0C">
        <w:rPr>
          <w:b/>
        </w:rPr>
        <w:t xml:space="preserve"> najkorzystniejszej oferty</w:t>
      </w:r>
      <w:r w:rsidRPr="00621B0C">
        <w:rPr>
          <w:b/>
        </w:rPr>
        <w:t xml:space="preserve"> z dn. 08.08.2024 r.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B431A" w:rsidRPr="00607F9B" w14:paraId="0EE96544" w14:textId="77777777" w:rsidTr="00A31C19">
        <w:trPr>
          <w:trHeight w:val="638"/>
        </w:trPr>
        <w:tc>
          <w:tcPr>
            <w:tcW w:w="959" w:type="dxa"/>
            <w:shd w:val="clear" w:color="auto" w:fill="auto"/>
          </w:tcPr>
          <w:p w14:paraId="0346F60B" w14:textId="77777777" w:rsidR="000B431A" w:rsidRPr="00607F9B" w:rsidRDefault="000B431A" w:rsidP="00A31C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88321E" w14:textId="77777777" w:rsidR="000B431A" w:rsidRDefault="000B431A" w:rsidP="00A31C19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431A">
              <w:rPr>
                <w:sz w:val="22"/>
                <w:szCs w:val="22"/>
              </w:rPr>
              <w:t>przetarg</w:t>
            </w:r>
            <w:r w:rsidR="00315309">
              <w:rPr>
                <w:sz w:val="22"/>
                <w:szCs w:val="22"/>
              </w:rPr>
              <w:t>u</w:t>
            </w:r>
            <w:r w:rsidRPr="000B431A">
              <w:rPr>
                <w:sz w:val="22"/>
                <w:szCs w:val="22"/>
              </w:rPr>
              <w:t xml:space="preserve"> nieograniczon</w:t>
            </w:r>
            <w:r w:rsidR="0031530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431A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431A">
              <w:rPr>
                <w:b/>
                <w:sz w:val="22"/>
                <w:szCs w:val="22"/>
              </w:rPr>
              <w:t>ZP/17/2024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459AA5C" w14:textId="09D6061B" w:rsidR="00621B0C" w:rsidRPr="00607F9B" w:rsidRDefault="00621B0C" w:rsidP="00A31C19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15510D48" w14:textId="0BB53CD0" w:rsidR="00621B0C" w:rsidRDefault="00621B0C" w:rsidP="00621B0C">
      <w:pPr>
        <w:spacing w:before="40" w:after="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prostuje treść „Ogłoszenia o wyborze najkorzystniejszej oferty” </w:t>
      </w:r>
      <w:r w:rsidRPr="004643B6">
        <w:rPr>
          <w:sz w:val="22"/>
          <w:szCs w:val="22"/>
          <w:u w:val="single"/>
        </w:rPr>
        <w:t xml:space="preserve">unieważniając czynność wyboru oferty </w:t>
      </w:r>
      <w:r>
        <w:rPr>
          <w:sz w:val="22"/>
          <w:szCs w:val="22"/>
          <w:u w:val="single"/>
        </w:rPr>
        <w:t xml:space="preserve">Bialmed </w:t>
      </w:r>
      <w:r w:rsidRPr="004643B6">
        <w:rPr>
          <w:sz w:val="22"/>
          <w:szCs w:val="22"/>
          <w:u w:val="single"/>
        </w:rPr>
        <w:t>Sp. z o.o.</w:t>
      </w:r>
      <w:r>
        <w:rPr>
          <w:sz w:val="22"/>
          <w:szCs w:val="22"/>
        </w:rPr>
        <w:t xml:space="preserve"> w zakresie Pakietu nr 14 – </w:t>
      </w:r>
      <w:r w:rsidRPr="000B431A">
        <w:rPr>
          <w:sz w:val="22"/>
          <w:szCs w:val="22"/>
        </w:rPr>
        <w:t xml:space="preserve">Strzykawki (przystosowane do użytku </w:t>
      </w:r>
      <w:r>
        <w:rPr>
          <w:sz w:val="22"/>
          <w:szCs w:val="22"/>
        </w:rPr>
        <w:br/>
      </w:r>
      <w:r w:rsidRPr="000B431A">
        <w:rPr>
          <w:sz w:val="22"/>
          <w:szCs w:val="22"/>
        </w:rPr>
        <w:t>z wszystkimi lekami stosowanymi w Szpitalu)</w:t>
      </w:r>
      <w:r>
        <w:rPr>
          <w:sz w:val="22"/>
          <w:szCs w:val="22"/>
        </w:rPr>
        <w:t xml:space="preserve"> i w zakresie Pakietu nr 16 - </w:t>
      </w:r>
      <w:r w:rsidRPr="000B431A">
        <w:rPr>
          <w:sz w:val="22"/>
          <w:szCs w:val="22"/>
        </w:rPr>
        <w:t>Wzierniki ginekologiczne</w:t>
      </w:r>
      <w:r w:rsidRPr="00211A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powodu uchylenia się Wykonawcy od zawarcia umowy.  </w:t>
      </w:r>
    </w:p>
    <w:p w14:paraId="25DBDC1D" w14:textId="77777777" w:rsidR="00621B0C" w:rsidRDefault="00621B0C" w:rsidP="00621B0C">
      <w:pPr>
        <w:spacing w:before="40" w:after="40" w:line="276" w:lineRule="auto"/>
        <w:jc w:val="both"/>
        <w:rPr>
          <w:sz w:val="22"/>
          <w:szCs w:val="22"/>
        </w:rPr>
      </w:pPr>
    </w:p>
    <w:p w14:paraId="452CB4F4" w14:textId="31D30A22" w:rsidR="00621B0C" w:rsidRPr="00621B0C" w:rsidRDefault="00621B0C" w:rsidP="00621B0C">
      <w:pPr>
        <w:pStyle w:val="Zwykytekst"/>
        <w:jc w:val="both"/>
        <w:rPr>
          <w:rFonts w:ascii="Times New Roman" w:hAnsi="Times New Roman"/>
          <w:bCs/>
          <w:sz w:val="22"/>
          <w:szCs w:val="22"/>
        </w:rPr>
      </w:pPr>
      <w:r w:rsidRPr="00621B0C">
        <w:rPr>
          <w:rFonts w:ascii="Times New Roman" w:hAnsi="Times New Roman"/>
          <w:bCs/>
          <w:sz w:val="22"/>
          <w:szCs w:val="22"/>
        </w:rPr>
        <w:t xml:space="preserve">Wykonawca którego oferta została wybrana jako najkorzystniejsza w zakresie </w:t>
      </w:r>
      <w:r w:rsidRPr="00621B0C">
        <w:rPr>
          <w:rFonts w:ascii="Times New Roman" w:hAnsi="Times New Roman"/>
          <w:bCs/>
          <w:sz w:val="22"/>
          <w:szCs w:val="22"/>
          <w:u w:val="single"/>
        </w:rPr>
        <w:t>pakietu nr 14</w:t>
      </w:r>
      <w:r w:rsidRPr="00621B0C">
        <w:rPr>
          <w:rFonts w:ascii="Times New Roman" w:hAnsi="Times New Roman"/>
          <w:bCs/>
          <w:sz w:val="22"/>
          <w:szCs w:val="22"/>
        </w:rPr>
        <w:t xml:space="preserve"> (Bialmed Sp. z o.o.) uchylił się od zawarcia umowy w sprawie zamówienia publicznego. Kolejne dwie firmy </w:t>
      </w:r>
      <w:r>
        <w:rPr>
          <w:rFonts w:ascii="Times New Roman" w:hAnsi="Times New Roman"/>
          <w:bCs/>
          <w:sz w:val="22"/>
          <w:szCs w:val="22"/>
        </w:rPr>
        <w:br/>
      </w:r>
      <w:r w:rsidRPr="00621B0C">
        <w:rPr>
          <w:rFonts w:ascii="Times New Roman" w:hAnsi="Times New Roman"/>
          <w:bCs/>
          <w:sz w:val="22"/>
          <w:szCs w:val="22"/>
        </w:rPr>
        <w:t xml:space="preserve">z najkorzystniejszymi ofertami tj.  J. Chodacki, A. Misztal „Medica” Sp. J. oraz KD Medical Polska Sp. z o.o. również nie wyraziły zgody na podpisanie umowy na w/w pakiet. </w:t>
      </w:r>
    </w:p>
    <w:p w14:paraId="5F26BF6B" w14:textId="77777777" w:rsidR="00621B0C" w:rsidRPr="00621B0C" w:rsidRDefault="00621B0C" w:rsidP="00621B0C">
      <w:pPr>
        <w:pStyle w:val="Zwykytekst"/>
        <w:tabs>
          <w:tab w:val="left" w:pos="2895"/>
        </w:tabs>
        <w:spacing w:after="240"/>
        <w:ind w:left="360"/>
        <w:rPr>
          <w:rFonts w:ascii="Times New Roman" w:hAnsi="Times New Roman"/>
          <w:bCs/>
          <w:sz w:val="22"/>
          <w:szCs w:val="22"/>
        </w:rPr>
      </w:pPr>
    </w:p>
    <w:p w14:paraId="6C8A5059" w14:textId="78C18DC4" w:rsidR="00621B0C" w:rsidRPr="00621B0C" w:rsidRDefault="00621B0C" w:rsidP="00621B0C">
      <w:pPr>
        <w:pStyle w:val="Zwykytekst"/>
        <w:tabs>
          <w:tab w:val="left" w:pos="2895"/>
        </w:tabs>
        <w:spacing w:after="240"/>
        <w:jc w:val="both"/>
        <w:rPr>
          <w:rFonts w:ascii="Times New Roman" w:hAnsi="Times New Roman"/>
          <w:bCs/>
          <w:sz w:val="22"/>
          <w:szCs w:val="22"/>
        </w:rPr>
      </w:pPr>
      <w:r w:rsidRPr="00621B0C">
        <w:rPr>
          <w:rFonts w:ascii="Times New Roman" w:hAnsi="Times New Roman"/>
          <w:bCs/>
          <w:sz w:val="22"/>
          <w:szCs w:val="22"/>
        </w:rPr>
        <w:t xml:space="preserve">Wykonawca którego oferta została wybrana jako najkorzystniejsza w zakresie </w:t>
      </w:r>
      <w:r w:rsidRPr="00621B0C">
        <w:rPr>
          <w:rFonts w:ascii="Times New Roman" w:hAnsi="Times New Roman"/>
          <w:bCs/>
          <w:sz w:val="22"/>
          <w:szCs w:val="22"/>
          <w:u w:val="single"/>
        </w:rPr>
        <w:t>pakietu nr 16</w:t>
      </w:r>
      <w:r w:rsidRPr="00621B0C">
        <w:rPr>
          <w:rFonts w:ascii="Times New Roman" w:hAnsi="Times New Roman"/>
          <w:bCs/>
          <w:sz w:val="22"/>
          <w:szCs w:val="22"/>
        </w:rPr>
        <w:t xml:space="preserve"> (Bialmed Sp. z o.o.) uchylił się od zawarcia umowy w sprawie zamówienia publicznego. Kolejna firma </w:t>
      </w:r>
      <w:r>
        <w:rPr>
          <w:rFonts w:ascii="Times New Roman" w:hAnsi="Times New Roman"/>
          <w:bCs/>
          <w:sz w:val="22"/>
          <w:szCs w:val="22"/>
        </w:rPr>
        <w:br/>
      </w:r>
      <w:r w:rsidRPr="00621B0C">
        <w:rPr>
          <w:rFonts w:ascii="Times New Roman" w:hAnsi="Times New Roman"/>
          <w:bCs/>
          <w:sz w:val="22"/>
          <w:szCs w:val="22"/>
        </w:rPr>
        <w:t xml:space="preserve">z najkorzystniejszą ofertą tj.  Zarys International Group Sp. z o.o. Sp.k. również nie wyraził zgody na podpisanie umowy na w/w pakiet. </w:t>
      </w:r>
    </w:p>
    <w:p w14:paraId="2ADEA404" w14:textId="5F4F3CB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B431A" w14:paraId="78BD2252" w14:textId="77777777" w:rsidTr="00A31C19">
        <w:trPr>
          <w:cantSplit/>
        </w:trPr>
        <w:tc>
          <w:tcPr>
            <w:tcW w:w="9072" w:type="dxa"/>
          </w:tcPr>
          <w:p w14:paraId="0C0B9680" w14:textId="31F3583A" w:rsidR="00400103" w:rsidRPr="00400103" w:rsidRDefault="00400103" w:rsidP="00400103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400103">
              <w:rPr>
                <w:b/>
                <w:bCs/>
                <w:sz w:val="22"/>
                <w:szCs w:val="22"/>
              </w:rPr>
              <w:t>Citonet Kraków Sp. z o.o. - lider/Toruńskie Zakłady Materiałów Opatrunkowych S.A. -członek</w:t>
            </w:r>
            <w:r w:rsidRPr="00400103">
              <w:rPr>
                <w:bCs/>
                <w:sz w:val="22"/>
                <w:szCs w:val="22"/>
              </w:rPr>
              <w:t xml:space="preserve"> </w:t>
            </w:r>
          </w:p>
          <w:p w14:paraId="50828A57" w14:textId="4734BC1A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Żółkiewskiego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20/26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B021DA6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Toruń</w:t>
            </w:r>
          </w:p>
          <w:p w14:paraId="5B382E50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559812" w14:textId="4FE1B5C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1 - Barwne oznaczniki do zabiegów operacyjnych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FB79853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5B5AF5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5F54912C" w14:textId="77777777" w:rsidTr="00A31C19">
        <w:trPr>
          <w:cantSplit/>
        </w:trPr>
        <w:tc>
          <w:tcPr>
            <w:tcW w:w="9072" w:type="dxa"/>
          </w:tcPr>
          <w:p w14:paraId="0ADAA246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lastRenderedPageBreak/>
              <w:t>Beryl Med Poland Sp. z o.o.</w:t>
            </w:r>
          </w:p>
          <w:p w14:paraId="008FFBED" w14:textId="3A566F5A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59/151</w:t>
            </w:r>
          </w:p>
          <w:p w14:paraId="2EC051D2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230FAAE7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1C1515" w14:textId="721F6AF0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2 - Dren balonowy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618873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BCA6B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3EA8685B" w14:textId="77777777" w:rsidTr="00A31C19">
        <w:trPr>
          <w:cantSplit/>
        </w:trPr>
        <w:tc>
          <w:tcPr>
            <w:tcW w:w="9072" w:type="dxa"/>
          </w:tcPr>
          <w:p w14:paraId="4A5224E4" w14:textId="285AA724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 xml:space="preserve">Camedica Paweł </w:t>
            </w:r>
            <w:r w:rsidR="001C69C1">
              <w:rPr>
                <w:b/>
                <w:sz w:val="22"/>
                <w:szCs w:val="22"/>
              </w:rPr>
              <w:t>H</w:t>
            </w:r>
            <w:r w:rsidRPr="000B431A">
              <w:rPr>
                <w:b/>
                <w:sz w:val="22"/>
                <w:szCs w:val="22"/>
              </w:rPr>
              <w:t>arasimiuk spółka komandytowa</w:t>
            </w:r>
          </w:p>
          <w:p w14:paraId="4C5E2BD9" w14:textId="75A580BB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Willowa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87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53C508A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20-819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Lublin</w:t>
            </w:r>
          </w:p>
          <w:p w14:paraId="48EB0E25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8A82D8" w14:textId="3254337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4 - Igły do ostrzykiwań - kolonoskopowe oraz gastroskopowe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CA9DC4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134770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2CACCAD" w14:textId="77777777" w:rsidTr="00A31C19">
        <w:trPr>
          <w:cantSplit/>
        </w:trPr>
        <w:tc>
          <w:tcPr>
            <w:tcW w:w="9072" w:type="dxa"/>
          </w:tcPr>
          <w:p w14:paraId="5DB84EA3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Varimed Sp. z o. o.</w:t>
            </w:r>
          </w:p>
          <w:p w14:paraId="02ADAC6B" w14:textId="3F375DB2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Tadeusza Kościuszki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115/4U</w:t>
            </w:r>
          </w:p>
          <w:p w14:paraId="5BBC393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Wrocław</w:t>
            </w:r>
          </w:p>
          <w:p w14:paraId="5EECFE7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EA8D72" w14:textId="76E4B62F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5 - Jednorazowy pistolet z igłą do biopsji stercza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5411811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45333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7F3DDFB6" w14:textId="77777777" w:rsidTr="00A31C19">
        <w:trPr>
          <w:cantSplit/>
        </w:trPr>
        <w:tc>
          <w:tcPr>
            <w:tcW w:w="9072" w:type="dxa"/>
          </w:tcPr>
          <w:p w14:paraId="791AE0CF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Elektro Med Grzegorz Pałkowski</w:t>
            </w:r>
          </w:p>
          <w:p w14:paraId="172F6ED8" w14:textId="294E9B62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Zabierzowska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11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11BC21D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Niepołomice</w:t>
            </w:r>
          </w:p>
          <w:p w14:paraId="796C33D6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0D920D" w14:textId="14EA1CB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6 - Kasetki histopatologiczne z przykrywkami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EA8D98E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AF1ECF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1FF7300D" w14:textId="77777777" w:rsidTr="00A31C19">
        <w:trPr>
          <w:cantSplit/>
        </w:trPr>
        <w:tc>
          <w:tcPr>
            <w:tcW w:w="9072" w:type="dxa"/>
          </w:tcPr>
          <w:p w14:paraId="03BC3445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662DE4F3" w14:textId="7EAC1B13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/151</w:t>
            </w:r>
          </w:p>
          <w:p w14:paraId="09B52CBA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1F2243A8" w14:textId="77777777" w:rsidR="0044643E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D8625D" w14:textId="4206EF97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7 - Klipsy polimerowe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424BF2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686BA9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EB576D9" w14:textId="77777777" w:rsidTr="00A31C19">
        <w:trPr>
          <w:cantSplit/>
        </w:trPr>
        <w:tc>
          <w:tcPr>
            <w:tcW w:w="9072" w:type="dxa"/>
          </w:tcPr>
          <w:p w14:paraId="68FB2DB9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07160B98" w14:textId="3A8E3FEB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/151</w:t>
            </w:r>
          </w:p>
          <w:p w14:paraId="73C78395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480FE24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681D5A" w14:textId="18816CCD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8 - Klipsy tytanowe do klipsownicy ETHICON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3AC695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E12781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72853DFB" w14:textId="77777777" w:rsidTr="00A31C19">
        <w:trPr>
          <w:cantSplit/>
        </w:trPr>
        <w:tc>
          <w:tcPr>
            <w:tcW w:w="9072" w:type="dxa"/>
          </w:tcPr>
          <w:p w14:paraId="229D4DC2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lastRenderedPageBreak/>
              <w:t>SKAMEX Spółka Akcyjna</w:t>
            </w:r>
          </w:p>
          <w:p w14:paraId="07BCC6AC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/52</w:t>
            </w:r>
          </w:p>
          <w:p w14:paraId="701E7AFD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Łódź</w:t>
            </w:r>
          </w:p>
          <w:p w14:paraId="5C613930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DBDB41" w14:textId="48282B96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10 - Ostrza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57706E8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50D843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232BF774" w14:textId="77777777" w:rsidTr="00A31C19">
        <w:trPr>
          <w:cantSplit/>
        </w:trPr>
        <w:tc>
          <w:tcPr>
            <w:tcW w:w="9072" w:type="dxa"/>
          </w:tcPr>
          <w:p w14:paraId="7CA7B680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INTERGOS Sp. z o.o.</w:t>
            </w:r>
          </w:p>
          <w:p w14:paraId="4911480E" w14:textId="0D1133EC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Legionów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55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7062F28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Bielsko-Biała</w:t>
            </w:r>
          </w:p>
          <w:p w14:paraId="034BE4DB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975870" w14:textId="360FC6AA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11 - Pojemniki na ostre odpady medyczne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2880FA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E8E1D2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44DE4BD8" w14:textId="77777777" w:rsidTr="00A31C19">
        <w:trPr>
          <w:cantSplit/>
        </w:trPr>
        <w:tc>
          <w:tcPr>
            <w:tcW w:w="9072" w:type="dxa"/>
          </w:tcPr>
          <w:p w14:paraId="68C0DF86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INTERGOS Sp. z o.o.</w:t>
            </w:r>
          </w:p>
          <w:p w14:paraId="4A4C1556" w14:textId="609F802B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Legionów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55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63DB4F2B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Bielsko-Biała</w:t>
            </w:r>
          </w:p>
          <w:p w14:paraId="6F791709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759C20" w14:textId="3A656378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12 - Przewód do cystoskopu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1F321D0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64E62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4BDA89BD" w14:textId="77777777" w:rsidTr="00A31C19">
        <w:trPr>
          <w:cantSplit/>
        </w:trPr>
        <w:tc>
          <w:tcPr>
            <w:tcW w:w="9072" w:type="dxa"/>
          </w:tcPr>
          <w:p w14:paraId="1F1089F8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Teleflex Polska sp. z o.o.</w:t>
            </w:r>
          </w:p>
          <w:p w14:paraId="5889A32B" w14:textId="5B965940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Żwirki i Wigury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16A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3458BAD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0E0C4AA3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97FA14" w14:textId="2D862259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13 - Sprzęt anestetyczny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6180D8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98C56C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33050273" w14:textId="77777777" w:rsidTr="00601D2B">
        <w:trPr>
          <w:cantSplit/>
        </w:trPr>
        <w:tc>
          <w:tcPr>
            <w:tcW w:w="9072" w:type="dxa"/>
            <w:shd w:val="clear" w:color="auto" w:fill="C5E0B3" w:themeFill="accent6" w:themeFillTint="66"/>
          </w:tcPr>
          <w:p w14:paraId="40E22972" w14:textId="77777777" w:rsidR="00621B0C" w:rsidRPr="00601D2B" w:rsidRDefault="00621B0C" w:rsidP="00621B0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01D2B">
              <w:rPr>
                <w:b/>
                <w:sz w:val="22"/>
                <w:szCs w:val="22"/>
              </w:rPr>
              <w:t>SKAMEX Spółka Akcyjna</w:t>
            </w:r>
          </w:p>
          <w:p w14:paraId="3F5CDAD9" w14:textId="77777777" w:rsidR="00621B0C" w:rsidRPr="00601D2B" w:rsidRDefault="00621B0C" w:rsidP="00621B0C">
            <w:pPr>
              <w:jc w:val="both"/>
              <w:rPr>
                <w:bCs/>
                <w:sz w:val="22"/>
                <w:szCs w:val="22"/>
              </w:rPr>
            </w:pPr>
            <w:r w:rsidRPr="00601D2B">
              <w:rPr>
                <w:bCs/>
                <w:sz w:val="22"/>
                <w:szCs w:val="22"/>
              </w:rPr>
              <w:t>ul. Częstochowska 38 /52</w:t>
            </w:r>
          </w:p>
          <w:p w14:paraId="2C7DC9C5" w14:textId="281E974A" w:rsidR="000B431A" w:rsidRPr="00601D2B" w:rsidRDefault="00621B0C" w:rsidP="00A31C19">
            <w:pPr>
              <w:jc w:val="both"/>
              <w:rPr>
                <w:bCs/>
                <w:sz w:val="22"/>
                <w:szCs w:val="22"/>
              </w:rPr>
            </w:pPr>
            <w:r w:rsidRPr="00601D2B">
              <w:rPr>
                <w:bCs/>
                <w:sz w:val="22"/>
                <w:szCs w:val="22"/>
              </w:rPr>
              <w:t>93-121 Łódź</w:t>
            </w:r>
          </w:p>
          <w:p w14:paraId="70B256C4" w14:textId="77777777" w:rsidR="000B431A" w:rsidRPr="00601D2B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01D2B">
              <w:rPr>
                <w:sz w:val="22"/>
                <w:szCs w:val="22"/>
              </w:rPr>
              <w:t>na:</w:t>
            </w:r>
          </w:p>
          <w:p w14:paraId="04B792FF" w14:textId="312C6143" w:rsidR="000B431A" w:rsidRPr="00601D2B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01D2B">
              <w:rPr>
                <w:sz w:val="22"/>
                <w:szCs w:val="22"/>
              </w:rPr>
              <w:t xml:space="preserve">Pakiet 14 - Strzykawki (przystosowane do użytku z wszystkimi lekami stosowanymi w Szpitalu) </w:t>
            </w:r>
          </w:p>
          <w:p w14:paraId="118EE26F" w14:textId="77777777" w:rsidR="000B431A" w:rsidRPr="00601D2B" w:rsidRDefault="000B431A" w:rsidP="00A31C1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601D2B">
              <w:rPr>
                <w:sz w:val="22"/>
                <w:szCs w:val="22"/>
              </w:rPr>
              <w:t>Uzasadnienie wyboru:</w:t>
            </w:r>
          </w:p>
          <w:p w14:paraId="31916CBB" w14:textId="5A8130F2" w:rsidR="000B431A" w:rsidRDefault="00621B0C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01D2B">
              <w:t>O</w:t>
            </w:r>
            <w:r w:rsidR="000B431A" w:rsidRPr="00601D2B">
              <w:t>ferta spełniająca wymagania SWZ.</w:t>
            </w:r>
          </w:p>
        </w:tc>
      </w:tr>
      <w:tr w:rsidR="000B431A" w14:paraId="4C96B07F" w14:textId="77777777" w:rsidTr="00A31C19">
        <w:trPr>
          <w:cantSplit/>
        </w:trPr>
        <w:tc>
          <w:tcPr>
            <w:tcW w:w="9072" w:type="dxa"/>
          </w:tcPr>
          <w:p w14:paraId="623BB850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SINMED Sp. z o. o.</w:t>
            </w:r>
          </w:p>
          <w:p w14:paraId="281ABA4B" w14:textId="241B8B42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Graniczna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32B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246991EF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Przyszowice</w:t>
            </w:r>
          </w:p>
          <w:p w14:paraId="01104AA1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0BBCEE" w14:textId="568F1C2E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15 - Układ oddechowy LIMB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25BEA61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3B4A1B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6FB363D5" w14:textId="77777777" w:rsidTr="00601D2B">
        <w:trPr>
          <w:cantSplit/>
        </w:trPr>
        <w:tc>
          <w:tcPr>
            <w:tcW w:w="9072" w:type="dxa"/>
            <w:shd w:val="clear" w:color="auto" w:fill="C5E0B3" w:themeFill="accent6" w:themeFillTint="66"/>
          </w:tcPr>
          <w:p w14:paraId="4BFDDBF1" w14:textId="016137C7" w:rsidR="000B431A" w:rsidRPr="00D26ED6" w:rsidRDefault="00601D2B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Polmil</w:t>
            </w:r>
            <w:r w:rsidR="000B431A" w:rsidRPr="000B431A">
              <w:rPr>
                <w:b/>
                <w:sz w:val="22"/>
                <w:szCs w:val="22"/>
              </w:rPr>
              <w:t xml:space="preserve"> Sp. z o.o.</w:t>
            </w:r>
          </w:p>
          <w:p w14:paraId="64EB844A" w14:textId="43DC9148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01D2B">
              <w:rPr>
                <w:bCs/>
                <w:sz w:val="22"/>
                <w:szCs w:val="22"/>
              </w:rPr>
              <w:t>Przemysłowa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601D2B">
              <w:rPr>
                <w:bCs/>
                <w:sz w:val="22"/>
                <w:szCs w:val="22"/>
              </w:rPr>
              <w:t>8B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A3EFF9F" w14:textId="553B87F8" w:rsidR="000B431A" w:rsidRPr="009F0E5C" w:rsidRDefault="00601D2B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85-758 Bydgoszcz</w:t>
            </w:r>
          </w:p>
          <w:p w14:paraId="1DE15074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D835E0" w14:textId="1B5775CF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16 - Wzierniki ginekologiczne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97B401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E17E35" w14:textId="23E7B730" w:rsidR="000B431A" w:rsidRDefault="00601D2B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>O</w:t>
            </w:r>
            <w:r w:rsidR="000B431A" w:rsidRPr="000B431A">
              <w:t>ferta spełniająca wymagania SWZ.</w:t>
            </w:r>
          </w:p>
        </w:tc>
      </w:tr>
      <w:tr w:rsidR="000B431A" w14:paraId="04B896F1" w14:textId="77777777" w:rsidTr="00A31C19">
        <w:trPr>
          <w:cantSplit/>
        </w:trPr>
        <w:tc>
          <w:tcPr>
            <w:tcW w:w="9072" w:type="dxa"/>
          </w:tcPr>
          <w:p w14:paraId="5009E581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Rinores Sp. z o.o.</w:t>
            </w:r>
          </w:p>
          <w:p w14:paraId="26B65AE9" w14:textId="7390157D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Dębicka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644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3CCA5657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35-213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Rzeszów</w:t>
            </w:r>
          </w:p>
          <w:p w14:paraId="395F1C33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C9AD24" w14:textId="4C015DF3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17 - Zestaw automatyczny wstrzykiwacza kontrastu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04050A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4204A2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  <w:tr w:rsidR="000B431A" w14:paraId="1F018DAE" w14:textId="77777777" w:rsidTr="00A31C19">
        <w:trPr>
          <w:cantSplit/>
        </w:trPr>
        <w:tc>
          <w:tcPr>
            <w:tcW w:w="9072" w:type="dxa"/>
          </w:tcPr>
          <w:p w14:paraId="38835818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SUN-MED Spółka Cywilna</w:t>
            </w:r>
          </w:p>
          <w:p w14:paraId="21D76192" w14:textId="604E5DD0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Franciszkańska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104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/112</w:t>
            </w:r>
          </w:p>
          <w:p w14:paraId="5EC6D123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Łódź</w:t>
            </w:r>
          </w:p>
          <w:p w14:paraId="0C522746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B97010" w14:textId="7828D4CF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18 - Zestaw do ligacji żylaków przełyku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30CE22A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4D429F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507D662C" w14:textId="77777777" w:rsidTr="00A31C19">
        <w:trPr>
          <w:cantSplit/>
        </w:trPr>
        <w:tc>
          <w:tcPr>
            <w:tcW w:w="9072" w:type="dxa"/>
          </w:tcPr>
          <w:p w14:paraId="19A4FD5E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CIRRO Sp. z o.o.</w:t>
            </w:r>
          </w:p>
          <w:p w14:paraId="6998B89E" w14:textId="6A8D35D9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Elewatorska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58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</w:p>
          <w:p w14:paraId="22EF6B74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Białystok</w:t>
            </w:r>
          </w:p>
          <w:p w14:paraId="55FA03C0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6EC8F2" w14:textId="549A4963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19 - Zestaw do nebulizacji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1FD0D7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9BBBB8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11BDF3EB" w14:textId="77777777" w:rsidTr="00A31C19">
        <w:trPr>
          <w:cantSplit/>
        </w:trPr>
        <w:tc>
          <w:tcPr>
            <w:tcW w:w="9072" w:type="dxa"/>
          </w:tcPr>
          <w:p w14:paraId="75C58836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Cook Medical sp. z o.o.</w:t>
            </w:r>
          </w:p>
          <w:p w14:paraId="360784D7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Rondo Daszyńskiego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800472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1F37692D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CA9C12" w14:textId="7DE40D98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21 - Zestaw do szynowania wewnętrznego moczowodów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D22546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ECB3E4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Jedyna złożona oferta, spełniająca wymagania SWZ.</w:t>
            </w:r>
          </w:p>
        </w:tc>
      </w:tr>
      <w:tr w:rsidR="000B431A" w14:paraId="08D2D50F" w14:textId="77777777" w:rsidTr="00A31C19">
        <w:trPr>
          <w:cantSplit/>
        </w:trPr>
        <w:tc>
          <w:tcPr>
            <w:tcW w:w="9072" w:type="dxa"/>
          </w:tcPr>
          <w:p w14:paraId="3F4339CA" w14:textId="77777777" w:rsidR="000B431A" w:rsidRPr="00D26ED6" w:rsidRDefault="000B431A" w:rsidP="00A31C1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B431A">
              <w:rPr>
                <w:b/>
                <w:sz w:val="22"/>
                <w:szCs w:val="22"/>
              </w:rPr>
              <w:t>Beryl Med Poland Sp. z o.o.</w:t>
            </w:r>
          </w:p>
          <w:p w14:paraId="110CD5CC" w14:textId="4867BFFA" w:rsidR="000B431A" w:rsidRPr="009F0E5C" w:rsidRDefault="0044643E" w:rsidP="00A31C1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B431A" w:rsidRPr="000B431A">
              <w:rPr>
                <w:bCs/>
                <w:sz w:val="22"/>
                <w:szCs w:val="22"/>
              </w:rPr>
              <w:t>Rtm. Witolda Pileckiego</w:t>
            </w:r>
            <w:r w:rsidR="000B431A" w:rsidRPr="009F0E5C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59</w:t>
            </w:r>
            <w:r w:rsidR="000B431A">
              <w:rPr>
                <w:bCs/>
                <w:sz w:val="22"/>
                <w:szCs w:val="22"/>
              </w:rPr>
              <w:t xml:space="preserve"> </w:t>
            </w:r>
            <w:r w:rsidR="000B431A" w:rsidRPr="000B431A">
              <w:rPr>
                <w:bCs/>
                <w:sz w:val="22"/>
                <w:szCs w:val="22"/>
              </w:rPr>
              <w:t>/151</w:t>
            </w:r>
          </w:p>
          <w:p w14:paraId="3472BDAA" w14:textId="77777777" w:rsidR="000B431A" w:rsidRPr="009F0E5C" w:rsidRDefault="000B431A" w:rsidP="00A31C19">
            <w:pPr>
              <w:jc w:val="both"/>
              <w:rPr>
                <w:bCs/>
                <w:sz w:val="22"/>
                <w:szCs w:val="22"/>
              </w:rPr>
            </w:pPr>
            <w:r w:rsidRPr="000B431A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31A">
              <w:rPr>
                <w:bCs/>
                <w:sz w:val="22"/>
                <w:szCs w:val="22"/>
              </w:rPr>
              <w:t>Warszawa</w:t>
            </w:r>
          </w:p>
          <w:p w14:paraId="30E2F255" w14:textId="77777777" w:rsidR="000B431A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777CFA" w14:textId="31C9F352" w:rsidR="000B431A" w:rsidRPr="00211A34" w:rsidRDefault="000B431A" w:rsidP="00A31C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B431A">
              <w:rPr>
                <w:sz w:val="22"/>
                <w:szCs w:val="22"/>
              </w:rPr>
              <w:t>Pakiet 22 - Nożyczki laparoskopowe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C022AFC" w14:textId="77777777" w:rsidR="000B431A" w:rsidRPr="00D26ED6" w:rsidRDefault="000B431A" w:rsidP="00A31C1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37C6CF" w14:textId="77777777" w:rsidR="000B431A" w:rsidRDefault="000B431A" w:rsidP="00A31C1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B431A">
              <w:t>Najkorzystniejsza oferta spełniająca wymagania SWZ.</w:t>
            </w:r>
          </w:p>
        </w:tc>
      </w:tr>
    </w:tbl>
    <w:p w14:paraId="1B445C7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3501"/>
        <w:gridCol w:w="1843"/>
        <w:gridCol w:w="1560"/>
      </w:tblGrid>
      <w:tr w:rsidR="00211A34" w:rsidRPr="00834EF4" w14:paraId="1F0E6A60" w14:textId="77777777" w:rsidTr="00400103">
        <w:tc>
          <w:tcPr>
            <w:tcW w:w="2595" w:type="dxa"/>
            <w:shd w:val="clear" w:color="auto" w:fill="F3F3F3"/>
            <w:vAlign w:val="center"/>
          </w:tcPr>
          <w:p w14:paraId="289C2E0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  <w:p w14:paraId="0A9E927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501" w:type="dxa"/>
            <w:shd w:val="clear" w:color="auto" w:fill="F3F3F3"/>
          </w:tcPr>
          <w:p w14:paraId="0066BE5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00A116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EDF7E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00103" w:rsidRPr="00834EF4" w14:paraId="0510523A" w14:textId="77777777" w:rsidTr="00400103">
        <w:tc>
          <w:tcPr>
            <w:tcW w:w="2595" w:type="dxa"/>
            <w:shd w:val="clear" w:color="auto" w:fill="auto"/>
          </w:tcPr>
          <w:p w14:paraId="07139CC6" w14:textId="77777777" w:rsidR="00400103" w:rsidRPr="00400103" w:rsidRDefault="00400103" w:rsidP="004001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Pakiet 1 - Barwne oznaczniki do zabiegów operacyjnych</w:t>
            </w:r>
          </w:p>
        </w:tc>
        <w:tc>
          <w:tcPr>
            <w:tcW w:w="3501" w:type="dxa"/>
            <w:shd w:val="clear" w:color="auto" w:fill="auto"/>
          </w:tcPr>
          <w:p w14:paraId="0513595D" w14:textId="77777777" w:rsidR="00400103" w:rsidRPr="00400103" w:rsidRDefault="00400103" w:rsidP="00400103">
            <w:pPr>
              <w:rPr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Citonet Kraków Sp. z o.o. – lider /Toruńskie Zakłady Materiałów Opatrunkowych S.A. - członek</w:t>
            </w:r>
            <w:r w:rsidRPr="00400103">
              <w:rPr>
                <w:bCs/>
                <w:sz w:val="20"/>
                <w:szCs w:val="20"/>
              </w:rPr>
              <w:t xml:space="preserve"> </w:t>
            </w:r>
          </w:p>
          <w:p w14:paraId="5257F5DD" w14:textId="77777777" w:rsidR="00400103" w:rsidRPr="00400103" w:rsidRDefault="00400103" w:rsidP="00400103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Żółkiewskiego 20/26</w:t>
            </w:r>
          </w:p>
          <w:p w14:paraId="555A0152" w14:textId="137FF827" w:rsidR="00400103" w:rsidRPr="00400103" w:rsidRDefault="00400103" w:rsidP="00400103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87-100 Toruń</w:t>
            </w:r>
          </w:p>
        </w:tc>
        <w:tc>
          <w:tcPr>
            <w:tcW w:w="1843" w:type="dxa"/>
            <w:shd w:val="clear" w:color="auto" w:fill="auto"/>
          </w:tcPr>
          <w:p w14:paraId="78F188F1" w14:textId="77777777" w:rsidR="00400103" w:rsidRPr="00400103" w:rsidRDefault="00400103" w:rsidP="004001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1F83CE" w14:textId="77777777" w:rsidR="00400103" w:rsidRPr="00400103" w:rsidRDefault="00400103" w:rsidP="00400103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07210FB" w14:textId="77777777" w:rsidTr="00400103">
        <w:tc>
          <w:tcPr>
            <w:tcW w:w="2595" w:type="dxa"/>
            <w:shd w:val="clear" w:color="auto" w:fill="auto"/>
          </w:tcPr>
          <w:p w14:paraId="5E2F2D1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2 - Pakiet 2 - Dren balonowy</w:t>
            </w:r>
          </w:p>
        </w:tc>
        <w:tc>
          <w:tcPr>
            <w:tcW w:w="3501" w:type="dxa"/>
            <w:shd w:val="clear" w:color="auto" w:fill="auto"/>
          </w:tcPr>
          <w:p w14:paraId="52E2E4FD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657798DF" w14:textId="22FE53F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3830907C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3A23A6F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C9E565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050685DD" w14:textId="77777777" w:rsidTr="00400103">
        <w:tc>
          <w:tcPr>
            <w:tcW w:w="2595" w:type="dxa"/>
            <w:shd w:val="clear" w:color="auto" w:fill="auto"/>
          </w:tcPr>
          <w:p w14:paraId="43025D5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4 - Pakiet 4 - Igły do ostrzykiwań - kolonoskopowe oraz gastroskopowe</w:t>
            </w:r>
          </w:p>
        </w:tc>
        <w:tc>
          <w:tcPr>
            <w:tcW w:w="3501" w:type="dxa"/>
            <w:shd w:val="clear" w:color="auto" w:fill="auto"/>
          </w:tcPr>
          <w:p w14:paraId="4CC41C50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1A7F0201" w14:textId="28F757AB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Franciszkańska 104/112</w:t>
            </w:r>
          </w:p>
          <w:p w14:paraId="157CAB25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91-845 Łódź</w:t>
            </w:r>
          </w:p>
        </w:tc>
        <w:tc>
          <w:tcPr>
            <w:tcW w:w="1843" w:type="dxa"/>
            <w:shd w:val="clear" w:color="auto" w:fill="auto"/>
          </w:tcPr>
          <w:p w14:paraId="6ABE688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- 387.05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BDFFAE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387,05</w:t>
            </w:r>
          </w:p>
        </w:tc>
      </w:tr>
      <w:tr w:rsidR="000B431A" w:rsidRPr="00834EF4" w14:paraId="051A23EF" w14:textId="77777777" w:rsidTr="00400103">
        <w:trPr>
          <w:trHeight w:val="930"/>
        </w:trPr>
        <w:tc>
          <w:tcPr>
            <w:tcW w:w="2595" w:type="dxa"/>
            <w:shd w:val="clear" w:color="auto" w:fill="auto"/>
          </w:tcPr>
          <w:p w14:paraId="664A25F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4 - Pakiet 4 - Igły do ostrzykiwań - kolonoskopowe oraz gastroskopowe</w:t>
            </w:r>
          </w:p>
        </w:tc>
        <w:tc>
          <w:tcPr>
            <w:tcW w:w="3501" w:type="dxa"/>
            <w:shd w:val="clear" w:color="auto" w:fill="auto"/>
          </w:tcPr>
          <w:p w14:paraId="459FFEF3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Varimed Sp. z o. o.</w:t>
            </w:r>
          </w:p>
          <w:p w14:paraId="26049848" w14:textId="33EB1440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Tadeusza Kościuszki 115/4U</w:t>
            </w:r>
          </w:p>
          <w:p w14:paraId="1952BA21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50-442 Wrocław</w:t>
            </w:r>
          </w:p>
        </w:tc>
        <w:tc>
          <w:tcPr>
            <w:tcW w:w="1843" w:type="dxa"/>
            <w:shd w:val="clear" w:color="auto" w:fill="auto"/>
          </w:tcPr>
          <w:p w14:paraId="15BB51C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3C948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0,00</w:t>
            </w:r>
          </w:p>
        </w:tc>
      </w:tr>
      <w:tr w:rsidR="000B431A" w:rsidRPr="00834EF4" w14:paraId="18316CA7" w14:textId="77777777" w:rsidTr="00400103">
        <w:tc>
          <w:tcPr>
            <w:tcW w:w="2595" w:type="dxa"/>
            <w:shd w:val="clear" w:color="auto" w:fill="auto"/>
          </w:tcPr>
          <w:p w14:paraId="56E1401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4 - Pakiet 4 - Igły do ostrzykiwań - kolonoskopowe oraz gastroskopowe</w:t>
            </w:r>
          </w:p>
        </w:tc>
        <w:tc>
          <w:tcPr>
            <w:tcW w:w="3501" w:type="dxa"/>
            <w:shd w:val="clear" w:color="auto" w:fill="auto"/>
          </w:tcPr>
          <w:p w14:paraId="1A64C25F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Camedica Paweł harasimiuk spółka komandytowa</w:t>
            </w:r>
          </w:p>
          <w:p w14:paraId="26816E56" w14:textId="327F24FF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Willowa 87</w:t>
            </w:r>
          </w:p>
          <w:p w14:paraId="4E729915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20-819 Lublin</w:t>
            </w:r>
          </w:p>
        </w:tc>
        <w:tc>
          <w:tcPr>
            <w:tcW w:w="1843" w:type="dxa"/>
            <w:shd w:val="clear" w:color="auto" w:fill="auto"/>
          </w:tcPr>
          <w:p w14:paraId="1D678B2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53214E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0CD07236" w14:textId="77777777" w:rsidTr="00400103">
        <w:tc>
          <w:tcPr>
            <w:tcW w:w="2595" w:type="dxa"/>
            <w:shd w:val="clear" w:color="auto" w:fill="auto"/>
          </w:tcPr>
          <w:p w14:paraId="3B2208CD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23B87AE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Varimed Sp. z o. o.</w:t>
            </w:r>
          </w:p>
          <w:p w14:paraId="77501FB2" w14:textId="52BB1E8E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Tadeusza Kościuszki 115/4U</w:t>
            </w:r>
          </w:p>
          <w:p w14:paraId="57DCF4C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50-442 Wrocław</w:t>
            </w:r>
          </w:p>
        </w:tc>
        <w:tc>
          <w:tcPr>
            <w:tcW w:w="1843" w:type="dxa"/>
            <w:shd w:val="clear" w:color="auto" w:fill="auto"/>
          </w:tcPr>
          <w:p w14:paraId="52A8A0D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2FF4D6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7ADA25D8" w14:textId="77777777" w:rsidTr="00400103">
        <w:tc>
          <w:tcPr>
            <w:tcW w:w="2595" w:type="dxa"/>
            <w:shd w:val="clear" w:color="auto" w:fill="auto"/>
          </w:tcPr>
          <w:p w14:paraId="33BA4B7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6A83F701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IVRA Medical T. Kaczmarek A. Twardowski Sp. J.</w:t>
            </w:r>
          </w:p>
          <w:p w14:paraId="63A7E157" w14:textId="77777777" w:rsidR="00400103" w:rsidRPr="00400103" w:rsidRDefault="00400103" w:rsidP="00400103">
            <w:pPr>
              <w:spacing w:line="276" w:lineRule="auto"/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Czerniakowska 28B/VIIIB</w:t>
            </w:r>
          </w:p>
          <w:p w14:paraId="0F34B1B3" w14:textId="3A7CA9BC" w:rsidR="000B431A" w:rsidRPr="00400103" w:rsidRDefault="00400103" w:rsidP="00400103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00-714 Warszawa</w:t>
            </w:r>
          </w:p>
        </w:tc>
        <w:tc>
          <w:tcPr>
            <w:tcW w:w="1843" w:type="dxa"/>
            <w:shd w:val="clear" w:color="auto" w:fill="auto"/>
          </w:tcPr>
          <w:p w14:paraId="7391DA9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- 467.45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7CE14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467,45</w:t>
            </w:r>
          </w:p>
        </w:tc>
      </w:tr>
      <w:tr w:rsidR="000B431A" w:rsidRPr="00834EF4" w14:paraId="3BD2C0C0" w14:textId="77777777" w:rsidTr="00400103">
        <w:tc>
          <w:tcPr>
            <w:tcW w:w="2595" w:type="dxa"/>
            <w:shd w:val="clear" w:color="auto" w:fill="auto"/>
          </w:tcPr>
          <w:p w14:paraId="1DEAC84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531137F5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569CA3BE" w14:textId="7244473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Skrzetuskiego 30/3</w:t>
            </w:r>
          </w:p>
          <w:p w14:paraId="5242A5E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02-726 Warszawa</w:t>
            </w:r>
          </w:p>
        </w:tc>
        <w:tc>
          <w:tcPr>
            <w:tcW w:w="1843" w:type="dxa"/>
            <w:shd w:val="clear" w:color="auto" w:fill="auto"/>
          </w:tcPr>
          <w:p w14:paraId="61E2C496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- 453.10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CA78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453,10</w:t>
            </w:r>
          </w:p>
        </w:tc>
      </w:tr>
      <w:tr w:rsidR="000B431A" w:rsidRPr="00834EF4" w14:paraId="6152F5FB" w14:textId="77777777" w:rsidTr="00400103">
        <w:tc>
          <w:tcPr>
            <w:tcW w:w="2595" w:type="dxa"/>
            <w:shd w:val="clear" w:color="auto" w:fill="auto"/>
          </w:tcPr>
          <w:p w14:paraId="1F396B2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78CFA19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077C898" w14:textId="406D2B0D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E5750DA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16C588AD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- 410.15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190148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410,15</w:t>
            </w:r>
          </w:p>
        </w:tc>
      </w:tr>
      <w:tr w:rsidR="000B431A" w:rsidRPr="00834EF4" w14:paraId="212061B9" w14:textId="77777777" w:rsidTr="00400103">
        <w:tc>
          <w:tcPr>
            <w:tcW w:w="2595" w:type="dxa"/>
            <w:shd w:val="clear" w:color="auto" w:fill="auto"/>
          </w:tcPr>
          <w:p w14:paraId="46B37B5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5 - Pakiet 5 - Jednorazowy pistolet z igłą do biopsji stercza</w:t>
            </w:r>
          </w:p>
        </w:tc>
        <w:tc>
          <w:tcPr>
            <w:tcW w:w="3501" w:type="dxa"/>
            <w:shd w:val="clear" w:color="auto" w:fill="auto"/>
          </w:tcPr>
          <w:p w14:paraId="6E8ECA29" w14:textId="649F4C3A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Billmed Sp.z</w:t>
            </w:r>
            <w:r w:rsidR="00400103" w:rsidRPr="00400103">
              <w:rPr>
                <w:b/>
                <w:bCs/>
                <w:sz w:val="20"/>
                <w:szCs w:val="20"/>
              </w:rPr>
              <w:t xml:space="preserve"> </w:t>
            </w:r>
            <w:r w:rsidRPr="00400103">
              <w:rPr>
                <w:b/>
                <w:bCs/>
                <w:sz w:val="20"/>
                <w:szCs w:val="20"/>
              </w:rPr>
              <w:t>o.o.</w:t>
            </w:r>
          </w:p>
          <w:p w14:paraId="76EE6AC5" w14:textId="3719675E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Krypska 24/1</w:t>
            </w:r>
          </w:p>
          <w:p w14:paraId="33830CB7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04-082 Warszawa</w:t>
            </w:r>
          </w:p>
        </w:tc>
        <w:tc>
          <w:tcPr>
            <w:tcW w:w="1843" w:type="dxa"/>
            <w:shd w:val="clear" w:color="auto" w:fill="auto"/>
          </w:tcPr>
          <w:p w14:paraId="458B99C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- 267.75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974435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267,75</w:t>
            </w:r>
          </w:p>
        </w:tc>
      </w:tr>
      <w:tr w:rsidR="000B431A" w:rsidRPr="00834EF4" w14:paraId="1373100A" w14:textId="77777777" w:rsidTr="00400103">
        <w:tc>
          <w:tcPr>
            <w:tcW w:w="2595" w:type="dxa"/>
            <w:shd w:val="clear" w:color="auto" w:fill="auto"/>
          </w:tcPr>
          <w:p w14:paraId="7251C015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6 - Pakiet 6 - Kasetki histopatologiczne z przykrywkami</w:t>
            </w:r>
          </w:p>
        </w:tc>
        <w:tc>
          <w:tcPr>
            <w:tcW w:w="3501" w:type="dxa"/>
            <w:shd w:val="clear" w:color="auto" w:fill="auto"/>
          </w:tcPr>
          <w:p w14:paraId="4542E994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Mar-Four Marian Siekierski w spadku</w:t>
            </w:r>
          </w:p>
          <w:p w14:paraId="3307A7A9" w14:textId="4E3C270F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Srebrzyńska 5/7</w:t>
            </w:r>
          </w:p>
          <w:p w14:paraId="47B7D084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1843" w:type="dxa"/>
            <w:shd w:val="clear" w:color="auto" w:fill="auto"/>
          </w:tcPr>
          <w:p w14:paraId="71C734C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- 241.40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41054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241,40</w:t>
            </w:r>
          </w:p>
        </w:tc>
      </w:tr>
      <w:tr w:rsidR="000B431A" w:rsidRPr="00834EF4" w14:paraId="3404B5F0" w14:textId="77777777" w:rsidTr="00400103">
        <w:tc>
          <w:tcPr>
            <w:tcW w:w="2595" w:type="dxa"/>
            <w:shd w:val="clear" w:color="auto" w:fill="auto"/>
          </w:tcPr>
          <w:p w14:paraId="403B146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6 - Pakiet 6 - Kasetki histopatologiczne z przykrywkami</w:t>
            </w:r>
          </w:p>
        </w:tc>
        <w:tc>
          <w:tcPr>
            <w:tcW w:w="3501" w:type="dxa"/>
            <w:shd w:val="clear" w:color="auto" w:fill="auto"/>
          </w:tcPr>
          <w:p w14:paraId="358B33F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3855AEE6" w14:textId="74B34A0E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Zabierzowska 11</w:t>
            </w:r>
          </w:p>
          <w:p w14:paraId="4A23866B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32-005 Niepołomice</w:t>
            </w:r>
          </w:p>
        </w:tc>
        <w:tc>
          <w:tcPr>
            <w:tcW w:w="1843" w:type="dxa"/>
            <w:shd w:val="clear" w:color="auto" w:fill="auto"/>
          </w:tcPr>
          <w:p w14:paraId="4FE8A10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770B99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181CECED" w14:textId="77777777" w:rsidTr="00400103">
        <w:tc>
          <w:tcPr>
            <w:tcW w:w="2595" w:type="dxa"/>
            <w:shd w:val="clear" w:color="auto" w:fill="auto"/>
          </w:tcPr>
          <w:p w14:paraId="33C48B5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6 - Pakiet 6 - Kasetki histopatologiczne z przykrywkami</w:t>
            </w:r>
          </w:p>
        </w:tc>
        <w:tc>
          <w:tcPr>
            <w:tcW w:w="3501" w:type="dxa"/>
            <w:shd w:val="clear" w:color="auto" w:fill="auto"/>
          </w:tcPr>
          <w:p w14:paraId="162313B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ANGA ANIOŁA TOMASZ ANIOŁA</w:t>
            </w:r>
          </w:p>
          <w:p w14:paraId="5AB88F19" w14:textId="1D2CF299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Słonimska 11</w:t>
            </w:r>
          </w:p>
          <w:p w14:paraId="7556ABB0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31-132 Poznań</w:t>
            </w:r>
          </w:p>
        </w:tc>
        <w:tc>
          <w:tcPr>
            <w:tcW w:w="1843" w:type="dxa"/>
            <w:shd w:val="clear" w:color="auto" w:fill="auto"/>
          </w:tcPr>
          <w:p w14:paraId="19057793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C906F7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437,50</w:t>
            </w:r>
          </w:p>
        </w:tc>
      </w:tr>
      <w:tr w:rsidR="000B431A" w:rsidRPr="00834EF4" w14:paraId="5C7B251C" w14:textId="77777777" w:rsidTr="00400103">
        <w:tc>
          <w:tcPr>
            <w:tcW w:w="2595" w:type="dxa"/>
            <w:shd w:val="clear" w:color="auto" w:fill="auto"/>
          </w:tcPr>
          <w:p w14:paraId="28BA069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7 - Pakiet 7 - Klipsy polimerowe</w:t>
            </w:r>
          </w:p>
        </w:tc>
        <w:tc>
          <w:tcPr>
            <w:tcW w:w="3501" w:type="dxa"/>
            <w:shd w:val="clear" w:color="auto" w:fill="auto"/>
          </w:tcPr>
          <w:p w14:paraId="039C563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1FA4DAD2" w14:textId="6063A6A1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26B6569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3D1E2CA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A5109D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3B8342DB" w14:textId="77777777" w:rsidTr="00400103">
        <w:tc>
          <w:tcPr>
            <w:tcW w:w="2595" w:type="dxa"/>
            <w:shd w:val="clear" w:color="auto" w:fill="auto"/>
          </w:tcPr>
          <w:p w14:paraId="7B4B875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lastRenderedPageBreak/>
              <w:t>7 - Pakiet 7 - Klipsy polimerowe</w:t>
            </w:r>
          </w:p>
        </w:tc>
        <w:tc>
          <w:tcPr>
            <w:tcW w:w="3501" w:type="dxa"/>
            <w:shd w:val="clear" w:color="auto" w:fill="auto"/>
          </w:tcPr>
          <w:p w14:paraId="1B945BE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25970025" w14:textId="69FC6087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Żwirki i Wigury 16A</w:t>
            </w:r>
          </w:p>
          <w:p w14:paraId="2CED40A4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02-092 Warszawa</w:t>
            </w:r>
          </w:p>
        </w:tc>
        <w:tc>
          <w:tcPr>
            <w:tcW w:w="1843" w:type="dxa"/>
            <w:shd w:val="clear" w:color="auto" w:fill="auto"/>
          </w:tcPr>
          <w:p w14:paraId="24D5AC1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- 350.65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36F5DF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350,65</w:t>
            </w:r>
          </w:p>
        </w:tc>
      </w:tr>
      <w:tr w:rsidR="000B431A" w:rsidRPr="00834EF4" w14:paraId="5AD0295D" w14:textId="77777777" w:rsidTr="00400103">
        <w:tc>
          <w:tcPr>
            <w:tcW w:w="2595" w:type="dxa"/>
            <w:shd w:val="clear" w:color="auto" w:fill="auto"/>
          </w:tcPr>
          <w:p w14:paraId="35A8930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8 - Pakiet 8 - Klipsy tytanowe do klipsownicy ETHICON</w:t>
            </w:r>
          </w:p>
        </w:tc>
        <w:tc>
          <w:tcPr>
            <w:tcW w:w="3501" w:type="dxa"/>
            <w:shd w:val="clear" w:color="auto" w:fill="auto"/>
          </w:tcPr>
          <w:p w14:paraId="1F1DCB6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51160BF" w14:textId="1210066B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6B964EB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6161439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69F45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3DC7D9C1" w14:textId="77777777" w:rsidTr="00400103">
        <w:tc>
          <w:tcPr>
            <w:tcW w:w="2595" w:type="dxa"/>
            <w:shd w:val="clear" w:color="auto" w:fill="auto"/>
          </w:tcPr>
          <w:p w14:paraId="7ECFBA9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10 - Pakiet 10 - Ostrza</w:t>
            </w:r>
          </w:p>
        </w:tc>
        <w:tc>
          <w:tcPr>
            <w:tcW w:w="3501" w:type="dxa"/>
            <w:shd w:val="clear" w:color="auto" w:fill="auto"/>
          </w:tcPr>
          <w:p w14:paraId="0236ED1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1032F728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Częstochowska 38/52</w:t>
            </w:r>
          </w:p>
          <w:p w14:paraId="0E4084EA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93-121 Łódź</w:t>
            </w:r>
          </w:p>
        </w:tc>
        <w:tc>
          <w:tcPr>
            <w:tcW w:w="1843" w:type="dxa"/>
            <w:shd w:val="clear" w:color="auto" w:fill="auto"/>
          </w:tcPr>
          <w:p w14:paraId="5C37C525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9308DC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D4B0591" w14:textId="77777777" w:rsidTr="00400103">
        <w:tc>
          <w:tcPr>
            <w:tcW w:w="2595" w:type="dxa"/>
            <w:shd w:val="clear" w:color="auto" w:fill="auto"/>
          </w:tcPr>
          <w:p w14:paraId="36F9A84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10 - Pakiet 10 - Ostrza</w:t>
            </w:r>
          </w:p>
        </w:tc>
        <w:tc>
          <w:tcPr>
            <w:tcW w:w="3501" w:type="dxa"/>
            <w:shd w:val="clear" w:color="auto" w:fill="auto"/>
          </w:tcPr>
          <w:p w14:paraId="2C924242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Zarys International Group Zarys International Group Sp. z o. o. Sp. k.</w:t>
            </w:r>
          </w:p>
          <w:p w14:paraId="5436FAFD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Pod Borem 18</w:t>
            </w:r>
          </w:p>
          <w:p w14:paraId="5C47A675" w14:textId="077AAF4B" w:rsidR="00400103" w:rsidRPr="00400103" w:rsidRDefault="000B431A" w:rsidP="00A31C19">
            <w:pPr>
              <w:spacing w:after="40"/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43C9BB95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2E1E3E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435,50</w:t>
            </w:r>
          </w:p>
        </w:tc>
      </w:tr>
      <w:tr w:rsidR="000B431A" w:rsidRPr="00834EF4" w14:paraId="78DF7EF4" w14:textId="77777777" w:rsidTr="00400103">
        <w:trPr>
          <w:trHeight w:val="840"/>
        </w:trPr>
        <w:tc>
          <w:tcPr>
            <w:tcW w:w="2595" w:type="dxa"/>
            <w:shd w:val="clear" w:color="auto" w:fill="auto"/>
          </w:tcPr>
          <w:p w14:paraId="22216BB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11 - Pakiet 11 - Pojemniki na ostre odpady medyczne</w:t>
            </w:r>
          </w:p>
        </w:tc>
        <w:tc>
          <w:tcPr>
            <w:tcW w:w="3501" w:type="dxa"/>
            <w:shd w:val="clear" w:color="auto" w:fill="auto"/>
          </w:tcPr>
          <w:p w14:paraId="772EDFE3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INTERGOS Sp. z o.o.</w:t>
            </w:r>
          </w:p>
          <w:p w14:paraId="5C500A70" w14:textId="4F0CCA56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Legionów 55</w:t>
            </w:r>
          </w:p>
          <w:p w14:paraId="05AD580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43-300 Bielsko-Biała</w:t>
            </w:r>
          </w:p>
        </w:tc>
        <w:tc>
          <w:tcPr>
            <w:tcW w:w="1843" w:type="dxa"/>
            <w:shd w:val="clear" w:color="auto" w:fill="auto"/>
          </w:tcPr>
          <w:p w14:paraId="66161F1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B3917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727533B5" w14:textId="77777777" w:rsidTr="00400103">
        <w:tc>
          <w:tcPr>
            <w:tcW w:w="2595" w:type="dxa"/>
            <w:shd w:val="clear" w:color="auto" w:fill="auto"/>
          </w:tcPr>
          <w:p w14:paraId="31164DD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12 - Pakiet 12 - Przewód do cystoskopu</w:t>
            </w:r>
          </w:p>
        </w:tc>
        <w:tc>
          <w:tcPr>
            <w:tcW w:w="3501" w:type="dxa"/>
            <w:shd w:val="clear" w:color="auto" w:fill="auto"/>
          </w:tcPr>
          <w:p w14:paraId="3FB57DB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INTERGOS Sp. z o.o.</w:t>
            </w:r>
          </w:p>
          <w:p w14:paraId="30A57176" w14:textId="38BB3676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Legionów 55</w:t>
            </w:r>
          </w:p>
          <w:p w14:paraId="55FE7F60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43-300 Bielsko-Biała</w:t>
            </w:r>
          </w:p>
        </w:tc>
        <w:tc>
          <w:tcPr>
            <w:tcW w:w="1843" w:type="dxa"/>
            <w:shd w:val="clear" w:color="auto" w:fill="auto"/>
          </w:tcPr>
          <w:p w14:paraId="1F6978F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52759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3742283A" w14:textId="77777777" w:rsidTr="00400103">
        <w:tc>
          <w:tcPr>
            <w:tcW w:w="2595" w:type="dxa"/>
            <w:shd w:val="clear" w:color="auto" w:fill="auto"/>
          </w:tcPr>
          <w:p w14:paraId="154DA68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12 - Pakiet 12 - Przewód do cystoskopu</w:t>
            </w:r>
          </w:p>
        </w:tc>
        <w:tc>
          <w:tcPr>
            <w:tcW w:w="3501" w:type="dxa"/>
            <w:shd w:val="clear" w:color="auto" w:fill="auto"/>
          </w:tcPr>
          <w:p w14:paraId="27E5C8C8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Zarys International Group Zarys International Group Sp. z o. o. Sp. k.</w:t>
            </w:r>
          </w:p>
          <w:p w14:paraId="2836E8C4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Pod Borem 18</w:t>
            </w:r>
          </w:p>
          <w:p w14:paraId="5D8C6F0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6F8D73B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- 477.25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9CB7C1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477,25</w:t>
            </w:r>
          </w:p>
        </w:tc>
      </w:tr>
      <w:tr w:rsidR="000B431A" w:rsidRPr="00834EF4" w14:paraId="7876E9C6" w14:textId="77777777" w:rsidTr="00400103">
        <w:tc>
          <w:tcPr>
            <w:tcW w:w="2595" w:type="dxa"/>
            <w:shd w:val="clear" w:color="auto" w:fill="auto"/>
          </w:tcPr>
          <w:p w14:paraId="000E0CF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13 - Pakiet 13 - Sprzęt anestetyczny</w:t>
            </w:r>
          </w:p>
        </w:tc>
        <w:tc>
          <w:tcPr>
            <w:tcW w:w="3501" w:type="dxa"/>
            <w:shd w:val="clear" w:color="auto" w:fill="auto"/>
          </w:tcPr>
          <w:p w14:paraId="3615308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65F3BD74" w14:textId="012511F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Żwirki i Wigury 16A</w:t>
            </w:r>
          </w:p>
          <w:p w14:paraId="52B7EFC5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02-092 Warszawa</w:t>
            </w:r>
          </w:p>
        </w:tc>
        <w:tc>
          <w:tcPr>
            <w:tcW w:w="1843" w:type="dxa"/>
            <w:shd w:val="clear" w:color="auto" w:fill="auto"/>
          </w:tcPr>
          <w:p w14:paraId="7576303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253534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0D53107" w14:textId="77777777" w:rsidTr="00400103">
        <w:tc>
          <w:tcPr>
            <w:tcW w:w="2595" w:type="dxa"/>
            <w:shd w:val="clear" w:color="auto" w:fill="auto"/>
          </w:tcPr>
          <w:p w14:paraId="04F341A0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032951CC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6333BB33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Częstochowska 38/52</w:t>
            </w:r>
          </w:p>
          <w:p w14:paraId="52A1874B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93-121 Łódź</w:t>
            </w:r>
          </w:p>
        </w:tc>
        <w:tc>
          <w:tcPr>
            <w:tcW w:w="1843" w:type="dxa"/>
            <w:shd w:val="clear" w:color="auto" w:fill="auto"/>
          </w:tcPr>
          <w:p w14:paraId="19D02B1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- 342.25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116825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342,25</w:t>
            </w:r>
          </w:p>
        </w:tc>
      </w:tr>
      <w:tr w:rsidR="000B431A" w:rsidRPr="00834EF4" w14:paraId="1975E28B" w14:textId="77777777" w:rsidTr="00400103">
        <w:tc>
          <w:tcPr>
            <w:tcW w:w="2595" w:type="dxa"/>
            <w:shd w:val="clear" w:color="auto" w:fill="auto"/>
          </w:tcPr>
          <w:p w14:paraId="1DC6AE5D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6A1BF0F0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Bialmed Sp. z o.o.</w:t>
            </w:r>
          </w:p>
          <w:p w14:paraId="4CF70825" w14:textId="062E8341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Kazimierzowska 46/48/35</w:t>
            </w:r>
          </w:p>
          <w:p w14:paraId="3C004EEE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shd w:val="clear" w:color="auto" w:fill="auto"/>
          </w:tcPr>
          <w:p w14:paraId="72E0D1F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E47C0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4657A86D" w14:textId="77777777" w:rsidTr="00400103">
        <w:tc>
          <w:tcPr>
            <w:tcW w:w="2595" w:type="dxa"/>
            <w:shd w:val="clear" w:color="auto" w:fill="auto"/>
          </w:tcPr>
          <w:p w14:paraId="5A80C07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18648A7F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6421E7E0" w14:textId="416DFE46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Przemysłowa 4A</w:t>
            </w:r>
          </w:p>
          <w:p w14:paraId="03C96FFE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59-300 Lubin</w:t>
            </w:r>
          </w:p>
        </w:tc>
        <w:tc>
          <w:tcPr>
            <w:tcW w:w="1843" w:type="dxa"/>
            <w:shd w:val="clear" w:color="auto" w:fill="auto"/>
          </w:tcPr>
          <w:p w14:paraId="61DA212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- 430.45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372373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430,45</w:t>
            </w:r>
          </w:p>
        </w:tc>
      </w:tr>
      <w:tr w:rsidR="000B431A" w:rsidRPr="00834EF4" w14:paraId="35B57682" w14:textId="77777777" w:rsidTr="00400103">
        <w:tc>
          <w:tcPr>
            <w:tcW w:w="2595" w:type="dxa"/>
            <w:shd w:val="clear" w:color="auto" w:fill="auto"/>
          </w:tcPr>
          <w:p w14:paraId="2BE5398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13DD11BE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KD Medical Polska Sp. z o.o.</w:t>
            </w:r>
          </w:p>
          <w:p w14:paraId="22FE58C1" w14:textId="33C0A87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Legionów 192B</w:t>
            </w:r>
          </w:p>
          <w:p w14:paraId="129F9678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43-502 Czechowice-Dziedzice</w:t>
            </w:r>
          </w:p>
        </w:tc>
        <w:tc>
          <w:tcPr>
            <w:tcW w:w="1843" w:type="dxa"/>
            <w:shd w:val="clear" w:color="auto" w:fill="auto"/>
          </w:tcPr>
          <w:p w14:paraId="0F5C2F7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- 410.85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95D91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410,85</w:t>
            </w:r>
          </w:p>
        </w:tc>
      </w:tr>
      <w:tr w:rsidR="000B431A" w:rsidRPr="00834EF4" w14:paraId="2A3B3616" w14:textId="77777777" w:rsidTr="00400103">
        <w:tc>
          <w:tcPr>
            <w:tcW w:w="2595" w:type="dxa"/>
            <w:shd w:val="clear" w:color="auto" w:fill="auto"/>
          </w:tcPr>
          <w:p w14:paraId="0D903372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14 - Pakiet 14 - Strzykawki (przystosowane do użytku z wszystkimi lekami stosowanymi w Szpitalu)</w:t>
            </w:r>
          </w:p>
        </w:tc>
        <w:tc>
          <w:tcPr>
            <w:tcW w:w="3501" w:type="dxa"/>
            <w:shd w:val="clear" w:color="auto" w:fill="auto"/>
          </w:tcPr>
          <w:p w14:paraId="70124433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07CF43AE" w14:textId="010BC071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Balicka 117</w:t>
            </w:r>
          </w:p>
          <w:p w14:paraId="35641419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30-149 Kraków</w:t>
            </w:r>
          </w:p>
        </w:tc>
        <w:tc>
          <w:tcPr>
            <w:tcW w:w="1843" w:type="dxa"/>
            <w:shd w:val="clear" w:color="auto" w:fill="auto"/>
          </w:tcPr>
          <w:p w14:paraId="5B63CB2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- 202.15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75DA0F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202,15</w:t>
            </w:r>
          </w:p>
        </w:tc>
      </w:tr>
      <w:tr w:rsidR="000B431A" w:rsidRPr="00834EF4" w14:paraId="25015784" w14:textId="77777777" w:rsidTr="00400103">
        <w:tc>
          <w:tcPr>
            <w:tcW w:w="2595" w:type="dxa"/>
            <w:shd w:val="clear" w:color="auto" w:fill="auto"/>
          </w:tcPr>
          <w:p w14:paraId="3C96AC2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15 - Pakiet 15 - Układ oddechowy LIMB</w:t>
            </w:r>
          </w:p>
        </w:tc>
        <w:tc>
          <w:tcPr>
            <w:tcW w:w="3501" w:type="dxa"/>
            <w:shd w:val="clear" w:color="auto" w:fill="auto"/>
          </w:tcPr>
          <w:p w14:paraId="7B573CE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SINMED Sp. z o. o.</w:t>
            </w:r>
          </w:p>
          <w:p w14:paraId="5CC8DAA9" w14:textId="3AE24F0C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Graniczna 32B</w:t>
            </w:r>
          </w:p>
          <w:p w14:paraId="207976C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44-178 Przyszowice</w:t>
            </w:r>
          </w:p>
        </w:tc>
        <w:tc>
          <w:tcPr>
            <w:tcW w:w="1843" w:type="dxa"/>
            <w:shd w:val="clear" w:color="auto" w:fill="auto"/>
          </w:tcPr>
          <w:p w14:paraId="6ECDE9D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9180A6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2E90E774" w14:textId="77777777" w:rsidTr="00400103">
        <w:tc>
          <w:tcPr>
            <w:tcW w:w="2595" w:type="dxa"/>
            <w:shd w:val="clear" w:color="auto" w:fill="auto"/>
          </w:tcPr>
          <w:p w14:paraId="3F873C7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16 - Pakiet 16 - Wzierniki ginekologiczne</w:t>
            </w:r>
          </w:p>
        </w:tc>
        <w:tc>
          <w:tcPr>
            <w:tcW w:w="3501" w:type="dxa"/>
            <w:shd w:val="clear" w:color="auto" w:fill="auto"/>
          </w:tcPr>
          <w:p w14:paraId="422889EF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Bialmed Sp. z o.o.</w:t>
            </w:r>
          </w:p>
          <w:p w14:paraId="28407FB3" w14:textId="16FF485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Kazimierzowska 46/48/35</w:t>
            </w:r>
          </w:p>
          <w:p w14:paraId="4D6FC2C1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02-546 Warszawa</w:t>
            </w:r>
          </w:p>
        </w:tc>
        <w:tc>
          <w:tcPr>
            <w:tcW w:w="1843" w:type="dxa"/>
            <w:shd w:val="clear" w:color="auto" w:fill="auto"/>
          </w:tcPr>
          <w:p w14:paraId="538F3FF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95455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13856EE5" w14:textId="77777777" w:rsidTr="00400103">
        <w:tc>
          <w:tcPr>
            <w:tcW w:w="2595" w:type="dxa"/>
            <w:shd w:val="clear" w:color="auto" w:fill="auto"/>
          </w:tcPr>
          <w:p w14:paraId="080C1B5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lastRenderedPageBreak/>
              <w:t>16 - Pakiet 16 - Wzierniki ginekologiczne</w:t>
            </w:r>
          </w:p>
        </w:tc>
        <w:tc>
          <w:tcPr>
            <w:tcW w:w="3501" w:type="dxa"/>
            <w:shd w:val="clear" w:color="auto" w:fill="auto"/>
          </w:tcPr>
          <w:p w14:paraId="7E4D08B0" w14:textId="77777777" w:rsidR="00400103" w:rsidRPr="00400103" w:rsidRDefault="00400103" w:rsidP="0040010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Zarys International Group Zarys International Group Sp. z o. o. Sp. k.</w:t>
            </w:r>
          </w:p>
          <w:p w14:paraId="57C959E5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ul. Pod Borem 18</w:t>
            </w:r>
          </w:p>
          <w:p w14:paraId="628A8712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41-808 Zabrze</w:t>
            </w:r>
          </w:p>
        </w:tc>
        <w:tc>
          <w:tcPr>
            <w:tcW w:w="1843" w:type="dxa"/>
            <w:shd w:val="clear" w:color="auto" w:fill="auto"/>
          </w:tcPr>
          <w:p w14:paraId="776CB86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- 470.85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EBDCE1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470,85</w:t>
            </w:r>
          </w:p>
        </w:tc>
      </w:tr>
      <w:tr w:rsidR="000B431A" w:rsidRPr="00834EF4" w14:paraId="243FB0CB" w14:textId="77777777" w:rsidTr="00400103">
        <w:tc>
          <w:tcPr>
            <w:tcW w:w="2595" w:type="dxa"/>
            <w:shd w:val="clear" w:color="auto" w:fill="auto"/>
          </w:tcPr>
          <w:p w14:paraId="00FC01C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16 - Pakiet 16 - Wzierniki ginekologiczne</w:t>
            </w:r>
          </w:p>
        </w:tc>
        <w:tc>
          <w:tcPr>
            <w:tcW w:w="3501" w:type="dxa"/>
            <w:shd w:val="clear" w:color="auto" w:fill="auto"/>
          </w:tcPr>
          <w:p w14:paraId="5EDD5781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Polmil sp. z o. o.</w:t>
            </w:r>
          </w:p>
          <w:p w14:paraId="6C72E7BF" w14:textId="5A8713C3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Przemysłowa 8 B</w:t>
            </w:r>
          </w:p>
          <w:p w14:paraId="0F3187AC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85-758 Bydgoszcz</w:t>
            </w:r>
          </w:p>
        </w:tc>
        <w:tc>
          <w:tcPr>
            <w:tcW w:w="1843" w:type="dxa"/>
            <w:shd w:val="clear" w:color="auto" w:fill="auto"/>
          </w:tcPr>
          <w:p w14:paraId="7A2E7991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- 457.80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FAB6B2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457,80</w:t>
            </w:r>
          </w:p>
        </w:tc>
      </w:tr>
      <w:tr w:rsidR="000B431A" w:rsidRPr="00834EF4" w14:paraId="79EC9A8B" w14:textId="77777777" w:rsidTr="00400103">
        <w:tc>
          <w:tcPr>
            <w:tcW w:w="2595" w:type="dxa"/>
            <w:shd w:val="clear" w:color="auto" w:fill="auto"/>
          </w:tcPr>
          <w:p w14:paraId="3A6E255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2E9AC93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NTM-MED S.C.</w:t>
            </w:r>
          </w:p>
          <w:p w14:paraId="03269B61" w14:textId="0B0DF7BC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Wyszyńskiego 154 B/1</w:t>
            </w:r>
          </w:p>
          <w:p w14:paraId="7B237B87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66-400 Gorzów Wielkopolski</w:t>
            </w:r>
          </w:p>
        </w:tc>
        <w:tc>
          <w:tcPr>
            <w:tcW w:w="1843" w:type="dxa"/>
            <w:shd w:val="clear" w:color="auto" w:fill="auto"/>
          </w:tcPr>
          <w:p w14:paraId="1B46D91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- 438.45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031941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438,45</w:t>
            </w:r>
          </w:p>
        </w:tc>
      </w:tr>
      <w:tr w:rsidR="000B431A" w:rsidRPr="00834EF4" w14:paraId="6655F134" w14:textId="77777777" w:rsidTr="00400103">
        <w:tc>
          <w:tcPr>
            <w:tcW w:w="2595" w:type="dxa"/>
            <w:shd w:val="clear" w:color="auto" w:fill="auto"/>
          </w:tcPr>
          <w:p w14:paraId="04F1AEB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46C8BC2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Rinores Sp. z o.o.</w:t>
            </w:r>
          </w:p>
          <w:p w14:paraId="1DE73947" w14:textId="31E59D3F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Dębicka 644</w:t>
            </w:r>
          </w:p>
          <w:p w14:paraId="4A8D1E1A" w14:textId="7393F65A" w:rsidR="00400103" w:rsidRPr="00400103" w:rsidRDefault="000B431A" w:rsidP="00A31C19">
            <w:pPr>
              <w:spacing w:after="40"/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35-213 Rzeszów</w:t>
            </w:r>
          </w:p>
        </w:tc>
        <w:tc>
          <w:tcPr>
            <w:tcW w:w="1843" w:type="dxa"/>
            <w:shd w:val="clear" w:color="auto" w:fill="auto"/>
          </w:tcPr>
          <w:p w14:paraId="22C8A5F6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939208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60DA7178" w14:textId="77777777" w:rsidTr="00400103">
        <w:tc>
          <w:tcPr>
            <w:tcW w:w="2595" w:type="dxa"/>
            <w:shd w:val="clear" w:color="auto" w:fill="auto"/>
          </w:tcPr>
          <w:p w14:paraId="0A134FD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21EB309E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Polcore Sp. z o.o.</w:t>
            </w:r>
          </w:p>
          <w:p w14:paraId="56B4EFBE" w14:textId="50CE4B5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Peryferyjna 15</w:t>
            </w:r>
          </w:p>
          <w:p w14:paraId="765E3DC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25-562 Kielce</w:t>
            </w:r>
          </w:p>
        </w:tc>
        <w:tc>
          <w:tcPr>
            <w:tcW w:w="1843" w:type="dxa"/>
            <w:shd w:val="clear" w:color="auto" w:fill="auto"/>
          </w:tcPr>
          <w:p w14:paraId="187457B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- 457.75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556397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457,75</w:t>
            </w:r>
          </w:p>
        </w:tc>
      </w:tr>
      <w:tr w:rsidR="000B431A" w:rsidRPr="00834EF4" w14:paraId="2EC2683D" w14:textId="77777777" w:rsidTr="00400103">
        <w:tc>
          <w:tcPr>
            <w:tcW w:w="2595" w:type="dxa"/>
            <w:shd w:val="clear" w:color="auto" w:fill="auto"/>
          </w:tcPr>
          <w:p w14:paraId="373FEBB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17 - Pakiet 17 - Zestaw automatyczny wstrzykiwacza kontrastu</w:t>
            </w:r>
          </w:p>
        </w:tc>
        <w:tc>
          <w:tcPr>
            <w:tcW w:w="3501" w:type="dxa"/>
            <w:shd w:val="clear" w:color="auto" w:fill="auto"/>
          </w:tcPr>
          <w:p w14:paraId="2A42FDF6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Alteris Spółka Akcyjna</w:t>
            </w:r>
          </w:p>
          <w:p w14:paraId="67159377" w14:textId="152CE6BB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Ceglana 35</w:t>
            </w:r>
          </w:p>
          <w:p w14:paraId="41C738E9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40-514 Katowice</w:t>
            </w:r>
          </w:p>
        </w:tc>
        <w:tc>
          <w:tcPr>
            <w:tcW w:w="1843" w:type="dxa"/>
            <w:shd w:val="clear" w:color="auto" w:fill="auto"/>
          </w:tcPr>
          <w:p w14:paraId="12DF261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- 447.75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C4822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447,75</w:t>
            </w:r>
          </w:p>
        </w:tc>
      </w:tr>
      <w:tr w:rsidR="000B431A" w:rsidRPr="00834EF4" w14:paraId="04D6D152" w14:textId="77777777" w:rsidTr="00400103">
        <w:tc>
          <w:tcPr>
            <w:tcW w:w="2595" w:type="dxa"/>
            <w:shd w:val="clear" w:color="auto" w:fill="auto"/>
          </w:tcPr>
          <w:p w14:paraId="7325C3F9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18 - Pakiet 18 - Zestaw do ligacji żylaków przełyku</w:t>
            </w:r>
          </w:p>
        </w:tc>
        <w:tc>
          <w:tcPr>
            <w:tcW w:w="3501" w:type="dxa"/>
            <w:shd w:val="clear" w:color="auto" w:fill="auto"/>
          </w:tcPr>
          <w:p w14:paraId="0ADC232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3A3DD7E7" w14:textId="769C482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Franciszkańska 104/112</w:t>
            </w:r>
          </w:p>
          <w:p w14:paraId="719083FE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91-845 Łódź</w:t>
            </w:r>
          </w:p>
        </w:tc>
        <w:tc>
          <w:tcPr>
            <w:tcW w:w="1843" w:type="dxa"/>
            <w:shd w:val="clear" w:color="auto" w:fill="auto"/>
          </w:tcPr>
          <w:p w14:paraId="5024A7A0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3F84CF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6E935A32" w14:textId="77777777" w:rsidTr="00400103">
        <w:tc>
          <w:tcPr>
            <w:tcW w:w="2595" w:type="dxa"/>
            <w:shd w:val="clear" w:color="auto" w:fill="auto"/>
          </w:tcPr>
          <w:p w14:paraId="4028DB4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19 - Pakiet 19 - Zestaw do nebulizacji</w:t>
            </w:r>
          </w:p>
        </w:tc>
        <w:tc>
          <w:tcPr>
            <w:tcW w:w="3501" w:type="dxa"/>
            <w:shd w:val="clear" w:color="auto" w:fill="auto"/>
          </w:tcPr>
          <w:p w14:paraId="7A711E3D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CIRRO Sp. z o.o.</w:t>
            </w:r>
          </w:p>
          <w:p w14:paraId="60A1F621" w14:textId="64891785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Elewatorska 58</w:t>
            </w:r>
          </w:p>
          <w:p w14:paraId="406C4673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15-620 Białystok</w:t>
            </w:r>
          </w:p>
        </w:tc>
        <w:tc>
          <w:tcPr>
            <w:tcW w:w="1843" w:type="dxa"/>
            <w:shd w:val="clear" w:color="auto" w:fill="auto"/>
          </w:tcPr>
          <w:p w14:paraId="14D78A4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E0EA90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1D99C20B" w14:textId="77777777" w:rsidTr="00400103">
        <w:tc>
          <w:tcPr>
            <w:tcW w:w="2595" w:type="dxa"/>
            <w:shd w:val="clear" w:color="auto" w:fill="auto"/>
          </w:tcPr>
          <w:p w14:paraId="25F81FBC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21 - Pakiet 21 - Zestaw do szynowania wewnętrznego moczowodów</w:t>
            </w:r>
          </w:p>
        </w:tc>
        <w:tc>
          <w:tcPr>
            <w:tcW w:w="3501" w:type="dxa"/>
            <w:shd w:val="clear" w:color="auto" w:fill="auto"/>
          </w:tcPr>
          <w:p w14:paraId="3AE6349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2C7CF8D3" w14:textId="77777777" w:rsidR="000B431A" w:rsidRPr="00400103" w:rsidRDefault="000B431A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Rondo Daszyńskiego 2B</w:t>
            </w:r>
          </w:p>
          <w:p w14:paraId="51627A50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00-843 Warszawa</w:t>
            </w:r>
          </w:p>
        </w:tc>
        <w:tc>
          <w:tcPr>
            <w:tcW w:w="1843" w:type="dxa"/>
            <w:shd w:val="clear" w:color="auto" w:fill="auto"/>
          </w:tcPr>
          <w:p w14:paraId="49FB29B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7C962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56A93EB2" w14:textId="77777777" w:rsidTr="00400103">
        <w:tc>
          <w:tcPr>
            <w:tcW w:w="2595" w:type="dxa"/>
            <w:shd w:val="clear" w:color="auto" w:fill="auto"/>
          </w:tcPr>
          <w:p w14:paraId="2EB5F258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151EE559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D5156D4" w14:textId="7A584638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Rtm. Witolda Pileckiego 59/151</w:t>
            </w:r>
          </w:p>
          <w:p w14:paraId="147CF882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02-781 Warszawa</w:t>
            </w:r>
          </w:p>
        </w:tc>
        <w:tc>
          <w:tcPr>
            <w:tcW w:w="1843" w:type="dxa"/>
            <w:shd w:val="clear" w:color="auto" w:fill="auto"/>
          </w:tcPr>
          <w:p w14:paraId="19563F83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CF457B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500,00</w:t>
            </w:r>
          </w:p>
        </w:tc>
      </w:tr>
      <w:tr w:rsidR="000B431A" w:rsidRPr="00834EF4" w14:paraId="79890CED" w14:textId="77777777" w:rsidTr="00400103">
        <w:tc>
          <w:tcPr>
            <w:tcW w:w="2595" w:type="dxa"/>
            <w:shd w:val="clear" w:color="auto" w:fill="auto"/>
          </w:tcPr>
          <w:p w14:paraId="35D729A7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1A65B03B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ALBIS MAZUR Sp. z o.o.</w:t>
            </w:r>
          </w:p>
          <w:p w14:paraId="4A2682A0" w14:textId="2397B1EC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Stawiszyńska 10/2</w:t>
            </w:r>
          </w:p>
          <w:p w14:paraId="426E20F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62-800 Kalisz</w:t>
            </w:r>
          </w:p>
        </w:tc>
        <w:tc>
          <w:tcPr>
            <w:tcW w:w="1843" w:type="dxa"/>
            <w:shd w:val="clear" w:color="auto" w:fill="auto"/>
          </w:tcPr>
          <w:p w14:paraId="15F4AD8E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- 496.95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B2EF09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496,95</w:t>
            </w:r>
          </w:p>
        </w:tc>
      </w:tr>
      <w:tr w:rsidR="000B431A" w:rsidRPr="00834EF4" w14:paraId="1C090C9D" w14:textId="77777777" w:rsidTr="00400103">
        <w:tc>
          <w:tcPr>
            <w:tcW w:w="2595" w:type="dxa"/>
            <w:shd w:val="clear" w:color="auto" w:fill="auto"/>
          </w:tcPr>
          <w:p w14:paraId="19C1C614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574E9529" w14:textId="77777777" w:rsidR="00400103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 xml:space="preserve">Mölnlycke Health Care Polska </w:t>
            </w:r>
          </w:p>
          <w:p w14:paraId="39D8A8FC" w14:textId="671CCF6E" w:rsidR="000B431A" w:rsidRPr="00400103" w:rsidRDefault="00400103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 xml:space="preserve">Sp. </w:t>
            </w:r>
            <w:r w:rsidR="000B431A" w:rsidRPr="00400103">
              <w:rPr>
                <w:b/>
                <w:bCs/>
                <w:sz w:val="20"/>
                <w:szCs w:val="20"/>
              </w:rPr>
              <w:t>z o.o.</w:t>
            </w:r>
          </w:p>
          <w:p w14:paraId="47D79C78" w14:textId="0D918194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Okopowa 58/72</w:t>
            </w:r>
          </w:p>
          <w:p w14:paraId="359A8807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01-042 Warszawa</w:t>
            </w:r>
          </w:p>
        </w:tc>
        <w:tc>
          <w:tcPr>
            <w:tcW w:w="1843" w:type="dxa"/>
            <w:shd w:val="clear" w:color="auto" w:fill="auto"/>
          </w:tcPr>
          <w:p w14:paraId="0461459F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- 254.70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B88668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254,70</w:t>
            </w:r>
          </w:p>
        </w:tc>
      </w:tr>
      <w:tr w:rsidR="000B431A" w:rsidRPr="00834EF4" w14:paraId="710972C9" w14:textId="77777777" w:rsidTr="00400103">
        <w:tc>
          <w:tcPr>
            <w:tcW w:w="2595" w:type="dxa"/>
            <w:shd w:val="clear" w:color="auto" w:fill="auto"/>
          </w:tcPr>
          <w:p w14:paraId="2235ABCB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22 - Pakiet 22 - Nożyczki laparoskopowe</w:t>
            </w:r>
          </w:p>
        </w:tc>
        <w:tc>
          <w:tcPr>
            <w:tcW w:w="3501" w:type="dxa"/>
            <w:shd w:val="clear" w:color="auto" w:fill="auto"/>
          </w:tcPr>
          <w:p w14:paraId="000C4C8A" w14:textId="77777777" w:rsidR="000B431A" w:rsidRPr="00400103" w:rsidRDefault="000B431A" w:rsidP="00A31C1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00103">
              <w:rPr>
                <w:b/>
                <w:bCs/>
                <w:sz w:val="20"/>
                <w:szCs w:val="20"/>
              </w:rPr>
              <w:t>Covimed Sp. z o.o.</w:t>
            </w:r>
          </w:p>
          <w:p w14:paraId="72E0E9AD" w14:textId="7CBD3CCD" w:rsidR="000B431A" w:rsidRPr="00400103" w:rsidRDefault="00400103" w:rsidP="00A31C19">
            <w:pPr>
              <w:rPr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ul. </w:t>
            </w:r>
            <w:r w:rsidR="000B431A" w:rsidRPr="00400103">
              <w:rPr>
                <w:sz w:val="20"/>
                <w:szCs w:val="20"/>
              </w:rPr>
              <w:t>Przelot 10</w:t>
            </w:r>
          </w:p>
          <w:p w14:paraId="39717DBF" w14:textId="77777777" w:rsidR="000B431A" w:rsidRPr="00400103" w:rsidRDefault="000B431A" w:rsidP="00A31C19">
            <w:pPr>
              <w:spacing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04-622 Warszawa</w:t>
            </w:r>
          </w:p>
        </w:tc>
        <w:tc>
          <w:tcPr>
            <w:tcW w:w="1843" w:type="dxa"/>
            <w:shd w:val="clear" w:color="auto" w:fill="auto"/>
          </w:tcPr>
          <w:p w14:paraId="51F1DF3A" w14:textId="77777777" w:rsidR="000B431A" w:rsidRPr="00400103" w:rsidRDefault="000B431A" w:rsidP="00A31C1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0DA1EA" w14:textId="77777777" w:rsidR="000B431A" w:rsidRPr="00400103" w:rsidRDefault="000B431A" w:rsidP="00A31C19">
            <w:pPr>
              <w:jc w:val="center"/>
              <w:rPr>
                <w:color w:val="000000"/>
                <w:sz w:val="20"/>
                <w:szCs w:val="20"/>
              </w:rPr>
            </w:pPr>
            <w:r w:rsidRPr="00400103">
              <w:rPr>
                <w:sz w:val="20"/>
                <w:szCs w:val="20"/>
              </w:rPr>
              <w:t xml:space="preserve">  0,00</w:t>
            </w:r>
          </w:p>
        </w:tc>
      </w:tr>
    </w:tbl>
    <w:p w14:paraId="12856EA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F25D5" w14:textId="77777777" w:rsidR="00B66BCF" w:rsidRDefault="00B66BCF">
      <w:r>
        <w:separator/>
      </w:r>
    </w:p>
  </w:endnote>
  <w:endnote w:type="continuationSeparator" w:id="0">
    <w:p w14:paraId="5B149AE3" w14:textId="77777777" w:rsidR="00B66BCF" w:rsidRDefault="00B6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99AB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A02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FF56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B4B7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4E7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31571" w14:textId="77777777" w:rsidR="00B66BCF" w:rsidRDefault="00B66BCF">
      <w:r>
        <w:separator/>
      </w:r>
    </w:p>
  </w:footnote>
  <w:footnote w:type="continuationSeparator" w:id="0">
    <w:p w14:paraId="3731FD4A" w14:textId="77777777" w:rsidR="00B66BCF" w:rsidRDefault="00B66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527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2FD2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35D9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140633"/>
    <w:multiLevelType w:val="hybridMultilevel"/>
    <w:tmpl w:val="B658EB02"/>
    <w:lvl w:ilvl="0" w:tplc="4524CB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23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CF"/>
    <w:rsid w:val="0000661A"/>
    <w:rsid w:val="00007909"/>
    <w:rsid w:val="00022322"/>
    <w:rsid w:val="00042497"/>
    <w:rsid w:val="000B431A"/>
    <w:rsid w:val="000C1E6F"/>
    <w:rsid w:val="000E4E56"/>
    <w:rsid w:val="001A1468"/>
    <w:rsid w:val="001B7815"/>
    <w:rsid w:val="001C69C1"/>
    <w:rsid w:val="002032C0"/>
    <w:rsid w:val="00211A34"/>
    <w:rsid w:val="0022798E"/>
    <w:rsid w:val="00284193"/>
    <w:rsid w:val="002B1E4F"/>
    <w:rsid w:val="002B6761"/>
    <w:rsid w:val="002F2B63"/>
    <w:rsid w:val="00315309"/>
    <w:rsid w:val="003445A0"/>
    <w:rsid w:val="003A0AFC"/>
    <w:rsid w:val="003D611C"/>
    <w:rsid w:val="00400103"/>
    <w:rsid w:val="00431C0B"/>
    <w:rsid w:val="00437CAD"/>
    <w:rsid w:val="0044643E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C75F9"/>
    <w:rsid w:val="005E5BFF"/>
    <w:rsid w:val="00601D2B"/>
    <w:rsid w:val="00607F9B"/>
    <w:rsid w:val="00621B0C"/>
    <w:rsid w:val="00644DCB"/>
    <w:rsid w:val="00657C1E"/>
    <w:rsid w:val="006E3089"/>
    <w:rsid w:val="00712C39"/>
    <w:rsid w:val="007217BC"/>
    <w:rsid w:val="00756CDA"/>
    <w:rsid w:val="0079398A"/>
    <w:rsid w:val="007E2ACC"/>
    <w:rsid w:val="007E68C5"/>
    <w:rsid w:val="008123F1"/>
    <w:rsid w:val="00832144"/>
    <w:rsid w:val="00836DAF"/>
    <w:rsid w:val="008567C7"/>
    <w:rsid w:val="008642B3"/>
    <w:rsid w:val="00870F2E"/>
    <w:rsid w:val="008A6C10"/>
    <w:rsid w:val="008E5102"/>
    <w:rsid w:val="00915B9E"/>
    <w:rsid w:val="00916BA4"/>
    <w:rsid w:val="00952256"/>
    <w:rsid w:val="0097748A"/>
    <w:rsid w:val="009D1FFF"/>
    <w:rsid w:val="009F0E5C"/>
    <w:rsid w:val="00A029B8"/>
    <w:rsid w:val="00A91321"/>
    <w:rsid w:val="00AA02AC"/>
    <w:rsid w:val="00B32D12"/>
    <w:rsid w:val="00B464D3"/>
    <w:rsid w:val="00B66BCF"/>
    <w:rsid w:val="00B74EB6"/>
    <w:rsid w:val="00B8185B"/>
    <w:rsid w:val="00BC6F7F"/>
    <w:rsid w:val="00BD2174"/>
    <w:rsid w:val="00C01D84"/>
    <w:rsid w:val="00C11BFF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43A6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8F970"/>
  <w15:chartTrackingRefBased/>
  <w15:docId w15:val="{5D64AFBD-47C5-4194-BAD7-05B296E4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21B0C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621B0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7</Pages>
  <Words>1890</Words>
  <Characters>10085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2024-08-06T10:14:00Z</cp:lastPrinted>
  <dcterms:created xsi:type="dcterms:W3CDTF">2024-09-16T10:46:00Z</dcterms:created>
  <dcterms:modified xsi:type="dcterms:W3CDTF">2024-09-18T07:28:00Z</dcterms:modified>
</cp:coreProperties>
</file>