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8E540" w14:textId="77777777" w:rsidR="003E6519" w:rsidRPr="009432A1" w:rsidRDefault="002F797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F797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F797E">
        <w:rPr>
          <w:rFonts w:ascii="Arial" w:hAnsi="Arial" w:cs="Arial"/>
          <w:sz w:val="24"/>
          <w:szCs w:val="24"/>
        </w:rPr>
        <w:t>2024-09-18</w:t>
      </w:r>
    </w:p>
    <w:p w14:paraId="1C0F7FA0" w14:textId="15198BCE" w:rsidR="003E6519" w:rsidRPr="009432A1" w:rsidRDefault="002F797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797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99FD985" w14:textId="77777777" w:rsidR="003E6519" w:rsidRPr="009432A1" w:rsidRDefault="002F797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F797E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F797E">
        <w:rPr>
          <w:rFonts w:ascii="Arial" w:hAnsi="Arial" w:cs="Arial"/>
          <w:sz w:val="24"/>
          <w:szCs w:val="24"/>
        </w:rPr>
        <w:t>66</w:t>
      </w:r>
    </w:p>
    <w:p w14:paraId="2468863B" w14:textId="77777777" w:rsidR="003E6519" w:rsidRPr="009432A1" w:rsidRDefault="002F797E" w:rsidP="003E6519">
      <w:pPr>
        <w:rPr>
          <w:rFonts w:ascii="Arial" w:hAnsi="Arial" w:cs="Arial"/>
          <w:sz w:val="24"/>
          <w:szCs w:val="24"/>
        </w:rPr>
      </w:pPr>
      <w:r w:rsidRPr="002F797E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F797E">
        <w:rPr>
          <w:rFonts w:ascii="Arial" w:hAnsi="Arial" w:cs="Arial"/>
          <w:sz w:val="24"/>
          <w:szCs w:val="24"/>
        </w:rPr>
        <w:t>Kraków</w:t>
      </w:r>
    </w:p>
    <w:p w14:paraId="58F240C7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ABE6BC" w14:textId="33DA12E2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0133534" w14:textId="4497F833" w:rsidR="00453FEF" w:rsidRPr="009432A1" w:rsidRDefault="00453FEF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SZP-271-19/24 – 748.MM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5492D9A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BFAF5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DB64570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0B531E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247B737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518545E" w14:textId="77777777" w:rsidTr="001A0FA2">
        <w:tc>
          <w:tcPr>
            <w:tcW w:w="2269" w:type="dxa"/>
            <w:shd w:val="clear" w:color="auto" w:fill="auto"/>
          </w:tcPr>
          <w:p w14:paraId="744CAC71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8067BB" w14:textId="77777777" w:rsidR="003E6519" w:rsidRPr="004E4B64" w:rsidRDefault="002F797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797E">
              <w:rPr>
                <w:rFonts w:ascii="Arial" w:hAnsi="Arial" w:cs="Arial"/>
                <w:bCs/>
                <w:sz w:val="24"/>
                <w:szCs w:val="24"/>
              </w:rPr>
              <w:t>Dostawa implantów ortopedycznych (traumatologia + chirurgia kręgosłupa)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F797E" w:rsidRPr="004E4B64" w14:paraId="196B7B6D" w14:textId="77777777" w:rsidTr="003E371A">
        <w:tc>
          <w:tcPr>
            <w:tcW w:w="2269" w:type="dxa"/>
            <w:shd w:val="clear" w:color="auto" w:fill="auto"/>
          </w:tcPr>
          <w:p w14:paraId="31694F0D" w14:textId="77777777" w:rsidR="002F797E" w:rsidRPr="004E4B64" w:rsidRDefault="002F797E" w:rsidP="003E37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0A6257" w14:textId="77777777" w:rsidR="002F797E" w:rsidRPr="004E4B64" w:rsidRDefault="002F797E" w:rsidP="003E37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797E">
              <w:rPr>
                <w:rFonts w:ascii="Arial" w:hAnsi="Arial" w:cs="Arial"/>
                <w:bCs/>
                <w:sz w:val="24"/>
                <w:szCs w:val="24"/>
              </w:rPr>
              <w:t>SZP-271-19/24</w:t>
            </w:r>
          </w:p>
        </w:tc>
      </w:tr>
    </w:tbl>
    <w:p w14:paraId="4B6AB39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F797E" w:rsidRPr="002F797E">
        <w:rPr>
          <w:rFonts w:ascii="Arial" w:hAnsi="Arial" w:cs="Arial"/>
          <w:sz w:val="24"/>
          <w:szCs w:val="24"/>
        </w:rPr>
        <w:t>(</w:t>
      </w:r>
      <w:proofErr w:type="spellStart"/>
      <w:r w:rsidR="002F797E" w:rsidRPr="002F797E">
        <w:rPr>
          <w:rFonts w:ascii="Arial" w:hAnsi="Arial" w:cs="Arial"/>
          <w:sz w:val="24"/>
          <w:szCs w:val="24"/>
        </w:rPr>
        <w:t>t.j</w:t>
      </w:r>
      <w:proofErr w:type="spellEnd"/>
      <w:r w:rsidR="002F797E" w:rsidRPr="002F797E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F797E" w:rsidRPr="00C902DE" w14:paraId="3331495A" w14:textId="77777777" w:rsidTr="003E37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780A55" w14:textId="77777777" w:rsidR="002F797E" w:rsidRPr="00C902DE" w:rsidRDefault="002F797E" w:rsidP="003E37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797E">
              <w:rPr>
                <w:rFonts w:ascii="Arial" w:hAnsi="Arial" w:cs="Arial"/>
                <w:sz w:val="24"/>
                <w:szCs w:val="24"/>
              </w:rPr>
              <w:t>części 1 zamówienia w wysokości 350 271.00 zł brutto;</w:t>
            </w:r>
          </w:p>
        </w:tc>
      </w:tr>
      <w:tr w:rsidR="002F797E" w:rsidRPr="00C902DE" w14:paraId="68B1C111" w14:textId="77777777" w:rsidTr="003E37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D7DFCF" w14:textId="77777777" w:rsidR="002F797E" w:rsidRPr="00C902DE" w:rsidRDefault="002F797E" w:rsidP="003E37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797E">
              <w:rPr>
                <w:rFonts w:ascii="Arial" w:hAnsi="Arial" w:cs="Arial"/>
                <w:sz w:val="24"/>
                <w:szCs w:val="24"/>
              </w:rPr>
              <w:t>części 2 zamówienia w wysokości 222 750.00 zł brutto;</w:t>
            </w:r>
          </w:p>
        </w:tc>
      </w:tr>
      <w:tr w:rsidR="002F797E" w:rsidRPr="00C902DE" w14:paraId="2BD068D6" w14:textId="77777777" w:rsidTr="003E37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48A436" w14:textId="77777777" w:rsidR="002F797E" w:rsidRPr="00C902DE" w:rsidRDefault="002F797E" w:rsidP="003E37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797E">
              <w:rPr>
                <w:rFonts w:ascii="Arial" w:hAnsi="Arial" w:cs="Arial"/>
                <w:sz w:val="24"/>
                <w:szCs w:val="24"/>
              </w:rPr>
              <w:t>części 3 zamówienia w wysokości 142 506.00 zł brutto;</w:t>
            </w:r>
          </w:p>
        </w:tc>
      </w:tr>
      <w:tr w:rsidR="002F797E" w:rsidRPr="00C902DE" w14:paraId="7D4DB480" w14:textId="77777777" w:rsidTr="003E37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529C93" w14:textId="77777777" w:rsidR="002F797E" w:rsidRPr="00C902DE" w:rsidRDefault="002F797E" w:rsidP="003E37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797E">
              <w:rPr>
                <w:rFonts w:ascii="Arial" w:hAnsi="Arial" w:cs="Arial"/>
                <w:sz w:val="24"/>
                <w:szCs w:val="24"/>
              </w:rPr>
              <w:t>części 4 zamówienia w wysokości 110 052.00 zł brutto;</w:t>
            </w:r>
          </w:p>
        </w:tc>
      </w:tr>
      <w:tr w:rsidR="002F797E" w:rsidRPr="00C902DE" w14:paraId="4864D735" w14:textId="77777777" w:rsidTr="003E37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129181" w14:textId="77777777" w:rsidR="002F797E" w:rsidRPr="00C902DE" w:rsidRDefault="002F797E" w:rsidP="003E37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797E">
              <w:rPr>
                <w:rFonts w:ascii="Arial" w:hAnsi="Arial" w:cs="Arial"/>
                <w:sz w:val="24"/>
                <w:szCs w:val="24"/>
              </w:rPr>
              <w:t>części 5 zamówienia w wysokości 57 240.00 zł brutto;</w:t>
            </w:r>
          </w:p>
        </w:tc>
      </w:tr>
      <w:tr w:rsidR="002F797E" w:rsidRPr="00C902DE" w14:paraId="3A041FC3" w14:textId="77777777" w:rsidTr="003E37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A0E1D2" w14:textId="77777777" w:rsidR="002F797E" w:rsidRPr="00C902DE" w:rsidRDefault="002F797E" w:rsidP="003E37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797E">
              <w:rPr>
                <w:rFonts w:ascii="Arial" w:hAnsi="Arial" w:cs="Arial"/>
                <w:sz w:val="24"/>
                <w:szCs w:val="24"/>
              </w:rPr>
              <w:t>części 6 zamówienia w wysokości 189 000.00 zł brutto;</w:t>
            </w:r>
          </w:p>
        </w:tc>
      </w:tr>
      <w:tr w:rsidR="002F797E" w:rsidRPr="00C902DE" w14:paraId="71DE9E82" w14:textId="77777777" w:rsidTr="003E371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4359F3" w14:textId="77777777" w:rsidR="002F797E" w:rsidRPr="00C902DE" w:rsidRDefault="002F797E" w:rsidP="003E37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797E">
              <w:rPr>
                <w:rFonts w:ascii="Arial" w:hAnsi="Arial" w:cs="Arial"/>
                <w:sz w:val="24"/>
                <w:szCs w:val="24"/>
              </w:rPr>
              <w:t>części 7 zamówienia w wysokości 623 384.64 zł brutto;</w:t>
            </w:r>
          </w:p>
        </w:tc>
      </w:tr>
    </w:tbl>
    <w:p w14:paraId="6BD5B3B4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5BF788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333C8B0" w14:textId="3952AD96" w:rsidR="00C236D3" w:rsidRPr="003E6519" w:rsidRDefault="002F797E" w:rsidP="00173B20">
      <w:pPr>
        <w:jc w:val="right"/>
        <w:rPr>
          <w:rFonts w:ascii="Arial" w:hAnsi="Arial" w:cs="Arial"/>
          <w:sz w:val="22"/>
          <w:szCs w:val="22"/>
        </w:rPr>
      </w:pPr>
      <w:r w:rsidRPr="002F797E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32225" w14:textId="77777777" w:rsidR="00281688" w:rsidRDefault="00281688">
      <w:r>
        <w:separator/>
      </w:r>
    </w:p>
  </w:endnote>
  <w:endnote w:type="continuationSeparator" w:id="0">
    <w:p w14:paraId="7E2DE9F7" w14:textId="77777777" w:rsidR="00281688" w:rsidRDefault="0028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8A1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DB48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8D68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5B573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D6D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FD8C61" w14:textId="77777777" w:rsidR="009F189D" w:rsidRDefault="009F189D">
    <w:pPr>
      <w:pStyle w:val="Stopka"/>
      <w:tabs>
        <w:tab w:val="clear" w:pos="4536"/>
      </w:tabs>
      <w:jc w:val="center"/>
    </w:pPr>
  </w:p>
  <w:p w14:paraId="16FF2B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EB841" w14:textId="77777777" w:rsidR="00281688" w:rsidRDefault="00281688">
      <w:r>
        <w:separator/>
      </w:r>
    </w:p>
  </w:footnote>
  <w:footnote w:type="continuationSeparator" w:id="0">
    <w:p w14:paraId="6C04E0FE" w14:textId="77777777" w:rsidR="00281688" w:rsidRDefault="00281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C3233" w14:textId="77777777" w:rsidR="002F797E" w:rsidRDefault="002F79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D1206" w14:textId="77777777" w:rsidR="002F797E" w:rsidRDefault="002F79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45519" w14:textId="77777777" w:rsidR="002F797E" w:rsidRDefault="002F79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68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81688"/>
    <w:rsid w:val="002F797E"/>
    <w:rsid w:val="003D72FD"/>
    <w:rsid w:val="003E6519"/>
    <w:rsid w:val="00423179"/>
    <w:rsid w:val="00453FEF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366322"/>
  <w15:chartTrackingRefBased/>
  <w15:docId w15:val="{0DAC40C4-4FD3-46B4-A665-9267C55CA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2024-09-18T05:47:00Z</cp:lastPrinted>
  <dcterms:created xsi:type="dcterms:W3CDTF">2024-09-18T05:47:00Z</dcterms:created>
  <dcterms:modified xsi:type="dcterms:W3CDTF">2024-09-18T05:47:00Z</dcterms:modified>
</cp:coreProperties>
</file>