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C445E" w14:textId="492A5DD6" w:rsidR="00FB7F50" w:rsidRPr="00AD4B01" w:rsidRDefault="00150E08" w:rsidP="00AD4B01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D4B01">
        <w:rPr>
          <w:rFonts w:ascii="Verdana" w:hAnsi="Verdana"/>
          <w:sz w:val="18"/>
          <w:szCs w:val="18"/>
        </w:rPr>
        <w:t>Kraków</w:t>
      </w:r>
      <w:r w:rsidR="00FB7F50" w:rsidRPr="00AD4B01">
        <w:rPr>
          <w:rFonts w:ascii="Verdana" w:hAnsi="Verdana"/>
          <w:sz w:val="18"/>
          <w:szCs w:val="18"/>
        </w:rPr>
        <w:t xml:space="preserve"> dnia: </w:t>
      </w:r>
      <w:r w:rsidRPr="00AD4B01">
        <w:rPr>
          <w:rFonts w:ascii="Verdana" w:hAnsi="Verdana"/>
          <w:sz w:val="18"/>
          <w:szCs w:val="18"/>
        </w:rPr>
        <w:t>2024-09-17</w:t>
      </w:r>
    </w:p>
    <w:p w14:paraId="1447B47A" w14:textId="77777777" w:rsidR="00150E08" w:rsidRPr="00AD4B01" w:rsidRDefault="00150E0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D4B0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E35622" w14:textId="77777777" w:rsidR="00150E08" w:rsidRPr="00AD4B01" w:rsidRDefault="00150E0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D4B0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56C1777" w14:textId="77777777" w:rsidR="00FB7F50" w:rsidRPr="00AD4B01" w:rsidRDefault="00150E0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D4B0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ECD0427" w14:textId="77777777" w:rsidR="00FB7F50" w:rsidRPr="00AD4B01" w:rsidRDefault="00150E08" w:rsidP="00FB7F50">
      <w:pPr>
        <w:rPr>
          <w:rFonts w:ascii="Verdana" w:hAnsi="Verdana"/>
          <w:sz w:val="18"/>
          <w:szCs w:val="18"/>
        </w:rPr>
      </w:pPr>
      <w:r w:rsidRPr="00AD4B01">
        <w:rPr>
          <w:rFonts w:ascii="Verdana" w:hAnsi="Verdana"/>
          <w:sz w:val="18"/>
          <w:szCs w:val="18"/>
        </w:rPr>
        <w:t>Al. Mickiewicza</w:t>
      </w:r>
      <w:r w:rsidR="00FB7F50" w:rsidRPr="00AD4B01">
        <w:rPr>
          <w:rFonts w:ascii="Verdana" w:hAnsi="Verdana"/>
          <w:sz w:val="18"/>
          <w:szCs w:val="18"/>
        </w:rPr>
        <w:t xml:space="preserve"> </w:t>
      </w:r>
      <w:r w:rsidRPr="00AD4B01">
        <w:rPr>
          <w:rFonts w:ascii="Verdana" w:hAnsi="Verdana"/>
          <w:sz w:val="18"/>
          <w:szCs w:val="18"/>
        </w:rPr>
        <w:t>30</w:t>
      </w:r>
    </w:p>
    <w:p w14:paraId="6A25106D" w14:textId="77777777" w:rsidR="00FB7F50" w:rsidRPr="00AD4B01" w:rsidRDefault="00150E08" w:rsidP="00FB7F50">
      <w:pPr>
        <w:rPr>
          <w:rFonts w:ascii="Verdana" w:hAnsi="Verdana"/>
          <w:sz w:val="18"/>
          <w:szCs w:val="18"/>
        </w:rPr>
      </w:pPr>
      <w:r w:rsidRPr="00AD4B01">
        <w:rPr>
          <w:rFonts w:ascii="Verdana" w:hAnsi="Verdana"/>
          <w:sz w:val="18"/>
          <w:szCs w:val="18"/>
        </w:rPr>
        <w:t>30-059</w:t>
      </w:r>
      <w:r w:rsidR="00FB7F50" w:rsidRPr="00AD4B01">
        <w:rPr>
          <w:rFonts w:ascii="Verdana" w:hAnsi="Verdana"/>
          <w:sz w:val="18"/>
          <w:szCs w:val="18"/>
        </w:rPr>
        <w:t xml:space="preserve"> </w:t>
      </w:r>
      <w:r w:rsidRPr="00AD4B01">
        <w:rPr>
          <w:rFonts w:ascii="Verdana" w:hAnsi="Verdana"/>
          <w:sz w:val="18"/>
          <w:szCs w:val="18"/>
        </w:rPr>
        <w:t>Kraków</w:t>
      </w:r>
    </w:p>
    <w:p w14:paraId="2AF411A5" w14:textId="77777777" w:rsidR="008642B3" w:rsidRPr="00AD4B0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D4B01">
        <w:rPr>
          <w:rFonts w:ascii="Verdana" w:hAnsi="Verdana"/>
          <w:sz w:val="18"/>
          <w:szCs w:val="18"/>
        </w:rPr>
        <w:t>OGŁOSZENIE</w:t>
      </w:r>
    </w:p>
    <w:p w14:paraId="7055BDEE" w14:textId="77777777" w:rsidR="008642B3" w:rsidRPr="00AD4B0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D4B01">
        <w:rPr>
          <w:rFonts w:ascii="Verdana" w:hAnsi="Verdana"/>
          <w:b/>
          <w:sz w:val="18"/>
          <w:szCs w:val="18"/>
        </w:rPr>
        <w:t xml:space="preserve">o </w:t>
      </w:r>
      <w:r w:rsidR="0054734E" w:rsidRPr="00AD4B0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50E08" w:rsidRPr="00AD4B01" w14:paraId="4DFA57CD" w14:textId="77777777" w:rsidTr="00BF0EE3">
        <w:trPr>
          <w:trHeight w:val="638"/>
        </w:trPr>
        <w:tc>
          <w:tcPr>
            <w:tcW w:w="959" w:type="dxa"/>
            <w:shd w:val="clear" w:color="auto" w:fill="auto"/>
          </w:tcPr>
          <w:p w14:paraId="24644F3F" w14:textId="77777777" w:rsidR="00150E08" w:rsidRPr="00AD4B01" w:rsidRDefault="00150E08" w:rsidP="00BF0EE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D4B0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40DA10" w14:textId="77777777" w:rsidR="00150E08" w:rsidRPr="00AD4B01" w:rsidRDefault="00150E08" w:rsidP="00BF0EE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D4B0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AD4B01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AD4B0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D4B0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/>
                <w:sz w:val="18"/>
                <w:szCs w:val="18"/>
              </w:rPr>
              <w:t>pn.</w:t>
            </w:r>
            <w:r w:rsidRPr="00AD4B0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D4B01">
              <w:rPr>
                <w:rFonts w:ascii="Verdana" w:hAnsi="Verdana"/>
                <w:b/>
                <w:bCs/>
                <w:sz w:val="18"/>
                <w:szCs w:val="18"/>
              </w:rPr>
              <w:t>dostawa i montaż mebli laboratoryjnych i warsztatowych do budynku D-3 AGH w Krakowie - DE-dzp.272-423/24</w:t>
            </w:r>
            <w:r w:rsidRPr="00AD4B0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D4B0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D4B0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/>
                <w:b/>
                <w:sz w:val="18"/>
                <w:szCs w:val="18"/>
              </w:rPr>
              <w:t>DE-dzp.272-423/24</w:t>
            </w:r>
            <w:r w:rsidRPr="00AD4B0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80731F6" w14:textId="77777777" w:rsidR="008642B3" w:rsidRPr="00AD4B0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D4B01">
        <w:rPr>
          <w:rFonts w:ascii="Verdana" w:hAnsi="Verdana"/>
          <w:sz w:val="18"/>
          <w:szCs w:val="18"/>
        </w:rPr>
        <w:t xml:space="preserve">Zamawiający, </w:t>
      </w:r>
      <w:r w:rsidR="00CC324B" w:rsidRPr="00AD4B0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D4B0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D4B01">
        <w:rPr>
          <w:rFonts w:ascii="Verdana" w:hAnsi="Verdana"/>
          <w:sz w:val="18"/>
          <w:szCs w:val="18"/>
        </w:rPr>
        <w:t xml:space="preserve">ust. 1 pkt. 1 i </w:t>
      </w:r>
      <w:r w:rsidRPr="00AD4B01">
        <w:rPr>
          <w:rFonts w:ascii="Verdana" w:hAnsi="Verdana"/>
          <w:sz w:val="18"/>
          <w:szCs w:val="18"/>
        </w:rPr>
        <w:t xml:space="preserve">ust. </w:t>
      </w:r>
      <w:r w:rsidR="00A17CDB" w:rsidRPr="00AD4B01">
        <w:rPr>
          <w:rFonts w:ascii="Verdana" w:hAnsi="Verdana"/>
          <w:sz w:val="18"/>
          <w:szCs w:val="18"/>
        </w:rPr>
        <w:t>2</w:t>
      </w:r>
      <w:r w:rsidRPr="00AD4B0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D4B01">
        <w:rPr>
          <w:rFonts w:ascii="Verdana" w:hAnsi="Verdana"/>
          <w:sz w:val="18"/>
          <w:szCs w:val="18"/>
        </w:rPr>
        <w:t xml:space="preserve"> </w:t>
      </w:r>
      <w:r w:rsidR="00CC1A8E" w:rsidRPr="00AD4B0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AD4B01">
        <w:rPr>
          <w:rFonts w:ascii="Verdana" w:hAnsi="Verdana"/>
          <w:sz w:val="18"/>
          <w:szCs w:val="18"/>
        </w:rPr>
        <w:t>t.j</w:t>
      </w:r>
      <w:proofErr w:type="spellEnd"/>
      <w:r w:rsidR="00CC1A8E" w:rsidRPr="00AD4B01">
        <w:rPr>
          <w:rFonts w:ascii="Verdana" w:hAnsi="Verdana"/>
          <w:sz w:val="18"/>
          <w:szCs w:val="18"/>
        </w:rPr>
        <w:t xml:space="preserve">. ze zm.) </w:t>
      </w:r>
      <w:r w:rsidRPr="00AD4B01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D4B01">
        <w:rPr>
          <w:rFonts w:ascii="Verdana" w:hAnsi="Verdana"/>
          <w:sz w:val="18"/>
          <w:szCs w:val="18"/>
        </w:rPr>
        <w:t>Pzp</w:t>
      </w:r>
      <w:proofErr w:type="spellEnd"/>
      <w:r w:rsidRPr="00AD4B01">
        <w:rPr>
          <w:rFonts w:ascii="Verdana" w:hAnsi="Verdana"/>
          <w:sz w:val="18"/>
          <w:szCs w:val="18"/>
        </w:rPr>
        <w:t>”</w:t>
      </w:r>
      <w:r w:rsidR="00D26ED6" w:rsidRPr="00AD4B01">
        <w:rPr>
          <w:rFonts w:ascii="Verdana" w:hAnsi="Verdana"/>
          <w:sz w:val="18"/>
          <w:szCs w:val="18"/>
        </w:rPr>
        <w:t xml:space="preserve">, </w:t>
      </w:r>
      <w:r w:rsidRPr="00AD4B01">
        <w:rPr>
          <w:rFonts w:ascii="Verdana" w:hAnsi="Verdana"/>
          <w:sz w:val="18"/>
          <w:szCs w:val="18"/>
        </w:rPr>
        <w:t>informuje</w:t>
      </w:r>
      <w:r w:rsidR="00D26ED6" w:rsidRPr="00AD4B0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D4B01">
        <w:rPr>
          <w:rFonts w:ascii="Verdana" w:hAnsi="Verdana"/>
          <w:sz w:val="18"/>
          <w:szCs w:val="18"/>
        </w:rPr>
        <w:t>najkorzystniejsz</w:t>
      </w:r>
      <w:r w:rsidR="00D26ED6" w:rsidRPr="00AD4B01">
        <w:rPr>
          <w:rFonts w:ascii="Verdana" w:hAnsi="Verdana"/>
          <w:sz w:val="18"/>
          <w:szCs w:val="18"/>
        </w:rPr>
        <w:t xml:space="preserve">a wybrana została </w:t>
      </w:r>
      <w:r w:rsidR="00756CDA" w:rsidRPr="00AD4B01">
        <w:rPr>
          <w:rFonts w:ascii="Verdana" w:hAnsi="Verdana"/>
          <w:sz w:val="18"/>
          <w:szCs w:val="18"/>
        </w:rPr>
        <w:t>ofer</w:t>
      </w:r>
      <w:r w:rsidR="00D26ED6" w:rsidRPr="00AD4B01">
        <w:rPr>
          <w:rFonts w:ascii="Verdana" w:hAnsi="Verdana"/>
          <w:sz w:val="18"/>
          <w:szCs w:val="18"/>
        </w:rPr>
        <w:t>t</w:t>
      </w:r>
      <w:r w:rsidR="009F0E5C" w:rsidRPr="00AD4B01">
        <w:rPr>
          <w:rFonts w:ascii="Verdana" w:hAnsi="Verdana"/>
          <w:sz w:val="18"/>
          <w:szCs w:val="18"/>
        </w:rPr>
        <w:t>a</w:t>
      </w:r>
      <w:r w:rsidR="00D26ED6" w:rsidRPr="00AD4B0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0E08" w:rsidRPr="00AD4B01" w14:paraId="70196B59" w14:textId="77777777" w:rsidTr="00BF0E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7145FB7" w14:textId="77777777" w:rsidR="00150E08" w:rsidRPr="00AD4B01" w:rsidRDefault="00150E08" w:rsidP="00BF0EE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D4B01">
              <w:rPr>
                <w:rFonts w:ascii="Verdana" w:hAnsi="Verdana"/>
                <w:b/>
                <w:sz w:val="18"/>
                <w:szCs w:val="18"/>
              </w:rPr>
              <w:t xml:space="preserve">Matrix </w:t>
            </w:r>
            <w:proofErr w:type="spellStart"/>
            <w:r w:rsidRPr="00AD4B01">
              <w:rPr>
                <w:rFonts w:ascii="Verdana" w:hAnsi="Verdana"/>
                <w:b/>
                <w:sz w:val="18"/>
                <w:szCs w:val="18"/>
              </w:rPr>
              <w:t>Infralab</w:t>
            </w:r>
            <w:proofErr w:type="spellEnd"/>
            <w:r w:rsidRPr="00AD4B01">
              <w:rPr>
                <w:rFonts w:ascii="Verdana" w:hAnsi="Verdana"/>
                <w:b/>
                <w:sz w:val="18"/>
                <w:szCs w:val="18"/>
              </w:rPr>
              <w:t xml:space="preserve"> sp. z o.o., sp.k.</w:t>
            </w:r>
          </w:p>
          <w:p w14:paraId="13A8D5E9" w14:textId="4DFC6A67" w:rsidR="00150E08" w:rsidRPr="00AD4B01" w:rsidRDefault="00AD4B01" w:rsidP="00BF0EE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D4B01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proofErr w:type="spellStart"/>
            <w:r w:rsidR="00150E08" w:rsidRPr="00AD4B01">
              <w:rPr>
                <w:rFonts w:ascii="Verdana" w:hAnsi="Verdana"/>
                <w:bCs/>
                <w:sz w:val="18"/>
                <w:szCs w:val="18"/>
              </w:rPr>
              <w:t>Laryska</w:t>
            </w:r>
            <w:proofErr w:type="spellEnd"/>
            <w:r w:rsidR="00150E08" w:rsidRPr="00AD4B0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150E08" w:rsidRPr="00AD4B01">
              <w:rPr>
                <w:rFonts w:ascii="Verdana" w:hAnsi="Verdana"/>
                <w:bCs/>
                <w:sz w:val="18"/>
                <w:szCs w:val="18"/>
              </w:rPr>
              <w:t>21</w:t>
            </w:r>
            <w:r w:rsidR="00150E08" w:rsidRPr="00AD4B0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4F230ABC" w14:textId="77777777" w:rsidR="00150E08" w:rsidRPr="00AD4B01" w:rsidRDefault="00150E08" w:rsidP="00BF0EE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D4B01">
              <w:rPr>
                <w:rFonts w:ascii="Verdana" w:hAnsi="Verdana"/>
                <w:bCs/>
                <w:sz w:val="18"/>
                <w:szCs w:val="18"/>
              </w:rPr>
              <w:t>41-404</w:t>
            </w:r>
            <w:r w:rsidRPr="00AD4B0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/>
                <w:bCs/>
                <w:sz w:val="18"/>
                <w:szCs w:val="18"/>
              </w:rPr>
              <w:t>Mysłowice</w:t>
            </w:r>
          </w:p>
          <w:p w14:paraId="72EDFEA2" w14:textId="0A6BBDF6" w:rsidR="00150E08" w:rsidRPr="00AD4B01" w:rsidRDefault="00150E08" w:rsidP="00BF0EE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D4B01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D4B01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AD4B01">
              <w:rPr>
                <w:rFonts w:ascii="Verdana" w:hAnsi="Verdana"/>
                <w:sz w:val="18"/>
                <w:szCs w:val="18"/>
              </w:rPr>
              <w:t>brutto</w:t>
            </w:r>
            <w:r w:rsidR="00AD4B01">
              <w:rPr>
                <w:rFonts w:ascii="Verdana" w:hAnsi="Verdana"/>
                <w:sz w:val="18"/>
                <w:szCs w:val="18"/>
              </w:rPr>
              <w:t>:</w:t>
            </w:r>
            <w:r w:rsidRPr="00AD4B0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/>
                <w:b/>
                <w:sz w:val="18"/>
                <w:szCs w:val="18"/>
              </w:rPr>
              <w:t>940 906.95 zł</w:t>
            </w:r>
            <w:r w:rsidRPr="00AD4B0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F4E7634" w14:textId="77777777" w:rsidR="00150E08" w:rsidRPr="00AD4B01" w:rsidRDefault="00150E08" w:rsidP="00BF0EE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D4B0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D4B0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D4B0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A3839F5" w14:textId="77777777" w:rsidR="003A0AFC" w:rsidRPr="00AD4B01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D4B0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1134"/>
        <w:gridCol w:w="1134"/>
        <w:gridCol w:w="1134"/>
      </w:tblGrid>
      <w:tr w:rsidR="00AD4B01" w:rsidRPr="00AD4B01" w14:paraId="4C671051" w14:textId="77777777" w:rsidTr="00AD4B01">
        <w:trPr>
          <w:trHeight w:val="510"/>
        </w:trPr>
        <w:tc>
          <w:tcPr>
            <w:tcW w:w="993" w:type="dxa"/>
            <w:vAlign w:val="center"/>
          </w:tcPr>
          <w:p w14:paraId="7A1432F5" w14:textId="77777777" w:rsidR="00AD4B01" w:rsidRPr="00AD4B01" w:rsidRDefault="00AD4B0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D4B0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843" w:type="dxa"/>
            <w:vAlign w:val="center"/>
          </w:tcPr>
          <w:p w14:paraId="73F3E1BA" w14:textId="77777777" w:rsidR="00AD4B01" w:rsidRPr="00AD4B01" w:rsidRDefault="00AD4B0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E279F2B" w14:textId="77777777" w:rsidR="00AD4B01" w:rsidRPr="00AD4B01" w:rsidRDefault="00AD4B0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112258B" w14:textId="77777777" w:rsidR="00AD4B01" w:rsidRPr="00AD4B01" w:rsidRDefault="00AD4B0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8C944F4" w14:textId="77777777" w:rsidR="00AD4B01" w:rsidRPr="00AD4B01" w:rsidRDefault="00AD4B0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D4B01" w:rsidRPr="00AD4B01" w14:paraId="4F5B28B7" w14:textId="77777777" w:rsidTr="00AD4B01">
        <w:tc>
          <w:tcPr>
            <w:tcW w:w="993" w:type="dxa"/>
            <w:vAlign w:val="center"/>
          </w:tcPr>
          <w:p w14:paraId="28E9DECD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vAlign w:val="center"/>
          </w:tcPr>
          <w:p w14:paraId="2F151D1D" w14:textId="77777777" w:rsidR="00AD4B01" w:rsidRPr="00AD4B01" w:rsidRDefault="00AD4B01" w:rsidP="00BF0EE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b/>
                <w:sz w:val="18"/>
                <w:szCs w:val="18"/>
              </w:rPr>
              <w:t xml:space="preserve">Matrix </w:t>
            </w:r>
            <w:proofErr w:type="spellStart"/>
            <w:r w:rsidRPr="00AD4B01">
              <w:rPr>
                <w:rFonts w:ascii="Verdana" w:hAnsi="Verdana" w:cs="Times New Roman"/>
                <w:b/>
                <w:sz w:val="18"/>
                <w:szCs w:val="18"/>
              </w:rPr>
              <w:t>Infralab</w:t>
            </w:r>
            <w:proofErr w:type="spellEnd"/>
            <w:r w:rsidRPr="00AD4B01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o.o., sp.k.</w:t>
            </w:r>
          </w:p>
          <w:p w14:paraId="580AB5AE" w14:textId="30506F96" w:rsidR="00AD4B01" w:rsidRPr="00AD4B01" w:rsidRDefault="00AD4B01" w:rsidP="00BF0EE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Laryska</w:t>
            </w:r>
            <w:proofErr w:type="spellEnd"/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21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DE8AD61" w14:textId="77777777" w:rsidR="00AD4B01" w:rsidRPr="00AD4B01" w:rsidRDefault="00AD4B01" w:rsidP="00BF0EE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41-404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Mysłowice</w:t>
            </w:r>
          </w:p>
        </w:tc>
        <w:tc>
          <w:tcPr>
            <w:tcW w:w="1134" w:type="dxa"/>
            <w:vAlign w:val="center"/>
          </w:tcPr>
          <w:p w14:paraId="52501B8F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63E1510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03F16D1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AD4B01" w:rsidRPr="00AD4B01" w14:paraId="6702C63A" w14:textId="77777777" w:rsidTr="00AD4B01">
        <w:tc>
          <w:tcPr>
            <w:tcW w:w="993" w:type="dxa"/>
            <w:vAlign w:val="center"/>
          </w:tcPr>
          <w:p w14:paraId="7735D7AF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843" w:type="dxa"/>
            <w:vAlign w:val="center"/>
          </w:tcPr>
          <w:p w14:paraId="67A0414B" w14:textId="77777777" w:rsidR="00AD4B01" w:rsidRPr="00AD4B01" w:rsidRDefault="00AD4B01" w:rsidP="00BF0EE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AD4B01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BENER MICHAŁ BENKA</w:t>
            </w:r>
          </w:p>
          <w:p w14:paraId="09F5C9AB" w14:textId="155CAE56" w:rsidR="00AD4B01" w:rsidRPr="00AD4B01" w:rsidRDefault="00AD4B01" w:rsidP="00BF0EE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AD4B01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Ul</w:t>
            </w:r>
            <w:proofErr w:type="spellEnd"/>
            <w:r w:rsidRPr="00AD4B01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. WILEŃSKA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59B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/15</w:t>
            </w:r>
          </w:p>
          <w:p w14:paraId="35465C6B" w14:textId="77777777" w:rsidR="00AD4B01" w:rsidRPr="00AD4B01" w:rsidRDefault="00AD4B01" w:rsidP="00BF0EE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80-215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  <w:vAlign w:val="center"/>
          </w:tcPr>
          <w:p w14:paraId="675450A8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 xml:space="preserve">  56,75</w:t>
            </w:r>
          </w:p>
        </w:tc>
        <w:tc>
          <w:tcPr>
            <w:tcW w:w="1134" w:type="dxa"/>
            <w:vAlign w:val="center"/>
          </w:tcPr>
          <w:p w14:paraId="28A72A6E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FAEFBE8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 xml:space="preserve">  96,75</w:t>
            </w:r>
          </w:p>
        </w:tc>
      </w:tr>
      <w:tr w:rsidR="00AD4B01" w:rsidRPr="00AD4B01" w14:paraId="0A9FC45E" w14:textId="77777777" w:rsidTr="00AD4B01">
        <w:tc>
          <w:tcPr>
            <w:tcW w:w="993" w:type="dxa"/>
            <w:vAlign w:val="center"/>
          </w:tcPr>
          <w:p w14:paraId="707B8A37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14:paraId="4E725671" w14:textId="77777777" w:rsidR="00AD4B01" w:rsidRPr="00AD4B01" w:rsidRDefault="00AD4B01" w:rsidP="00BF0EE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AD4B01">
              <w:rPr>
                <w:rFonts w:ascii="Verdana" w:hAnsi="Verdana" w:cs="Times New Roman"/>
                <w:b/>
                <w:sz w:val="18"/>
                <w:szCs w:val="18"/>
              </w:rPr>
              <w:t>Tronus</w:t>
            </w:r>
            <w:proofErr w:type="spellEnd"/>
            <w:r w:rsidRPr="00AD4B01">
              <w:rPr>
                <w:rFonts w:ascii="Verdana" w:hAnsi="Verdana" w:cs="Times New Roman"/>
                <w:b/>
                <w:sz w:val="18"/>
                <w:szCs w:val="18"/>
              </w:rPr>
              <w:t xml:space="preserve"> Polska Sp. z o.o.</w:t>
            </w:r>
          </w:p>
          <w:p w14:paraId="136B0DA3" w14:textId="694678B4" w:rsidR="00AD4B01" w:rsidRPr="00AD4B01" w:rsidRDefault="00AD4B01" w:rsidP="00BF0EE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Ul. Ordona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2a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CF6DEDD" w14:textId="77777777" w:rsidR="00AD4B01" w:rsidRPr="00AD4B01" w:rsidRDefault="00AD4B01" w:rsidP="00BF0EE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01-237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D4B01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5D0840C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 xml:space="preserve">  41,64</w:t>
            </w:r>
          </w:p>
        </w:tc>
        <w:tc>
          <w:tcPr>
            <w:tcW w:w="1134" w:type="dxa"/>
            <w:vAlign w:val="center"/>
          </w:tcPr>
          <w:p w14:paraId="5B66B04D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15BD24E" w14:textId="77777777" w:rsidR="00AD4B01" w:rsidRPr="00AD4B01" w:rsidRDefault="00AD4B01" w:rsidP="00BF0EE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D4B01">
              <w:rPr>
                <w:rFonts w:ascii="Verdana" w:hAnsi="Verdana" w:cs="Times New Roman"/>
                <w:sz w:val="18"/>
                <w:szCs w:val="18"/>
              </w:rPr>
              <w:t xml:space="preserve">  81,64</w:t>
            </w:r>
          </w:p>
        </w:tc>
      </w:tr>
    </w:tbl>
    <w:p w14:paraId="77811646" w14:textId="77777777" w:rsidR="00F960D7" w:rsidRPr="00AD4B01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E406DB2" w14:textId="77777777" w:rsidR="00F960D7" w:rsidRPr="00AD4B0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D4B0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9ADCCA" w14:textId="77777777" w:rsidR="00651CCF" w:rsidRDefault="00651CCF">
      <w:r>
        <w:separator/>
      </w:r>
    </w:p>
  </w:endnote>
  <w:endnote w:type="continuationSeparator" w:id="0">
    <w:p w14:paraId="4BC3AB36" w14:textId="77777777" w:rsidR="00651CCF" w:rsidRDefault="00651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81F7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47EE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D675F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79123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A889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2E8AA0" w14:textId="77777777" w:rsidR="00651CCF" w:rsidRDefault="00651CCF">
      <w:r>
        <w:separator/>
      </w:r>
    </w:p>
  </w:footnote>
  <w:footnote w:type="continuationSeparator" w:id="0">
    <w:p w14:paraId="320E36EC" w14:textId="77777777" w:rsidR="00651CCF" w:rsidRDefault="00651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9251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1E01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A7D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CCF"/>
    <w:rsid w:val="00005838"/>
    <w:rsid w:val="00022322"/>
    <w:rsid w:val="00042497"/>
    <w:rsid w:val="000C1E6F"/>
    <w:rsid w:val="000E4E56"/>
    <w:rsid w:val="00150E08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1CCF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4B01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CB4E28"/>
  <w15:chartTrackingRefBased/>
  <w15:docId w15:val="{3D81D315-6F1E-498F-AA92-77A7BDD6B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2024-09-17T11:11:00Z</dcterms:created>
  <dcterms:modified xsi:type="dcterms:W3CDTF">2024-09-17T11:11:00Z</dcterms:modified>
</cp:coreProperties>
</file>