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E8B07" w14:textId="77777777" w:rsidR="005B2DF2" w:rsidRPr="00C64142" w:rsidRDefault="005B2DF2" w:rsidP="005B2DF2">
      <w:pPr>
        <w:suppressAutoHyphens/>
        <w:spacing w:before="48" w:line="240" w:lineRule="atLeast"/>
        <w:jc w:val="right"/>
        <w:rPr>
          <w:color w:val="00000A"/>
          <w:sz w:val="22"/>
          <w:szCs w:val="22"/>
          <w:lang w:val="pl-PL"/>
        </w:rPr>
      </w:pPr>
      <w:r w:rsidRPr="00C64142">
        <w:rPr>
          <w:b/>
          <w:color w:val="00000A"/>
          <w:sz w:val="22"/>
          <w:szCs w:val="22"/>
          <w:lang w:val="pl-PL"/>
        </w:rPr>
        <w:t>Załącznik nr 3</w:t>
      </w:r>
    </w:p>
    <w:p w14:paraId="25D85EDD" w14:textId="77777777" w:rsidR="005B2DF2" w:rsidRPr="00C64142" w:rsidRDefault="005B2DF2" w:rsidP="005B2DF2">
      <w:pPr>
        <w:suppressAutoHyphens/>
        <w:spacing w:before="48" w:line="240" w:lineRule="atLeast"/>
        <w:jc w:val="right"/>
        <w:rPr>
          <w:b/>
          <w:color w:val="00000A"/>
          <w:sz w:val="22"/>
          <w:szCs w:val="22"/>
          <w:lang w:val="pl-PL"/>
        </w:rPr>
      </w:pPr>
    </w:p>
    <w:p w14:paraId="78BC1D86" w14:textId="77777777" w:rsidR="005B2DF2" w:rsidRPr="00C64142" w:rsidRDefault="005B2DF2" w:rsidP="005B2DF2">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63C58454" w14:textId="6255B6FC" w:rsidR="005B2DF2" w:rsidRPr="00C64142" w:rsidRDefault="005B2DF2" w:rsidP="005B2DF2">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2B728506" w14:textId="77777777" w:rsidR="005B2DF2" w:rsidRPr="00C64142" w:rsidRDefault="005B2DF2" w:rsidP="005B2DF2">
      <w:pPr>
        <w:suppressAutoHyphens/>
        <w:spacing w:before="48" w:line="240" w:lineRule="atLeast"/>
        <w:jc w:val="center"/>
        <w:rPr>
          <w:b/>
          <w:color w:val="00000A"/>
          <w:sz w:val="22"/>
          <w:szCs w:val="22"/>
          <w:lang w:val="pl-PL"/>
        </w:rPr>
      </w:pPr>
    </w:p>
    <w:p w14:paraId="63661058"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5D8DDFA7" w14:textId="77777777" w:rsidR="005B2DF2" w:rsidRPr="00C64142" w:rsidRDefault="005B2DF2" w:rsidP="005B2DF2">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26C9E1C9"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reprezentowaną przez:</w:t>
      </w:r>
    </w:p>
    <w:p w14:paraId="29E7A6E0"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36F9A476"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2227087A"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 xml:space="preserve">a </w:t>
      </w:r>
    </w:p>
    <w:p w14:paraId="4E7D0058"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w:t>
      </w:r>
    </w:p>
    <w:p w14:paraId="2C830982" w14:textId="77777777" w:rsidR="005B2DF2" w:rsidRPr="00C64142" w:rsidRDefault="005B2DF2" w:rsidP="005B2DF2">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3A109C64"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reprezentowanym przez:</w:t>
      </w:r>
    </w:p>
    <w:p w14:paraId="2A4C6BD7"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1..................................................................................................................................................................</w:t>
      </w:r>
    </w:p>
    <w:p w14:paraId="50D1E3D5"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1F1E3C38" w14:textId="77777777" w:rsidR="005B2DF2" w:rsidRPr="00C64142" w:rsidRDefault="005B2DF2" w:rsidP="005B2DF2">
      <w:pPr>
        <w:suppressAutoHyphens/>
        <w:spacing w:line="240" w:lineRule="atLeast"/>
        <w:jc w:val="center"/>
        <w:rPr>
          <w:color w:val="00000A"/>
          <w:sz w:val="22"/>
          <w:szCs w:val="22"/>
          <w:lang w:val="pl-PL"/>
        </w:rPr>
      </w:pPr>
    </w:p>
    <w:p w14:paraId="65F90203"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1</w:t>
      </w:r>
    </w:p>
    <w:p w14:paraId="7C9205D9" w14:textId="5E425C44" w:rsidR="0048304D" w:rsidRPr="0048304D" w:rsidRDefault="005B2DF2" w:rsidP="0048304D">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Przedmiotem niniejszej umowy jest </w:t>
      </w:r>
      <w:r w:rsidR="0048304D" w:rsidRPr="0048304D">
        <w:rPr>
          <w:b/>
          <w:lang w:val="pl-PL"/>
        </w:rPr>
        <w:t>Dostawa mebli kuchennych wraz z AGD do zabudowy do mieszkania nr 6 w budynku przy ul. Czarnowiejskiej 103 i do mieszkania nr 40 w budynku przy ul. Dunin-Wąsowicza 24 w Krakowie</w:t>
      </w:r>
    </w:p>
    <w:p w14:paraId="52F828B1" w14:textId="77777777" w:rsidR="005B2DF2" w:rsidRPr="00C64142" w:rsidRDefault="005B2DF2" w:rsidP="005B2DF2">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153E006B" w14:textId="77777777" w:rsidR="005B2DF2" w:rsidRPr="00C64142" w:rsidRDefault="005B2DF2" w:rsidP="005B2DF2">
      <w:pPr>
        <w:suppressAutoHyphens/>
        <w:spacing w:line="240" w:lineRule="atLeast"/>
        <w:jc w:val="both"/>
        <w:rPr>
          <w:color w:val="00000A"/>
          <w:sz w:val="22"/>
          <w:szCs w:val="22"/>
          <w:lang w:val="pl-PL"/>
        </w:rPr>
      </w:pPr>
    </w:p>
    <w:p w14:paraId="06A2D4DA"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2</w:t>
      </w:r>
    </w:p>
    <w:p w14:paraId="5D15D3CC" w14:textId="2BDF6375" w:rsidR="0048304D" w:rsidRPr="0048304D" w:rsidRDefault="005B2DF2" w:rsidP="005A3C58">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Sprzedawca zobowiązuje się dostarczyć, wnieść i zamontować meble, o których mowa w § 1 w terminie  ….. dni od podpisania umowy do siedziby Kupującego</w:t>
      </w:r>
      <w:r w:rsidR="0048304D">
        <w:rPr>
          <w:sz w:val="22"/>
          <w:szCs w:val="22"/>
          <w:lang w:val="pl-PL"/>
        </w:rPr>
        <w:t>, tj.</w:t>
      </w:r>
      <w:r w:rsidRPr="0048304D">
        <w:rPr>
          <w:sz w:val="22"/>
          <w:szCs w:val="22"/>
          <w:lang w:val="pl-PL"/>
        </w:rPr>
        <w:t xml:space="preserve"> </w:t>
      </w:r>
      <w:r w:rsidR="0048304D" w:rsidRPr="0048304D">
        <w:rPr>
          <w:b/>
          <w:sz w:val="22"/>
          <w:szCs w:val="22"/>
          <w:lang w:val="pl-PL"/>
        </w:rPr>
        <w:t>mieszkania nr 6 w budynku przy ul. Czarnowiejskiej 103 i do mieszkania nr 40 w budynku przy ul. Dunin-Wąsowicza 24 w Krakowie</w:t>
      </w:r>
      <w:r w:rsidR="0048304D" w:rsidRPr="0048304D">
        <w:rPr>
          <w:sz w:val="22"/>
          <w:szCs w:val="22"/>
          <w:lang w:val="pl-PL"/>
        </w:rPr>
        <w:t xml:space="preserve"> </w:t>
      </w:r>
    </w:p>
    <w:p w14:paraId="50006600" w14:textId="2DBA3F29" w:rsidR="005B2DF2" w:rsidRPr="0048304D" w:rsidRDefault="005B2DF2" w:rsidP="005A3C58">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3A55E3A5" w14:textId="77777777" w:rsidR="005B2DF2" w:rsidRPr="00C64142" w:rsidRDefault="005B2DF2" w:rsidP="005B2DF2">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0C0AFC06" w14:textId="77777777" w:rsidR="005B2DF2" w:rsidRPr="00C64142" w:rsidRDefault="005B2DF2" w:rsidP="005B2DF2">
      <w:pPr>
        <w:tabs>
          <w:tab w:val="left" w:pos="284"/>
        </w:tabs>
        <w:suppressAutoHyphens/>
        <w:spacing w:line="240" w:lineRule="atLeast"/>
        <w:ind w:left="426"/>
        <w:jc w:val="both"/>
        <w:rPr>
          <w:color w:val="00000A"/>
          <w:sz w:val="22"/>
          <w:szCs w:val="22"/>
          <w:lang w:val="pl-PL"/>
        </w:rPr>
      </w:pPr>
    </w:p>
    <w:p w14:paraId="1C7325CF"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3</w:t>
      </w:r>
    </w:p>
    <w:p w14:paraId="087E2F73" w14:textId="77777777" w:rsidR="005B2DF2" w:rsidRPr="00C64142" w:rsidRDefault="005B2DF2" w:rsidP="005B2DF2">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6BEEF98F" w14:textId="77777777" w:rsidR="005B2DF2" w:rsidRPr="00C64142" w:rsidRDefault="005B2DF2" w:rsidP="005B2DF2">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49E8D849" w14:textId="77777777" w:rsidR="005B2DF2" w:rsidRDefault="005B2DF2" w:rsidP="005B2DF2">
      <w:pPr>
        <w:widowControl w:val="0"/>
        <w:numPr>
          <w:ilvl w:val="0"/>
          <w:numId w:val="54"/>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 xml:space="preserve">lub zniszczeniem, w tym niezwiązanego z wykonywaniem przedmiotu umowy. W razie uszkodzenia lub zniszczenia tego mienia przez Sprzedawcę lub osoby, którymi Sprzedawca posługuje się przy wykonywaniu umowy, Sprzedawca jest obowiązany do naprawienia szkody </w:t>
      </w:r>
      <w:r w:rsidRPr="00C64142">
        <w:rPr>
          <w:color w:val="00000A"/>
          <w:sz w:val="22"/>
          <w:szCs w:val="22"/>
          <w:lang w:val="pl-PL"/>
        </w:rPr>
        <w:lastRenderedPageBreak/>
        <w:t>przed dokonaniem przez Kupującego odbioru przedmiotu umowy.</w:t>
      </w:r>
    </w:p>
    <w:p w14:paraId="04BE53BF" w14:textId="77777777" w:rsidR="005B2DF2" w:rsidRPr="00C64142" w:rsidRDefault="005B2DF2" w:rsidP="005B2DF2">
      <w:pPr>
        <w:widowControl w:val="0"/>
        <w:tabs>
          <w:tab w:val="left" w:pos="426"/>
        </w:tabs>
        <w:suppressAutoHyphens/>
        <w:ind w:left="360" w:right="116"/>
        <w:jc w:val="both"/>
        <w:rPr>
          <w:color w:val="00000A"/>
          <w:sz w:val="22"/>
          <w:szCs w:val="22"/>
          <w:lang w:val="pl-PL"/>
        </w:rPr>
      </w:pPr>
    </w:p>
    <w:p w14:paraId="149F7718" w14:textId="77777777" w:rsidR="005B2DF2" w:rsidRPr="00C64142" w:rsidRDefault="005B2DF2" w:rsidP="005B2DF2">
      <w:pPr>
        <w:suppressAutoHyphens/>
        <w:spacing w:line="240" w:lineRule="atLeast"/>
        <w:jc w:val="center"/>
        <w:rPr>
          <w:color w:val="00000A"/>
          <w:sz w:val="22"/>
          <w:szCs w:val="22"/>
          <w:lang w:val="pl-PL"/>
        </w:rPr>
      </w:pPr>
    </w:p>
    <w:p w14:paraId="44A889BE"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4</w:t>
      </w:r>
    </w:p>
    <w:p w14:paraId="10B91671" w14:textId="77777777" w:rsidR="005B2DF2" w:rsidRPr="00C64142" w:rsidRDefault="005B2DF2" w:rsidP="005B2DF2">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279EAD6A" w14:textId="77777777" w:rsidR="005B2DF2" w:rsidRPr="00C64142" w:rsidRDefault="005B2DF2" w:rsidP="005B2DF2">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0D6F9679" w14:textId="77777777" w:rsidR="005B2DF2" w:rsidRPr="00C64142" w:rsidRDefault="005B2DF2" w:rsidP="005B2DF2">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0CEC6711" w14:textId="77777777" w:rsidR="005B2DF2" w:rsidRPr="00C64142" w:rsidRDefault="005B2DF2" w:rsidP="005B2DF2">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643AB91C" w14:textId="77777777" w:rsidR="005B2DF2" w:rsidRPr="00C64142" w:rsidRDefault="005B2DF2" w:rsidP="005B2DF2">
      <w:pPr>
        <w:suppressAutoHyphens/>
        <w:spacing w:line="240" w:lineRule="atLeast"/>
        <w:jc w:val="both"/>
        <w:rPr>
          <w:color w:val="00000A"/>
          <w:sz w:val="22"/>
          <w:szCs w:val="22"/>
          <w:lang w:val="pl-PL"/>
        </w:rPr>
      </w:pPr>
    </w:p>
    <w:p w14:paraId="3BDC6161"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5</w:t>
      </w:r>
    </w:p>
    <w:p w14:paraId="1090A9E5" w14:textId="77777777" w:rsidR="005B2DF2" w:rsidRPr="00C64142" w:rsidRDefault="005B2DF2" w:rsidP="005B2DF2">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21 dni </w:t>
      </w:r>
      <w:r w:rsidRPr="00C64142">
        <w:rPr>
          <w:color w:val="00000A"/>
          <w:sz w:val="22"/>
          <w:szCs w:val="22"/>
          <w:lang w:val="pl-PL"/>
        </w:rPr>
        <w:br/>
        <w:t>od dnia otrzymania faktury wystawionej przez Sprzedawcę po dokonaniu odbioru przedmiotu umowy potwierdzonego protokołem zdawczo - odbiorczym.</w:t>
      </w:r>
    </w:p>
    <w:p w14:paraId="18D28000" w14:textId="77777777" w:rsidR="005B2DF2" w:rsidRPr="00C64142" w:rsidRDefault="005B2DF2" w:rsidP="005B2DF2">
      <w:pPr>
        <w:numPr>
          <w:ilvl w:val="0"/>
          <w:numId w:val="56"/>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5E853041" w14:textId="77777777" w:rsidR="005B2DF2" w:rsidRPr="00C64142" w:rsidRDefault="005B2DF2" w:rsidP="005B2DF2">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3699068E" w14:textId="77777777" w:rsidR="005B2DF2" w:rsidRPr="00C64142" w:rsidRDefault="005B2DF2" w:rsidP="005B2DF2">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279D405E" w14:textId="77777777" w:rsidR="005B2DF2" w:rsidRPr="00C64142" w:rsidRDefault="005B2DF2" w:rsidP="005B2DF2">
      <w:pPr>
        <w:suppressAutoHyphens/>
        <w:spacing w:line="240" w:lineRule="atLeast"/>
        <w:jc w:val="center"/>
        <w:rPr>
          <w:color w:val="00000A"/>
          <w:sz w:val="22"/>
          <w:szCs w:val="22"/>
          <w:lang w:val="pl-PL"/>
        </w:rPr>
      </w:pPr>
    </w:p>
    <w:p w14:paraId="56BB1443"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6</w:t>
      </w:r>
    </w:p>
    <w:p w14:paraId="62053E6E" w14:textId="77777777" w:rsidR="005B2DF2" w:rsidRPr="00C64142" w:rsidRDefault="005B2DF2" w:rsidP="005B2DF2">
      <w:pPr>
        <w:widowControl w:val="0"/>
        <w:numPr>
          <w:ilvl w:val="0"/>
          <w:numId w:val="62"/>
        </w:numPr>
        <w:tabs>
          <w:tab w:val="left" w:pos="426"/>
        </w:tabs>
        <w:suppressAutoHyphens/>
        <w:ind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7E38F7F8" w14:textId="77777777" w:rsidR="005B2DF2" w:rsidRPr="00C64142" w:rsidRDefault="005B2DF2" w:rsidP="005B2DF2">
      <w:pPr>
        <w:widowControl w:val="0"/>
        <w:tabs>
          <w:tab w:val="left" w:pos="426"/>
        </w:tabs>
        <w:suppressAutoHyphens/>
        <w:ind w:left="426"/>
        <w:jc w:val="both"/>
        <w:rPr>
          <w:color w:val="00000A"/>
          <w:sz w:val="22"/>
          <w:szCs w:val="22"/>
          <w:lang w:val="pl-PL"/>
        </w:rPr>
      </w:pPr>
      <w:r w:rsidRPr="00C64142">
        <w:rPr>
          <w:color w:val="00000A"/>
          <w:sz w:val="22"/>
          <w:szCs w:val="22"/>
          <w:lang w:val="pl-PL"/>
        </w:rPr>
        <w:t>a.      Ze strony Kupującego: ....................... – tel. ..........., e-mail: ........................;</w:t>
      </w:r>
    </w:p>
    <w:p w14:paraId="6A8DE884" w14:textId="77777777" w:rsidR="005B2DF2" w:rsidRPr="00C64142" w:rsidRDefault="005B2DF2" w:rsidP="005B2DF2">
      <w:pPr>
        <w:widowControl w:val="0"/>
        <w:tabs>
          <w:tab w:val="left" w:pos="426"/>
        </w:tabs>
        <w:suppressAutoHyphens/>
        <w:ind w:left="426"/>
        <w:jc w:val="both"/>
        <w:rPr>
          <w:color w:val="00000A"/>
          <w:sz w:val="22"/>
          <w:szCs w:val="22"/>
          <w:lang w:val="pl-PL"/>
        </w:rPr>
      </w:pPr>
      <w:r w:rsidRPr="00C64142">
        <w:rPr>
          <w:color w:val="00000A"/>
          <w:sz w:val="22"/>
          <w:szCs w:val="22"/>
          <w:lang w:val="pl-PL"/>
        </w:rPr>
        <w:t>b.      Ze strony Sprzedawcy - ........................... – tel. ..........., e-mail: .........................</w:t>
      </w:r>
    </w:p>
    <w:p w14:paraId="611E00DE" w14:textId="77777777" w:rsidR="005B2DF2" w:rsidRPr="00C64142" w:rsidRDefault="005B2DF2" w:rsidP="005B2DF2">
      <w:pPr>
        <w:widowControl w:val="0"/>
        <w:numPr>
          <w:ilvl w:val="0"/>
          <w:numId w:val="62"/>
        </w:numPr>
        <w:tabs>
          <w:tab w:val="left" w:pos="426"/>
        </w:tabs>
        <w:suppressAutoHyphens/>
        <w:ind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57143A96" w14:textId="77777777" w:rsidR="005B2DF2" w:rsidRPr="00C64142" w:rsidRDefault="005B2DF2" w:rsidP="005B2DF2">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3E186296"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88AE304"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1333F815"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BC0F91F" w14:textId="77777777" w:rsidR="005B2DF2" w:rsidRPr="00C64142" w:rsidRDefault="005B2DF2" w:rsidP="005B2DF2">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 (o ile dotyczy);</w:t>
      </w:r>
    </w:p>
    <w:p w14:paraId="4521FCA4" w14:textId="77777777" w:rsidR="005B2DF2" w:rsidRPr="00C64142" w:rsidRDefault="005B2DF2" w:rsidP="005B2DF2">
      <w:pPr>
        <w:suppressAutoHyphens/>
        <w:ind w:left="284"/>
        <w:jc w:val="both"/>
        <w:rPr>
          <w:color w:val="00000A"/>
          <w:sz w:val="22"/>
          <w:szCs w:val="22"/>
          <w:lang w:val="pl-PL"/>
        </w:rPr>
      </w:pPr>
      <w:r w:rsidRPr="00C64142">
        <w:rPr>
          <w:color w:val="00000A"/>
          <w:sz w:val="22"/>
          <w:szCs w:val="22"/>
          <w:lang w:val="pl-PL"/>
        </w:rPr>
        <w:lastRenderedPageBreak/>
        <w:t xml:space="preserve">- certyfikaty, atesty lub sprawozdania z badań, deklaracje zgodności </w:t>
      </w:r>
      <w:r w:rsidRPr="00C64142">
        <w:rPr>
          <w:color w:val="00000A"/>
          <w:sz w:val="22"/>
          <w:szCs w:val="22"/>
          <w:lang w:val="pl-PL"/>
        </w:rPr>
        <w:br/>
        <w:t>z wymaganymi normami (o ile dotyczy).</w:t>
      </w:r>
    </w:p>
    <w:p w14:paraId="43E60C60"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6B758ED2"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17F5073A" w14:textId="77777777" w:rsidR="005B2DF2" w:rsidRPr="00C64142" w:rsidRDefault="005B2DF2" w:rsidP="005B2DF2">
      <w:pPr>
        <w:numPr>
          <w:ilvl w:val="0"/>
          <w:numId w:val="57"/>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2E22F624" w14:textId="77777777" w:rsidR="005B2DF2" w:rsidRPr="00C64142" w:rsidRDefault="005B2DF2" w:rsidP="005B2DF2">
      <w:pPr>
        <w:suppressAutoHyphens/>
        <w:spacing w:line="240" w:lineRule="atLeast"/>
        <w:jc w:val="center"/>
        <w:rPr>
          <w:color w:val="00000A"/>
          <w:sz w:val="22"/>
          <w:szCs w:val="22"/>
          <w:lang w:val="pl-PL"/>
        </w:rPr>
      </w:pPr>
    </w:p>
    <w:p w14:paraId="0E499427"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8</w:t>
      </w:r>
    </w:p>
    <w:p w14:paraId="37C5642D" w14:textId="43F3985E"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sidR="0048304D">
        <w:rPr>
          <w:color w:val="00000A"/>
          <w:sz w:val="22"/>
          <w:szCs w:val="22"/>
          <w:lang w:val="pl-PL"/>
        </w:rPr>
        <w:t xml:space="preserve"> i zamontowane</w:t>
      </w:r>
      <w:r w:rsidRPr="00C64142">
        <w:rPr>
          <w:color w:val="00000A"/>
          <w:sz w:val="22"/>
          <w:szCs w:val="22"/>
          <w:lang w:val="pl-PL"/>
        </w:rPr>
        <w:t xml:space="preserve"> meble</w:t>
      </w:r>
      <w:r w:rsidR="0048304D">
        <w:rPr>
          <w:color w:val="00000A"/>
          <w:sz w:val="22"/>
          <w:szCs w:val="22"/>
          <w:lang w:val="pl-PL"/>
        </w:rPr>
        <w:t xml:space="preserve"> oraz …… miesięcznej gwarancji na sprzęt AGD</w:t>
      </w:r>
      <w:r w:rsidRPr="00C64142">
        <w:rPr>
          <w:color w:val="00000A"/>
          <w:sz w:val="22"/>
          <w:szCs w:val="22"/>
          <w:lang w:val="pl-PL"/>
        </w:rPr>
        <w:t xml:space="preserve"> będące przedmiotem niniejszej umowy, przy czym uprawnienia z tytułu rękojmi nie zostają wyłączone. Okres gwarancji liczy się od daty podpisania bezusterkowego protokołu zdawczo-odbiorczego. </w:t>
      </w:r>
    </w:p>
    <w:p w14:paraId="2AA0DB2E" w14:textId="77777777"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78053C77" w14:textId="77777777"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7BED8961" w14:textId="77777777"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62BC3AA8" w14:textId="77777777" w:rsidR="005B2DF2" w:rsidRPr="00C64142" w:rsidRDefault="005B2DF2" w:rsidP="005B2DF2">
      <w:pPr>
        <w:numPr>
          <w:ilvl w:val="0"/>
          <w:numId w:val="65"/>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6A2338F0" w14:textId="77777777" w:rsidR="005B2DF2" w:rsidRPr="00C64142" w:rsidRDefault="005B2DF2" w:rsidP="005B2DF2">
      <w:pPr>
        <w:numPr>
          <w:ilvl w:val="0"/>
          <w:numId w:val="65"/>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644C3D55" w14:textId="77777777"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5BD9C02B" w14:textId="77777777" w:rsidR="005B2DF2" w:rsidRPr="00C64142" w:rsidRDefault="005B2DF2" w:rsidP="005B2DF2">
      <w:pPr>
        <w:numPr>
          <w:ilvl w:val="0"/>
          <w:numId w:val="65"/>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4BAE06BD" w14:textId="77777777" w:rsidR="005B2DF2" w:rsidRPr="00C64142" w:rsidRDefault="005B2DF2" w:rsidP="005B2DF2">
      <w:pPr>
        <w:numPr>
          <w:ilvl w:val="0"/>
          <w:numId w:val="65"/>
        </w:numPr>
        <w:suppressAutoHyphens/>
        <w:ind w:left="284"/>
        <w:jc w:val="both"/>
        <w:rPr>
          <w:color w:val="00000A"/>
          <w:sz w:val="22"/>
          <w:szCs w:val="22"/>
          <w:lang w:val="pl-PL"/>
        </w:rPr>
      </w:pPr>
      <w:r w:rsidRPr="00C64142">
        <w:rPr>
          <w:bCs/>
          <w:color w:val="00000A"/>
          <w:sz w:val="22"/>
          <w:szCs w:val="22"/>
          <w:lang w:val="pl-PL"/>
        </w:rPr>
        <w:t xml:space="preserve">Wszelkie zgłoszenia usterek (wad) będą przekazywane Sprzedawcy faksem na nr …………….. </w:t>
      </w:r>
      <w:r w:rsidRPr="00C64142">
        <w:rPr>
          <w:bCs/>
          <w:color w:val="00000A"/>
          <w:sz w:val="22"/>
          <w:szCs w:val="22"/>
          <w:lang w:val="pl-PL"/>
        </w:rPr>
        <w:br/>
        <w:t>lub e-mailem na adres: …………………, za zwrotnym potwierdzeniem odbioru zgłoszenia na nr faksu Kupującego ………………..  e-mail na adres: ……………………………. .</w:t>
      </w:r>
    </w:p>
    <w:p w14:paraId="6E4567AF" w14:textId="77777777" w:rsidR="005B2DF2" w:rsidRPr="00C64142" w:rsidRDefault="005B2DF2" w:rsidP="005B2DF2">
      <w:pPr>
        <w:numPr>
          <w:ilvl w:val="0"/>
          <w:numId w:val="65"/>
        </w:numPr>
        <w:suppressAutoHyphens/>
        <w:ind w:left="284"/>
        <w:jc w:val="both"/>
        <w:rPr>
          <w:color w:val="00000A"/>
          <w:sz w:val="22"/>
          <w:szCs w:val="22"/>
          <w:lang w:val="pl-PL"/>
        </w:rPr>
      </w:pPr>
      <w:r w:rsidRPr="00C64142">
        <w:rPr>
          <w:bCs/>
          <w:color w:val="00000A"/>
          <w:sz w:val="22"/>
          <w:szCs w:val="22"/>
          <w:lang w:val="pl-PL"/>
        </w:rPr>
        <w:t>W przypadku zmiany numeru telefonu lub e-maila, Sprzedawca ma obowiązek powiadomić Kupującego z 5-dniowym wyprzedzeniem pod rygorem uznania zgłoszenia o awarii za dokonane prawidłowo.</w:t>
      </w:r>
    </w:p>
    <w:p w14:paraId="77A79B68" w14:textId="77777777" w:rsidR="005B2DF2" w:rsidRPr="00C64142" w:rsidRDefault="005B2DF2" w:rsidP="005B2DF2">
      <w:pPr>
        <w:numPr>
          <w:ilvl w:val="0"/>
          <w:numId w:val="65"/>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7401E847" w14:textId="77777777" w:rsidR="005B2DF2" w:rsidRPr="00C64142" w:rsidRDefault="005B2DF2" w:rsidP="005B2DF2">
      <w:pPr>
        <w:numPr>
          <w:ilvl w:val="0"/>
          <w:numId w:val="65"/>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w:t>
      </w:r>
      <w:r w:rsidRPr="00C64142">
        <w:rPr>
          <w:bCs/>
          <w:color w:val="00000A"/>
          <w:sz w:val="22"/>
          <w:szCs w:val="22"/>
          <w:lang w:val="pl-PL"/>
        </w:rPr>
        <w:lastRenderedPageBreak/>
        <w:t xml:space="preserve">Kupujący powiadomi Sprzedawcę o zakresie wykonanych prac (napraw, zmian itp.). W takim przypadku Sprzedawca zobowiązany jest wypłacić Kupującemu kwotę stanowiącą równowartość poniesionego przez Kupującego kosztu wykonania takich prac.   </w:t>
      </w:r>
    </w:p>
    <w:p w14:paraId="0838E39B" w14:textId="77777777" w:rsidR="005B2DF2" w:rsidRPr="00C64142" w:rsidRDefault="005B2DF2" w:rsidP="005B2DF2">
      <w:pPr>
        <w:numPr>
          <w:ilvl w:val="0"/>
          <w:numId w:val="65"/>
        </w:numPr>
        <w:suppressAutoHyphens/>
        <w:ind w:left="284" w:hanging="340"/>
        <w:jc w:val="both"/>
        <w:rPr>
          <w:color w:val="00000A"/>
          <w:sz w:val="22"/>
          <w:szCs w:val="22"/>
          <w:lang w:val="pl-PL"/>
        </w:rPr>
      </w:pPr>
      <w:r w:rsidRPr="00C64142">
        <w:rPr>
          <w:bCs/>
          <w:color w:val="00000A"/>
          <w:sz w:val="22"/>
          <w:szCs w:val="22"/>
          <w:lang w:val="pl-PL"/>
        </w:rPr>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098075DF" w14:textId="77777777" w:rsidR="005B2DF2" w:rsidRPr="00C64142" w:rsidRDefault="005B2DF2" w:rsidP="005B2DF2">
      <w:pPr>
        <w:numPr>
          <w:ilvl w:val="0"/>
          <w:numId w:val="65"/>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036A735" w14:textId="77777777" w:rsidR="005B2DF2" w:rsidRPr="00C64142" w:rsidRDefault="005B2DF2" w:rsidP="005B2DF2">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6BB962C2" w14:textId="77777777" w:rsidR="005B2DF2" w:rsidRPr="00C64142" w:rsidRDefault="005B2DF2" w:rsidP="005B2DF2">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420EA9C2" w14:textId="77777777" w:rsidR="005B2DF2" w:rsidRPr="00C64142" w:rsidRDefault="005B2DF2" w:rsidP="005B2DF2">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479345ED" w14:textId="77777777" w:rsidR="005B2DF2" w:rsidRPr="00C64142" w:rsidRDefault="005B2DF2" w:rsidP="005B2DF2">
      <w:pPr>
        <w:numPr>
          <w:ilvl w:val="1"/>
          <w:numId w:val="58"/>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77EE75C1" w14:textId="77777777" w:rsidR="005B2DF2" w:rsidRPr="00C64142" w:rsidRDefault="005B2DF2" w:rsidP="005B2DF2">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12285318" w14:textId="77777777" w:rsidR="005B2DF2" w:rsidRPr="00C64142" w:rsidRDefault="005B2DF2" w:rsidP="005B2DF2">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30087B70" w14:textId="77777777" w:rsidR="005B2DF2" w:rsidRPr="00C64142" w:rsidRDefault="005B2DF2" w:rsidP="005B2DF2">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5074489C" w14:textId="77777777" w:rsidR="005B2DF2" w:rsidRPr="00C64142" w:rsidRDefault="005B2DF2" w:rsidP="005B2DF2">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1812691B" w14:textId="77777777" w:rsidR="005B2DF2" w:rsidRPr="00C64142" w:rsidRDefault="005B2DF2" w:rsidP="005B2DF2">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155701E2" w14:textId="77777777" w:rsidR="005B2DF2" w:rsidRPr="00C64142" w:rsidRDefault="005B2DF2" w:rsidP="005B2DF2">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45F0031C" w14:textId="77777777" w:rsidR="005B2DF2" w:rsidRPr="00C64142" w:rsidRDefault="005B2DF2" w:rsidP="005B2DF2">
      <w:pPr>
        <w:numPr>
          <w:ilvl w:val="0"/>
          <w:numId w:val="52"/>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23B41201" w14:textId="77777777" w:rsidR="005B2DF2" w:rsidRPr="00C64142" w:rsidRDefault="005B2DF2" w:rsidP="005B2DF2">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4E23791E" w14:textId="77777777" w:rsidR="005B2DF2" w:rsidRPr="00C64142" w:rsidRDefault="005B2DF2" w:rsidP="005B2DF2">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1EA5C0D" w14:textId="77777777" w:rsidR="005B2DF2" w:rsidRPr="00A406EA" w:rsidRDefault="005B2DF2" w:rsidP="005B2DF2">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56DA24A1"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10</w:t>
      </w:r>
    </w:p>
    <w:p w14:paraId="09BC2063" w14:textId="77777777" w:rsidR="005B2DF2" w:rsidRPr="00C64142" w:rsidRDefault="005B2DF2" w:rsidP="005B2DF2">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11333F06" w14:textId="77777777" w:rsidR="005B2DF2" w:rsidRPr="00C64142" w:rsidRDefault="005B2DF2" w:rsidP="005B2DF2">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76058079" w14:textId="77777777" w:rsidR="005B2DF2" w:rsidRPr="00C64142" w:rsidRDefault="005B2DF2" w:rsidP="005B2DF2">
      <w:pPr>
        <w:suppressAutoHyphens/>
        <w:spacing w:line="240" w:lineRule="atLeast"/>
        <w:rPr>
          <w:color w:val="00000A"/>
          <w:sz w:val="22"/>
          <w:szCs w:val="22"/>
          <w:lang w:val="pl-PL"/>
        </w:rPr>
      </w:pPr>
    </w:p>
    <w:p w14:paraId="4C1EA41B" w14:textId="77777777" w:rsidR="005B2DF2" w:rsidRPr="00C64142" w:rsidRDefault="005B2DF2" w:rsidP="005B2DF2">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4E8A8D47" w14:textId="77777777" w:rsidR="005B2DF2" w:rsidRPr="00C64142" w:rsidRDefault="005B2DF2" w:rsidP="005B2DF2">
      <w:pPr>
        <w:widowControl w:val="0"/>
        <w:numPr>
          <w:ilvl w:val="0"/>
          <w:numId w:val="60"/>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345AC518" w14:textId="77777777" w:rsidR="005B2DF2" w:rsidRPr="00C64142" w:rsidRDefault="005B2DF2" w:rsidP="005B2DF2">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1947FD91" w14:textId="77777777" w:rsidR="005B2DF2" w:rsidRPr="00C64142" w:rsidRDefault="005B2DF2" w:rsidP="005B2DF2">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79D760F7" w14:textId="77777777" w:rsidR="005B2DF2" w:rsidRPr="00C64142" w:rsidRDefault="005B2DF2" w:rsidP="005B2DF2">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został wydany nakaz zajęcia majątku Sprzedawcy,  </w:t>
      </w:r>
    </w:p>
    <w:p w14:paraId="56AFD3E6" w14:textId="77777777" w:rsidR="005B2DF2" w:rsidRPr="00C64142" w:rsidRDefault="005B2DF2" w:rsidP="005B2DF2">
      <w:pPr>
        <w:numPr>
          <w:ilvl w:val="0"/>
          <w:numId w:val="61"/>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3260F53F" w14:textId="77777777" w:rsidR="005B2DF2" w:rsidRPr="00C64142" w:rsidRDefault="005B2DF2" w:rsidP="005B2DF2">
      <w:pPr>
        <w:widowControl w:val="0"/>
        <w:numPr>
          <w:ilvl w:val="0"/>
          <w:numId w:val="60"/>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4CAD51CB" w14:textId="77777777" w:rsidR="005B2DF2" w:rsidRPr="00C64142" w:rsidRDefault="005B2DF2" w:rsidP="005B2DF2">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3027C5C5" w14:textId="77777777" w:rsidR="005B2DF2" w:rsidRPr="00C64142" w:rsidRDefault="005B2DF2" w:rsidP="005B2DF2">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00DAD510" w14:textId="77777777" w:rsidR="005B2DF2" w:rsidRPr="00C64142" w:rsidRDefault="005B2DF2" w:rsidP="005B2DF2">
      <w:pPr>
        <w:widowControl w:val="0"/>
        <w:numPr>
          <w:ilvl w:val="0"/>
          <w:numId w:val="60"/>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662C66A8" w14:textId="77777777" w:rsidR="005B2DF2" w:rsidRPr="00C64142" w:rsidRDefault="005B2DF2" w:rsidP="005B2DF2">
      <w:pPr>
        <w:widowControl w:val="0"/>
        <w:numPr>
          <w:ilvl w:val="0"/>
          <w:numId w:val="60"/>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506B1C70" w14:textId="77777777" w:rsidR="005B2DF2" w:rsidRPr="00C64142" w:rsidRDefault="005B2DF2" w:rsidP="005B2DF2">
      <w:pPr>
        <w:suppressAutoHyphens/>
        <w:spacing w:line="240" w:lineRule="atLeast"/>
        <w:rPr>
          <w:color w:val="00000A"/>
          <w:sz w:val="22"/>
          <w:szCs w:val="22"/>
          <w:lang w:val="pl-PL"/>
        </w:rPr>
      </w:pPr>
    </w:p>
    <w:p w14:paraId="382EDF16"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12</w:t>
      </w:r>
    </w:p>
    <w:p w14:paraId="79312621" w14:textId="77777777" w:rsidR="005B2DF2" w:rsidRPr="00C64142" w:rsidRDefault="005B2DF2" w:rsidP="005B2DF2">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6D90C9B4" w14:textId="77777777" w:rsidR="005B2DF2" w:rsidRPr="00C64142" w:rsidRDefault="005B2DF2" w:rsidP="005B2DF2">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6696F932" w14:textId="77777777" w:rsidR="005B2DF2" w:rsidRPr="00C64142" w:rsidRDefault="005B2DF2" w:rsidP="005B2DF2">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48E2E847" w14:textId="77777777" w:rsidR="005B2DF2" w:rsidRPr="00C64142" w:rsidRDefault="005B2DF2" w:rsidP="005B2DF2">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43F5C1F6" w14:textId="77777777" w:rsidR="005B2DF2" w:rsidRPr="00C64142" w:rsidRDefault="005B2DF2" w:rsidP="005B2DF2">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461ECFDC"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 13</w:t>
      </w:r>
    </w:p>
    <w:p w14:paraId="27190E6E" w14:textId="77777777" w:rsidR="005B2DF2" w:rsidRPr="00C64142" w:rsidRDefault="005B2DF2" w:rsidP="005B2DF2">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74B4DD5" w14:textId="77777777" w:rsidR="005B2DF2" w:rsidRPr="00C64142" w:rsidRDefault="005B2DF2" w:rsidP="005B2DF2">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6EF59CDF" w14:textId="77777777" w:rsidR="005B2DF2" w:rsidRPr="00C64142" w:rsidRDefault="005B2DF2" w:rsidP="005B2DF2">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5F901590" w14:textId="77777777" w:rsidR="005B2DF2" w:rsidRPr="00C64142" w:rsidRDefault="005B2DF2" w:rsidP="005B2DF2">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p>
    <w:p w14:paraId="35982D93" w14:textId="77777777" w:rsidR="005B2DF2" w:rsidRPr="00C64142" w:rsidRDefault="005B2DF2" w:rsidP="005B2DF2">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parametrów urządzeń zaoferowanych w ofercie</w:t>
      </w:r>
      <w:r w:rsidRPr="00C64142">
        <w:rPr>
          <w:color w:val="000000"/>
          <w:kern w:val="2"/>
          <w:sz w:val="22"/>
          <w:szCs w:val="22"/>
          <w:lang w:val="pl-PL"/>
        </w:rPr>
        <w:t>, przy czym zmiana taka może być spowodowana:</w:t>
      </w:r>
    </w:p>
    <w:p w14:paraId="2A192856" w14:textId="77777777" w:rsidR="005B2DF2" w:rsidRPr="00C64142" w:rsidRDefault="005B2DF2" w:rsidP="005B2DF2">
      <w:pPr>
        <w:numPr>
          <w:ilvl w:val="0"/>
          <w:numId w:val="63"/>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niedostępnością na rynku urządzeń wskazanych w ofercie wynikającą z zaprzestania produkcji lub wycofaniem z rynku tych urządzeń;</w:t>
      </w:r>
    </w:p>
    <w:p w14:paraId="222D2D1B" w14:textId="77777777" w:rsidR="005B2DF2" w:rsidRPr="00C64142" w:rsidRDefault="005B2DF2" w:rsidP="005B2DF2">
      <w:pPr>
        <w:numPr>
          <w:ilvl w:val="0"/>
          <w:numId w:val="64"/>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lastRenderedPageBreak/>
        <w:t xml:space="preserve">pojawieniem się na rynku urządzeń nowszej generacji pozwalających </w:t>
      </w:r>
      <w:r w:rsidRPr="00C64142">
        <w:rPr>
          <w:color w:val="000000"/>
          <w:kern w:val="2"/>
          <w:sz w:val="22"/>
          <w:szCs w:val="22"/>
          <w:lang w:val="pl-PL"/>
        </w:rPr>
        <w:br/>
        <w:t xml:space="preserve">na zaoszczędzenie kosztów realizacji przedmiotu umowy lub kosztów eksploatacji  przedmiotu umowy, </w:t>
      </w:r>
    </w:p>
    <w:p w14:paraId="3A2831B0" w14:textId="77777777" w:rsidR="005B2DF2" w:rsidRPr="00C64142" w:rsidRDefault="005B2DF2" w:rsidP="005B2DF2">
      <w:pPr>
        <w:numPr>
          <w:ilvl w:val="0"/>
          <w:numId w:val="64"/>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t>pojawieniem się na rynku urządzeń o lepszych</w:t>
      </w:r>
      <w:r w:rsidRPr="00C64142">
        <w:rPr>
          <w:color w:val="00000A"/>
          <w:kern w:val="2"/>
          <w:sz w:val="22"/>
          <w:szCs w:val="22"/>
          <w:lang w:val="pl-PL"/>
        </w:rPr>
        <w:t xml:space="preserve"> parametrach niż wskazane w ofercie</w:t>
      </w:r>
    </w:p>
    <w:p w14:paraId="3306EE5A" w14:textId="77777777" w:rsidR="005B2DF2" w:rsidRPr="00C64142" w:rsidRDefault="005B2DF2" w:rsidP="005B2DF2">
      <w:pPr>
        <w:numPr>
          <w:ilvl w:val="1"/>
          <w:numId w:val="50"/>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BF2BC20" w14:textId="77777777" w:rsidR="005B2DF2" w:rsidRPr="00C64142" w:rsidRDefault="005B2DF2" w:rsidP="005B2DF2">
      <w:pPr>
        <w:numPr>
          <w:ilvl w:val="0"/>
          <w:numId w:val="66"/>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1A27F1C4" w14:textId="77777777" w:rsidR="005B2DF2" w:rsidRPr="00A406EA" w:rsidRDefault="005B2DF2" w:rsidP="005B2DF2">
      <w:pPr>
        <w:numPr>
          <w:ilvl w:val="0"/>
          <w:numId w:val="66"/>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0972B363"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§14</w:t>
      </w:r>
    </w:p>
    <w:p w14:paraId="1058A5E0"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33E02BBD"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§15</w:t>
      </w:r>
    </w:p>
    <w:p w14:paraId="39FAAF54"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6124EFCC"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§16</w:t>
      </w:r>
    </w:p>
    <w:p w14:paraId="61104D7C"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497968DC" w14:textId="77777777" w:rsidR="005B2DF2" w:rsidRPr="00C64142" w:rsidRDefault="005B2DF2" w:rsidP="005B2DF2">
      <w:pPr>
        <w:suppressAutoHyphens/>
        <w:spacing w:line="240" w:lineRule="atLeast"/>
        <w:jc w:val="center"/>
        <w:rPr>
          <w:color w:val="00000A"/>
          <w:sz w:val="22"/>
          <w:szCs w:val="22"/>
          <w:lang w:val="pl-PL"/>
        </w:rPr>
      </w:pPr>
    </w:p>
    <w:p w14:paraId="51B89F74" w14:textId="77777777" w:rsidR="005B2DF2" w:rsidRPr="00C64142" w:rsidRDefault="005B2DF2" w:rsidP="005B2DF2">
      <w:pPr>
        <w:suppressAutoHyphens/>
        <w:spacing w:line="240" w:lineRule="atLeast"/>
        <w:jc w:val="center"/>
        <w:rPr>
          <w:color w:val="00000A"/>
          <w:sz w:val="22"/>
          <w:szCs w:val="22"/>
          <w:lang w:val="pl-PL"/>
        </w:rPr>
      </w:pPr>
      <w:r w:rsidRPr="00C64142">
        <w:rPr>
          <w:color w:val="00000A"/>
          <w:sz w:val="22"/>
          <w:szCs w:val="22"/>
          <w:lang w:val="pl-PL"/>
        </w:rPr>
        <w:t>§17</w:t>
      </w:r>
    </w:p>
    <w:p w14:paraId="32CA15AF" w14:textId="77777777" w:rsidR="005B2DF2" w:rsidRPr="00C64142" w:rsidRDefault="005B2DF2" w:rsidP="005B2DF2">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0DAEADAC" w14:textId="77777777" w:rsidR="005B2DF2" w:rsidRPr="00C64142" w:rsidRDefault="005B2DF2" w:rsidP="005B2DF2">
      <w:pPr>
        <w:suppressAutoHyphens/>
        <w:jc w:val="both"/>
        <w:rPr>
          <w:color w:val="00000A"/>
          <w:sz w:val="22"/>
          <w:szCs w:val="22"/>
          <w:lang w:val="pl-PL"/>
        </w:rPr>
      </w:pPr>
    </w:p>
    <w:p w14:paraId="014963D3" w14:textId="77777777" w:rsidR="005B2DF2" w:rsidRPr="00C64142" w:rsidRDefault="005B2DF2" w:rsidP="005B2DF2">
      <w:pPr>
        <w:suppressAutoHyphens/>
        <w:jc w:val="both"/>
        <w:rPr>
          <w:color w:val="00000A"/>
          <w:sz w:val="22"/>
          <w:szCs w:val="22"/>
          <w:lang w:val="pl-PL"/>
        </w:rPr>
      </w:pPr>
    </w:p>
    <w:p w14:paraId="77873BF0" w14:textId="77777777" w:rsidR="005B2DF2" w:rsidRPr="00C64142" w:rsidRDefault="005B2DF2" w:rsidP="005B2DF2">
      <w:pPr>
        <w:suppressAutoHyphens/>
        <w:jc w:val="both"/>
        <w:rPr>
          <w:color w:val="00000A"/>
          <w:sz w:val="22"/>
          <w:szCs w:val="22"/>
          <w:lang w:val="pl-PL"/>
        </w:rPr>
      </w:pPr>
    </w:p>
    <w:p w14:paraId="1A135F6D" w14:textId="77777777" w:rsidR="005B2DF2" w:rsidRDefault="005B2DF2" w:rsidP="005B2DF2">
      <w:pPr>
        <w:suppressAutoHyphens/>
        <w:jc w:val="both"/>
        <w:rPr>
          <w:b/>
          <w:color w:val="00000A"/>
          <w:sz w:val="22"/>
          <w:szCs w:val="22"/>
          <w:lang w:val="pl-PL"/>
        </w:rPr>
      </w:pPr>
      <w:r w:rsidRPr="00C64142">
        <w:rPr>
          <w:b/>
          <w:color w:val="00000A"/>
          <w:sz w:val="22"/>
          <w:szCs w:val="22"/>
          <w:lang w:val="pl-PL"/>
        </w:rPr>
        <w:t xml:space="preserve">                  Za Sprzedawcę                                                              Za Kupującego</w:t>
      </w:r>
    </w:p>
    <w:p w14:paraId="74409390" w14:textId="77777777" w:rsidR="005B2DF2" w:rsidRPr="00C64142" w:rsidRDefault="005B2DF2" w:rsidP="005B2DF2">
      <w:pPr>
        <w:suppressAutoHyphens/>
        <w:jc w:val="both"/>
        <w:rPr>
          <w:color w:val="00000A"/>
          <w:sz w:val="22"/>
          <w:szCs w:val="22"/>
          <w:lang w:val="pl-PL"/>
        </w:rPr>
      </w:pPr>
    </w:p>
    <w:p w14:paraId="6C69F9A4" w14:textId="77777777" w:rsidR="005B2DF2" w:rsidRPr="00C64142" w:rsidRDefault="005B2DF2" w:rsidP="005B2DF2">
      <w:pPr>
        <w:suppressAutoHyphens/>
        <w:rPr>
          <w:color w:val="00000A"/>
          <w:sz w:val="22"/>
          <w:szCs w:val="22"/>
          <w:lang w:val="pl-PL"/>
        </w:rPr>
      </w:pPr>
    </w:p>
    <w:p w14:paraId="389AEC02" w14:textId="77777777" w:rsidR="005B2DF2" w:rsidRPr="00C64142" w:rsidRDefault="005B2DF2" w:rsidP="005B2DF2">
      <w:pPr>
        <w:suppressAutoHyphens/>
        <w:rPr>
          <w:color w:val="00000A"/>
          <w:sz w:val="22"/>
          <w:szCs w:val="22"/>
          <w:lang w:val="pl-PL"/>
        </w:rPr>
      </w:pPr>
    </w:p>
    <w:p w14:paraId="2A5CE411" w14:textId="77777777" w:rsidR="005B2DF2" w:rsidRPr="00C64142" w:rsidRDefault="005B2DF2" w:rsidP="005B2DF2">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48A623C3" w14:textId="77777777" w:rsidR="005B2DF2" w:rsidRPr="00C64142" w:rsidRDefault="005B2DF2" w:rsidP="005B2DF2">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28B6C389" w14:textId="77777777" w:rsidR="005B2DF2" w:rsidRPr="00C64142" w:rsidRDefault="005B2DF2" w:rsidP="005B2DF2">
      <w:pPr>
        <w:suppressAutoHyphens/>
        <w:rPr>
          <w:color w:val="00000A"/>
          <w:sz w:val="22"/>
          <w:szCs w:val="22"/>
          <w:lang w:val="pl-PL"/>
        </w:rPr>
      </w:pPr>
    </w:p>
    <w:p w14:paraId="0678347E" w14:textId="77777777" w:rsidR="005B2DF2" w:rsidRDefault="005B2DF2" w:rsidP="005B2DF2">
      <w:pPr>
        <w:suppressAutoHyphens/>
        <w:spacing w:line="240" w:lineRule="atLeast"/>
        <w:jc w:val="center"/>
        <w:rPr>
          <w:color w:val="00000A"/>
          <w:sz w:val="22"/>
          <w:szCs w:val="22"/>
          <w:lang w:val="pl-PL"/>
        </w:rPr>
      </w:pPr>
    </w:p>
    <w:p w14:paraId="4C827175" w14:textId="77777777" w:rsidR="005B2DF2" w:rsidRPr="00C64142" w:rsidRDefault="005B2DF2" w:rsidP="005B2DF2">
      <w:pPr>
        <w:suppressAutoHyphens/>
        <w:spacing w:line="240" w:lineRule="atLeast"/>
        <w:jc w:val="center"/>
        <w:rPr>
          <w:color w:val="00000A"/>
          <w:sz w:val="22"/>
          <w:szCs w:val="22"/>
          <w:lang w:val="pl-PL"/>
        </w:rPr>
      </w:pPr>
    </w:p>
    <w:p w14:paraId="43476B5F" w14:textId="77777777" w:rsidR="005B2DF2" w:rsidRPr="00C64142" w:rsidRDefault="005B2DF2" w:rsidP="005B2DF2">
      <w:pPr>
        <w:tabs>
          <w:tab w:val="left" w:pos="6915"/>
        </w:tabs>
        <w:rPr>
          <w:b/>
          <w:bCs/>
          <w:sz w:val="22"/>
          <w:szCs w:val="22"/>
          <w:lang w:val="pl-PL"/>
        </w:rPr>
      </w:pPr>
      <w:r w:rsidRPr="00C64142">
        <w:rPr>
          <w:b/>
          <w:bCs/>
          <w:sz w:val="22"/>
          <w:szCs w:val="22"/>
          <w:lang w:val="pl-PL"/>
        </w:rPr>
        <w:t xml:space="preserve">                                                                                                            Kontrasygnata finansowa </w:t>
      </w:r>
    </w:p>
    <w:p w14:paraId="25EEFB7F" w14:textId="77777777" w:rsidR="005B2DF2" w:rsidRDefault="005B2DF2" w:rsidP="005B2DF2">
      <w:pPr>
        <w:tabs>
          <w:tab w:val="left" w:pos="6915"/>
        </w:tabs>
        <w:rPr>
          <w:sz w:val="22"/>
          <w:szCs w:val="22"/>
          <w:lang w:val="pl-PL"/>
        </w:rPr>
      </w:pPr>
      <w:r w:rsidRPr="00C64142">
        <w:rPr>
          <w:sz w:val="22"/>
          <w:szCs w:val="22"/>
          <w:lang w:val="pl-PL"/>
        </w:rPr>
        <w:t xml:space="preserve"> </w:t>
      </w:r>
    </w:p>
    <w:p w14:paraId="5C3304C3" w14:textId="77777777" w:rsidR="005B2DF2" w:rsidRPr="00C64142" w:rsidRDefault="005B2DF2" w:rsidP="005B2DF2">
      <w:pPr>
        <w:tabs>
          <w:tab w:val="left" w:pos="6915"/>
        </w:tabs>
        <w:rPr>
          <w:sz w:val="22"/>
          <w:szCs w:val="22"/>
          <w:lang w:val="pl-PL"/>
        </w:rPr>
      </w:pPr>
    </w:p>
    <w:p w14:paraId="2C4A8D93" w14:textId="77777777" w:rsidR="005B2DF2" w:rsidRPr="00C64142" w:rsidRDefault="005B2DF2" w:rsidP="005B2DF2">
      <w:pPr>
        <w:tabs>
          <w:tab w:val="left" w:pos="6915"/>
        </w:tabs>
        <w:rPr>
          <w:sz w:val="22"/>
          <w:szCs w:val="22"/>
          <w:lang w:val="pl-PL"/>
        </w:rPr>
      </w:pPr>
    </w:p>
    <w:p w14:paraId="432606FC" w14:textId="77777777" w:rsidR="005B2DF2" w:rsidRPr="00C64142" w:rsidRDefault="005B2DF2" w:rsidP="005B2DF2">
      <w:pPr>
        <w:tabs>
          <w:tab w:val="left" w:pos="6915"/>
        </w:tabs>
        <w:rPr>
          <w:sz w:val="22"/>
          <w:szCs w:val="22"/>
          <w:lang w:val="pl-PL"/>
        </w:rPr>
      </w:pPr>
      <w:r w:rsidRPr="00C64142">
        <w:rPr>
          <w:sz w:val="22"/>
          <w:szCs w:val="22"/>
          <w:lang w:val="pl-PL"/>
        </w:rPr>
        <w:t xml:space="preserve">                                                                                                               ………………………..</w:t>
      </w:r>
    </w:p>
    <w:p w14:paraId="24E6CF6F" w14:textId="77777777" w:rsidR="005B2DF2" w:rsidRPr="00C64142" w:rsidRDefault="005B2DF2" w:rsidP="005B2DF2">
      <w:pPr>
        <w:tabs>
          <w:tab w:val="left" w:pos="6915"/>
        </w:tabs>
        <w:rPr>
          <w:sz w:val="22"/>
          <w:szCs w:val="22"/>
          <w:lang w:val="pl-PL"/>
        </w:rPr>
      </w:pPr>
      <w:r w:rsidRPr="00C64142">
        <w:rPr>
          <w:sz w:val="22"/>
          <w:szCs w:val="22"/>
          <w:lang w:val="pl-PL"/>
        </w:rPr>
        <w:t xml:space="preserve">                                                                                                                       (data i podpis)</w:t>
      </w:r>
    </w:p>
    <w:p w14:paraId="45B09FA7" w14:textId="77777777" w:rsidR="005B2DF2" w:rsidRDefault="005B2DF2" w:rsidP="005B2DF2">
      <w:pPr>
        <w:pStyle w:val="Zwykytekst"/>
        <w:tabs>
          <w:tab w:val="left" w:pos="7050"/>
        </w:tabs>
        <w:rPr>
          <w:rFonts w:ascii="Times New Roman" w:hAnsi="Times New Roman" w:cs="Times New Roman"/>
          <w:i/>
          <w:iCs/>
          <w:sz w:val="22"/>
          <w:szCs w:val="22"/>
          <w:lang w:val="pl-PL"/>
        </w:rPr>
      </w:pPr>
    </w:p>
    <w:p w14:paraId="23E9AAB4" w14:textId="77777777" w:rsidR="005B2DF2" w:rsidRDefault="005B2DF2" w:rsidP="005B2DF2">
      <w:pPr>
        <w:pStyle w:val="Zwykytekst"/>
        <w:tabs>
          <w:tab w:val="left" w:pos="7050"/>
        </w:tabs>
        <w:rPr>
          <w:rFonts w:ascii="Times New Roman" w:hAnsi="Times New Roman" w:cs="Times New Roman"/>
          <w:i/>
          <w:iCs/>
          <w:sz w:val="22"/>
          <w:szCs w:val="22"/>
          <w:lang w:val="pl-PL"/>
        </w:rPr>
      </w:pPr>
    </w:p>
    <w:p w14:paraId="5646777B" w14:textId="77777777" w:rsidR="005B2DF2" w:rsidRDefault="005B2DF2" w:rsidP="005B2DF2">
      <w:pPr>
        <w:pStyle w:val="Zwykytekst"/>
        <w:tabs>
          <w:tab w:val="left" w:pos="7050"/>
        </w:tabs>
        <w:rPr>
          <w:rFonts w:ascii="Times New Roman" w:hAnsi="Times New Roman" w:cs="Times New Roman"/>
          <w:i/>
          <w:iCs/>
          <w:sz w:val="22"/>
          <w:szCs w:val="22"/>
          <w:lang w:val="pl-PL"/>
        </w:rPr>
      </w:pPr>
    </w:p>
    <w:p w14:paraId="68629D72" w14:textId="77777777" w:rsidR="005B2DF2" w:rsidRPr="00C64142" w:rsidRDefault="005B2DF2" w:rsidP="005B2DF2">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A3F109B" w14:textId="77777777" w:rsidR="005B2DF2" w:rsidRPr="00C64142" w:rsidRDefault="005B2DF2" w:rsidP="005B2DF2">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506CDD41" w14:textId="77777777" w:rsidR="005B2DF2" w:rsidRPr="00C64142" w:rsidRDefault="005B2DF2" w:rsidP="005B2DF2">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7B70E35F" w14:textId="77777777" w:rsidR="005B2DF2" w:rsidRDefault="005B2DF2" w:rsidP="005B2DF2">
      <w:pPr>
        <w:pStyle w:val="Zwykytekst"/>
        <w:tabs>
          <w:tab w:val="left" w:pos="7050"/>
        </w:tabs>
        <w:rPr>
          <w:rFonts w:ascii="Times New Roman" w:hAnsi="Times New Roman" w:cs="Times New Roman"/>
          <w:i/>
          <w:iCs/>
          <w:sz w:val="22"/>
          <w:szCs w:val="22"/>
          <w:lang w:val="pl-PL"/>
        </w:rPr>
      </w:pPr>
    </w:p>
    <w:p w14:paraId="34CFAEC5" w14:textId="77777777" w:rsidR="005B2DF2" w:rsidRDefault="005B2DF2" w:rsidP="005B2DF2">
      <w:pPr>
        <w:pStyle w:val="Zwykytekst"/>
        <w:tabs>
          <w:tab w:val="left" w:pos="7050"/>
        </w:tabs>
        <w:rPr>
          <w:rFonts w:ascii="Times New Roman" w:hAnsi="Times New Roman" w:cs="Times New Roman"/>
          <w:i/>
          <w:iCs/>
          <w:sz w:val="22"/>
          <w:szCs w:val="22"/>
          <w:lang w:val="pl-PL"/>
        </w:rPr>
      </w:pPr>
    </w:p>
    <w:p w14:paraId="176971F4" w14:textId="0E3D5795" w:rsidR="005B2DF2" w:rsidRPr="00C64142" w:rsidRDefault="0048304D" w:rsidP="005B2DF2">
      <w:pPr>
        <w:widowControl w:val="0"/>
        <w:autoSpaceDE w:val="0"/>
        <w:autoSpaceDN w:val="0"/>
        <w:jc w:val="right"/>
        <w:textAlignment w:val="baseline"/>
        <w:rPr>
          <w:sz w:val="22"/>
          <w:szCs w:val="22"/>
          <w:lang w:val="pl-PL"/>
        </w:rPr>
      </w:pPr>
      <w:r>
        <w:rPr>
          <w:sz w:val="22"/>
          <w:szCs w:val="22"/>
          <w:lang w:val="pl-PL"/>
        </w:rPr>
        <w:lastRenderedPageBreak/>
        <w:t>Z</w:t>
      </w:r>
      <w:r w:rsidR="005B2DF2" w:rsidRPr="00C64142">
        <w:rPr>
          <w:sz w:val="22"/>
          <w:szCs w:val="22"/>
          <w:lang w:val="pl-PL"/>
        </w:rPr>
        <w:t>ałącznik nr 2 do umowy</w:t>
      </w:r>
    </w:p>
    <w:p w14:paraId="4345511E" w14:textId="77777777" w:rsidR="005B2DF2" w:rsidRPr="00C64142" w:rsidRDefault="005B2DF2" w:rsidP="005B2DF2">
      <w:pPr>
        <w:widowControl w:val="0"/>
        <w:autoSpaceDE w:val="0"/>
        <w:autoSpaceDN w:val="0"/>
        <w:jc w:val="both"/>
        <w:textAlignment w:val="baseline"/>
        <w:rPr>
          <w:sz w:val="22"/>
          <w:szCs w:val="22"/>
          <w:lang w:val="pl-PL"/>
        </w:rPr>
      </w:pPr>
    </w:p>
    <w:p w14:paraId="5545BD92" w14:textId="77777777" w:rsidR="005B2DF2" w:rsidRPr="00C64142" w:rsidRDefault="005B2DF2" w:rsidP="005B2DF2">
      <w:pPr>
        <w:widowControl w:val="0"/>
        <w:autoSpaceDE w:val="0"/>
        <w:autoSpaceDN w:val="0"/>
        <w:jc w:val="both"/>
        <w:textAlignment w:val="baseline"/>
        <w:rPr>
          <w:sz w:val="22"/>
          <w:szCs w:val="22"/>
          <w:lang w:val="pl-PL"/>
        </w:rPr>
      </w:pPr>
    </w:p>
    <w:p w14:paraId="6F86636D" w14:textId="77777777" w:rsidR="005B2DF2" w:rsidRPr="00C64142" w:rsidRDefault="005B2DF2" w:rsidP="005B2DF2">
      <w:pPr>
        <w:widowControl w:val="0"/>
        <w:autoSpaceDE w:val="0"/>
        <w:autoSpaceDN w:val="0"/>
        <w:jc w:val="both"/>
        <w:textAlignment w:val="baseline"/>
        <w:rPr>
          <w:sz w:val="22"/>
          <w:szCs w:val="22"/>
          <w:lang w:val="pl-PL"/>
        </w:rPr>
      </w:pPr>
      <w:r w:rsidRPr="00C64142">
        <w:rPr>
          <w:sz w:val="22"/>
          <w:szCs w:val="22"/>
          <w:lang w:val="pl-PL"/>
        </w:rPr>
        <w:t>.....................................… </w:t>
      </w:r>
    </w:p>
    <w:p w14:paraId="11A14130" w14:textId="77777777" w:rsidR="005B2DF2" w:rsidRPr="00C64142" w:rsidRDefault="005B2DF2" w:rsidP="005B2DF2">
      <w:pPr>
        <w:widowControl w:val="0"/>
        <w:autoSpaceDE w:val="0"/>
        <w:autoSpaceDN w:val="0"/>
        <w:ind w:firstLine="555"/>
        <w:textAlignment w:val="baseline"/>
        <w:rPr>
          <w:sz w:val="22"/>
          <w:szCs w:val="22"/>
          <w:lang w:val="pl-PL"/>
        </w:rPr>
      </w:pPr>
      <w:r w:rsidRPr="00C64142">
        <w:rPr>
          <w:sz w:val="22"/>
          <w:szCs w:val="22"/>
          <w:lang w:val="pl-PL"/>
        </w:rPr>
        <w:t>Nazwa Sprzedawcy</w:t>
      </w:r>
    </w:p>
    <w:p w14:paraId="724E9A30" w14:textId="77777777" w:rsidR="005B2DF2" w:rsidRPr="00C64142" w:rsidRDefault="005B2DF2" w:rsidP="005B2DF2">
      <w:pPr>
        <w:widowControl w:val="0"/>
        <w:autoSpaceDE w:val="0"/>
        <w:autoSpaceDN w:val="0"/>
        <w:textAlignment w:val="baseline"/>
        <w:rPr>
          <w:sz w:val="22"/>
          <w:szCs w:val="22"/>
          <w:lang w:val="pl-PL"/>
        </w:rPr>
      </w:pPr>
    </w:p>
    <w:p w14:paraId="4C7E15C7" w14:textId="77777777" w:rsidR="005B2DF2" w:rsidRPr="00C64142" w:rsidRDefault="005B2DF2" w:rsidP="005B2DF2">
      <w:pPr>
        <w:widowControl w:val="0"/>
        <w:autoSpaceDE w:val="0"/>
        <w:autoSpaceDN w:val="0"/>
        <w:jc w:val="both"/>
        <w:textAlignment w:val="baseline"/>
        <w:rPr>
          <w:sz w:val="22"/>
          <w:szCs w:val="22"/>
          <w:lang w:val="pl-PL"/>
        </w:rPr>
      </w:pPr>
      <w:r w:rsidRPr="00C64142">
        <w:rPr>
          <w:sz w:val="22"/>
          <w:szCs w:val="22"/>
          <w:lang w:val="pl-PL"/>
        </w:rPr>
        <w:t>.....................................…</w:t>
      </w:r>
    </w:p>
    <w:p w14:paraId="1C165454" w14:textId="77777777" w:rsidR="005B2DF2" w:rsidRPr="00C64142" w:rsidRDefault="005B2DF2" w:rsidP="005B2DF2">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1FADD69C" w14:textId="77777777" w:rsidR="005B2DF2" w:rsidRPr="00C64142" w:rsidRDefault="005B2DF2" w:rsidP="005B2DF2">
      <w:pPr>
        <w:widowControl w:val="0"/>
        <w:autoSpaceDE w:val="0"/>
        <w:autoSpaceDN w:val="0"/>
        <w:spacing w:before="90"/>
        <w:ind w:left="115" w:right="110"/>
        <w:jc w:val="both"/>
        <w:outlineLvl w:val="0"/>
        <w:rPr>
          <w:rFonts w:eastAsia="Verdana"/>
          <w:b/>
          <w:bCs/>
          <w:sz w:val="22"/>
          <w:szCs w:val="22"/>
          <w:lang w:val="pl-PL" w:eastAsia="en-US"/>
        </w:rPr>
      </w:pPr>
    </w:p>
    <w:p w14:paraId="6B0EEC12"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368360BB" w14:textId="77777777" w:rsidR="005B2DF2" w:rsidRPr="00C64142" w:rsidRDefault="005B2DF2" w:rsidP="005B2DF2">
      <w:pPr>
        <w:widowControl w:val="0"/>
        <w:autoSpaceDE w:val="0"/>
        <w:autoSpaceDN w:val="0"/>
        <w:jc w:val="center"/>
        <w:textAlignment w:val="baseline"/>
        <w:rPr>
          <w:b/>
          <w:bCs/>
          <w:sz w:val="22"/>
          <w:szCs w:val="22"/>
          <w:lang w:val="pl-PL"/>
        </w:rPr>
      </w:pPr>
    </w:p>
    <w:p w14:paraId="6922B8E1" w14:textId="77777777" w:rsidR="005B2DF2" w:rsidRPr="00C64142" w:rsidRDefault="005B2DF2" w:rsidP="005B2DF2">
      <w:pPr>
        <w:widowControl w:val="0"/>
        <w:autoSpaceDE w:val="0"/>
        <w:autoSpaceDN w:val="0"/>
        <w:jc w:val="center"/>
        <w:textAlignment w:val="baseline"/>
        <w:rPr>
          <w:b/>
          <w:bCs/>
          <w:sz w:val="22"/>
          <w:szCs w:val="22"/>
          <w:lang w:val="pl-PL"/>
        </w:rPr>
      </w:pPr>
    </w:p>
    <w:p w14:paraId="741B6C7F" w14:textId="77777777" w:rsidR="005B2DF2" w:rsidRPr="00C64142" w:rsidRDefault="005B2DF2" w:rsidP="005B2DF2">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5B1E3F64" w14:textId="77777777" w:rsidR="005B2DF2" w:rsidRPr="00C64142" w:rsidRDefault="005B2DF2" w:rsidP="005B2DF2">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3272D7E4" w14:textId="77777777" w:rsidR="005B2DF2" w:rsidRPr="00C64142" w:rsidRDefault="005B2DF2" w:rsidP="005B2DF2">
      <w:pPr>
        <w:widowControl w:val="0"/>
        <w:autoSpaceDE w:val="0"/>
        <w:autoSpaceDN w:val="0"/>
        <w:jc w:val="center"/>
        <w:textAlignment w:val="baseline"/>
        <w:rPr>
          <w:b/>
          <w:bCs/>
          <w:sz w:val="22"/>
          <w:szCs w:val="22"/>
          <w:lang w:val="pl-PL"/>
        </w:rPr>
      </w:pPr>
    </w:p>
    <w:p w14:paraId="7AD10344" w14:textId="77777777" w:rsidR="005B2DF2" w:rsidRPr="00C64142" w:rsidRDefault="005B2DF2" w:rsidP="005B2DF2">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3F7745CF" w14:textId="77777777" w:rsidR="005B2DF2" w:rsidRPr="00C64142" w:rsidRDefault="005B2DF2" w:rsidP="005B2DF2">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5DBDE4A6" w14:textId="77777777" w:rsidR="005B2DF2" w:rsidRPr="00C64142" w:rsidRDefault="005B2DF2" w:rsidP="005B2DF2">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58F994F6" w14:textId="77777777" w:rsidR="005B2DF2" w:rsidRPr="00C64142" w:rsidRDefault="005B2DF2" w:rsidP="005B2DF2">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79D48757" w14:textId="77777777" w:rsidR="005B2DF2" w:rsidRPr="00C64142" w:rsidRDefault="005B2DF2" w:rsidP="005B2DF2">
      <w:pPr>
        <w:widowControl w:val="0"/>
        <w:numPr>
          <w:ilvl w:val="0"/>
          <w:numId w:val="45"/>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69591CF9" w14:textId="77777777" w:rsidR="005B2DF2" w:rsidRPr="00C64142" w:rsidRDefault="005B2DF2" w:rsidP="005B2DF2">
      <w:pPr>
        <w:spacing w:after="200" w:line="276" w:lineRule="auto"/>
        <w:ind w:left="780"/>
        <w:contextualSpacing/>
        <w:textAlignment w:val="baseline"/>
        <w:rPr>
          <w:sz w:val="22"/>
          <w:szCs w:val="22"/>
          <w:lang w:val="pl-PL"/>
        </w:rPr>
      </w:pPr>
    </w:p>
    <w:p w14:paraId="1AB96CC7" w14:textId="77777777" w:rsidR="005B2DF2" w:rsidRPr="00C64142" w:rsidRDefault="005B2DF2" w:rsidP="005B2DF2">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568ECC7B"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3F4781BF"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354947EA"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5758B971" w14:textId="77777777" w:rsidR="005B2DF2" w:rsidRPr="00C64142" w:rsidRDefault="005B2DF2" w:rsidP="005B2DF2">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B2DF2" w:rsidRPr="0048304D" w14:paraId="05245A94" w14:textId="77777777" w:rsidTr="00CF3511">
        <w:tc>
          <w:tcPr>
            <w:tcW w:w="4105" w:type="dxa"/>
            <w:hideMark/>
          </w:tcPr>
          <w:p w14:paraId="01CF114D" w14:textId="77777777" w:rsidR="005B2DF2" w:rsidRPr="00C64142" w:rsidRDefault="005B2DF2" w:rsidP="00CF3511">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7FD76400" w14:textId="77777777" w:rsidR="005B2DF2" w:rsidRPr="00C64142" w:rsidRDefault="005B2DF2" w:rsidP="00CF3511">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upoważnionej/ych do reprezentacji)</w:t>
            </w:r>
          </w:p>
        </w:tc>
      </w:tr>
    </w:tbl>
    <w:p w14:paraId="5EB38CA5" w14:textId="77777777" w:rsidR="005B2DF2" w:rsidRPr="00C64142" w:rsidRDefault="005B2DF2" w:rsidP="005B2DF2">
      <w:pPr>
        <w:spacing w:line="360" w:lineRule="auto"/>
        <w:jc w:val="both"/>
        <w:rPr>
          <w:rFonts w:eastAsia="Calibri"/>
          <w:color w:val="222A35"/>
          <w:sz w:val="22"/>
          <w:szCs w:val="22"/>
          <w:lang w:val="pl-PL" w:eastAsia="x-none"/>
        </w:rPr>
      </w:pPr>
    </w:p>
    <w:p w14:paraId="29278E94" w14:textId="77777777" w:rsidR="005B2DF2" w:rsidRPr="00C64142" w:rsidRDefault="005B2DF2" w:rsidP="005B2DF2">
      <w:pPr>
        <w:widowControl w:val="0"/>
        <w:autoSpaceDE w:val="0"/>
        <w:autoSpaceDN w:val="0"/>
        <w:spacing w:line="360" w:lineRule="auto"/>
        <w:rPr>
          <w:rFonts w:eastAsia="Verdana"/>
          <w:color w:val="222A35"/>
          <w:sz w:val="22"/>
          <w:szCs w:val="22"/>
          <w:lang w:val="pl-PL" w:eastAsia="x-none"/>
        </w:rPr>
      </w:pPr>
    </w:p>
    <w:p w14:paraId="6D95882C"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1C95F9F8"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40A36DD8"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58B9CDA3"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6B12BBB5"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48B7F242"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53D5B035" w14:textId="77777777" w:rsidR="005B2DF2" w:rsidRPr="00C64142" w:rsidRDefault="005B2DF2" w:rsidP="005B2DF2">
      <w:pPr>
        <w:widowControl w:val="0"/>
        <w:autoSpaceDE w:val="0"/>
        <w:autoSpaceDN w:val="0"/>
        <w:spacing w:before="90"/>
        <w:ind w:right="110"/>
        <w:jc w:val="both"/>
        <w:outlineLvl w:val="0"/>
        <w:rPr>
          <w:rFonts w:eastAsia="Verdana"/>
          <w:b/>
          <w:bCs/>
          <w:sz w:val="22"/>
          <w:szCs w:val="22"/>
          <w:lang w:val="pl-PL" w:eastAsia="en-US"/>
        </w:rPr>
      </w:pPr>
    </w:p>
    <w:p w14:paraId="47D5C01D" w14:textId="77777777" w:rsidR="005B2DF2" w:rsidRPr="00C64142" w:rsidRDefault="005B2DF2" w:rsidP="005B2DF2">
      <w:pPr>
        <w:pStyle w:val="Zwykytekst"/>
        <w:tabs>
          <w:tab w:val="left" w:pos="7050"/>
        </w:tabs>
        <w:rPr>
          <w:rFonts w:ascii="Times New Roman" w:hAnsi="Times New Roman" w:cs="Times New Roman"/>
          <w:i/>
          <w:iCs/>
          <w:sz w:val="22"/>
          <w:szCs w:val="22"/>
          <w:lang w:val="pl-PL"/>
        </w:rPr>
      </w:pPr>
    </w:p>
    <w:p w14:paraId="6E37F0B9" w14:textId="77777777" w:rsidR="005B2DF2" w:rsidRPr="00C64142" w:rsidRDefault="005B2DF2" w:rsidP="005B2DF2">
      <w:pPr>
        <w:rPr>
          <w:sz w:val="22"/>
          <w:szCs w:val="22"/>
          <w:lang w:val="pl-PL"/>
        </w:rPr>
      </w:pPr>
    </w:p>
    <w:p w14:paraId="731AE164" w14:textId="77777777" w:rsidR="005B2DF2" w:rsidRPr="00C64142" w:rsidRDefault="005B2DF2" w:rsidP="005B2DF2">
      <w:pPr>
        <w:tabs>
          <w:tab w:val="left" w:pos="6915"/>
        </w:tabs>
        <w:rPr>
          <w:sz w:val="22"/>
          <w:szCs w:val="22"/>
          <w:lang w:val="pl-PL"/>
        </w:rPr>
      </w:pPr>
    </w:p>
    <w:p w14:paraId="3B314926" w14:textId="77777777" w:rsidR="00496551" w:rsidRPr="005B2DF2" w:rsidRDefault="00496551" w:rsidP="005B2DF2">
      <w:pPr>
        <w:rPr>
          <w:lang w:val="pl-PL"/>
        </w:rPr>
      </w:pPr>
    </w:p>
    <w:sectPr w:rsidR="00496551" w:rsidRPr="005B2DF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0D65F" w14:textId="77777777" w:rsidR="0040737F" w:rsidRDefault="0040737F">
      <w:r>
        <w:separator/>
      </w:r>
    </w:p>
  </w:endnote>
  <w:endnote w:type="continuationSeparator" w:id="0">
    <w:p w14:paraId="41FCCDA8" w14:textId="77777777" w:rsidR="0040737F" w:rsidRDefault="0040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1A43B" w14:textId="77777777" w:rsidR="00C24269" w:rsidRDefault="00C2426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7DB56" w14:textId="77777777" w:rsidR="00C24269" w:rsidRDefault="00C2426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F8B66" w14:textId="77777777" w:rsidR="00C24269" w:rsidRDefault="00C242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A38CD" w14:textId="77777777" w:rsidR="0040737F" w:rsidRDefault="0040737F">
      <w:r>
        <w:separator/>
      </w:r>
    </w:p>
  </w:footnote>
  <w:footnote w:type="continuationSeparator" w:id="0">
    <w:p w14:paraId="174EDF2A" w14:textId="77777777" w:rsidR="0040737F" w:rsidRDefault="0040737F">
      <w:r>
        <w:continuationSeparator/>
      </w:r>
    </w:p>
  </w:footnote>
  <w:footnote w:id="1">
    <w:p w14:paraId="6945A0A7" w14:textId="77777777" w:rsidR="005B2DF2" w:rsidRDefault="005B2DF2" w:rsidP="005B2DF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311317" w14:textId="77777777" w:rsidR="005B2DF2" w:rsidRDefault="005B2DF2" w:rsidP="005B2DF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B62CD4" w14:textId="77777777" w:rsidR="005B2DF2" w:rsidRDefault="005B2DF2" w:rsidP="005B2DF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FE281D4" w14:textId="77777777" w:rsidR="005B2DF2" w:rsidRDefault="005B2DF2" w:rsidP="005B2DF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9B806D" w14:textId="77777777" w:rsidR="005B2DF2" w:rsidRDefault="005B2DF2" w:rsidP="005B2DF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9AAA57" w14:textId="77777777" w:rsidR="005B2DF2" w:rsidRDefault="005B2DF2" w:rsidP="005B2DF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785B628" w14:textId="77777777" w:rsidR="005B2DF2" w:rsidRDefault="005B2DF2" w:rsidP="005B2DF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FA9DB3F" w14:textId="77777777" w:rsidR="005B2DF2" w:rsidRDefault="005B2DF2" w:rsidP="005B2DF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4CDB00" w14:textId="77777777" w:rsidR="005B2DF2" w:rsidRDefault="005B2DF2" w:rsidP="005B2DF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97A640A" w14:textId="77777777" w:rsidR="005B2DF2" w:rsidRDefault="005B2DF2" w:rsidP="005B2DF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75CDA0D" w14:textId="77777777" w:rsidR="005B2DF2" w:rsidRDefault="005B2DF2" w:rsidP="005B2DF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0261FD4" w14:textId="77777777" w:rsidR="005B2DF2" w:rsidRDefault="005B2DF2" w:rsidP="005B2DF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19FF291" w14:textId="77777777" w:rsidR="005B2DF2" w:rsidRDefault="005B2DF2" w:rsidP="005B2DF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029638A" w14:textId="77777777" w:rsidR="005B2DF2" w:rsidRDefault="005B2DF2" w:rsidP="005B2DF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EDC8E2E" w14:textId="77777777" w:rsidR="005B2DF2" w:rsidRDefault="005B2DF2" w:rsidP="005B2DF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E47796A" w14:textId="77777777" w:rsidR="005B2DF2" w:rsidRDefault="005B2DF2" w:rsidP="005B2DF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9B757" w14:textId="77777777" w:rsidR="005B2DF2" w:rsidRDefault="005B2DF2" w:rsidP="005B2DF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ACB6ABB" w14:textId="77777777" w:rsidR="005B2DF2" w:rsidRDefault="005B2DF2" w:rsidP="005B2DF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CA77E0" w14:textId="77777777" w:rsidR="005B2DF2" w:rsidRDefault="005B2DF2" w:rsidP="005B2DF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A65B474" w14:textId="77777777" w:rsidR="005B2DF2" w:rsidRDefault="005B2DF2" w:rsidP="005B2DF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C88514" w14:textId="77777777" w:rsidR="005B2DF2" w:rsidRDefault="005B2DF2" w:rsidP="005B2DF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A64049" w14:textId="77777777" w:rsidR="005B2DF2" w:rsidRDefault="005B2DF2" w:rsidP="005B2DF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9FCF933" w14:textId="77777777" w:rsidR="005B2DF2" w:rsidRDefault="005B2DF2" w:rsidP="005B2DF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8F0FAB7" w14:textId="77777777" w:rsidR="005B2DF2" w:rsidRDefault="005B2DF2" w:rsidP="005B2DF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CEE226" w14:textId="77777777" w:rsidR="005B2DF2" w:rsidRDefault="005B2DF2" w:rsidP="005B2DF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C690F6" w14:textId="77777777" w:rsidR="005B2DF2" w:rsidRDefault="005B2DF2" w:rsidP="005B2DF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B42050" w14:textId="77777777" w:rsidR="005B2DF2" w:rsidRDefault="005B2DF2" w:rsidP="005B2DF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348429A" w14:textId="77777777" w:rsidR="005B2DF2" w:rsidRDefault="005B2DF2" w:rsidP="005B2DF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2FE7DD" w14:textId="77777777" w:rsidR="005B2DF2" w:rsidRDefault="005B2DF2" w:rsidP="005B2DF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6DED291" w14:textId="77777777" w:rsidR="005B2DF2" w:rsidRDefault="005B2DF2" w:rsidP="005B2DF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B9694" w14:textId="77777777" w:rsidR="00C24269" w:rsidRDefault="00C242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17F12" w14:textId="77777777" w:rsidR="00C24269" w:rsidRDefault="00C242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5C919" w14:textId="77777777" w:rsidR="00C24269" w:rsidRDefault="00C242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5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5253140">
    <w:abstractNumId w:val="23"/>
  </w:num>
  <w:num w:numId="2" w16cid:durableId="22715434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0960673">
    <w:abstractNumId w:val="38"/>
  </w:num>
  <w:num w:numId="4" w16cid:durableId="203714952">
    <w:abstractNumId w:val="13"/>
  </w:num>
  <w:num w:numId="5" w16cid:durableId="1256749199">
    <w:abstractNumId w:val="39"/>
  </w:num>
  <w:num w:numId="6" w16cid:durableId="1327249038">
    <w:abstractNumId w:val="41"/>
  </w:num>
  <w:num w:numId="7" w16cid:durableId="747658237">
    <w:abstractNumId w:val="48"/>
  </w:num>
  <w:num w:numId="8" w16cid:durableId="806505793">
    <w:abstractNumId w:val="33"/>
  </w:num>
  <w:num w:numId="9" w16cid:durableId="201289048">
    <w:abstractNumId w:val="53"/>
  </w:num>
  <w:num w:numId="10" w16cid:durableId="599142148">
    <w:abstractNumId w:val="36"/>
  </w:num>
  <w:num w:numId="11" w16cid:durableId="1589735204">
    <w:abstractNumId w:val="7"/>
  </w:num>
  <w:num w:numId="12" w16cid:durableId="306015777">
    <w:abstractNumId w:val="12"/>
  </w:num>
  <w:num w:numId="13" w16cid:durableId="1110516265">
    <w:abstractNumId w:val="16"/>
  </w:num>
  <w:num w:numId="14" w16cid:durableId="868840098">
    <w:abstractNumId w:val="54"/>
  </w:num>
  <w:num w:numId="15" w16cid:durableId="1948390836">
    <w:abstractNumId w:val="15"/>
  </w:num>
  <w:num w:numId="16" w16cid:durableId="1320697949">
    <w:abstractNumId w:val="11"/>
  </w:num>
  <w:num w:numId="17" w16cid:durableId="58290690">
    <w:abstractNumId w:val="51"/>
  </w:num>
  <w:num w:numId="18" w16cid:durableId="65614658">
    <w:abstractNumId w:val="37"/>
  </w:num>
  <w:num w:numId="19" w16cid:durableId="856695849">
    <w:abstractNumId w:val="30"/>
  </w:num>
  <w:num w:numId="20" w16cid:durableId="1707439638">
    <w:abstractNumId w:val="34"/>
  </w:num>
  <w:num w:numId="21" w16cid:durableId="1885755390">
    <w:abstractNumId w:val="26"/>
  </w:num>
  <w:num w:numId="22" w16cid:durableId="2056349837">
    <w:abstractNumId w:val="0"/>
  </w:num>
  <w:num w:numId="23" w16cid:durableId="866411579">
    <w:abstractNumId w:val="52"/>
  </w:num>
  <w:num w:numId="24" w16cid:durableId="62727581">
    <w:abstractNumId w:val="22"/>
  </w:num>
  <w:num w:numId="25" w16cid:durableId="995912486">
    <w:abstractNumId w:val="3"/>
  </w:num>
  <w:num w:numId="26" w16cid:durableId="1724136258">
    <w:abstractNumId w:val="40"/>
  </w:num>
  <w:num w:numId="27" w16cid:durableId="5562875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44028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63208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9076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854160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241342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49988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09366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8146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267418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96380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64776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65988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211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167302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33892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44355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00240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61106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44805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542937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721521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01737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17289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283075">
    <w:abstractNumId w:val="18"/>
  </w:num>
  <w:num w:numId="52" w16cid:durableId="951085493">
    <w:abstractNumId w:val="35"/>
  </w:num>
  <w:num w:numId="53" w16cid:durableId="803083177">
    <w:abstractNumId w:val="42"/>
  </w:num>
  <w:num w:numId="54" w16cid:durableId="1570077299">
    <w:abstractNumId w:val="47"/>
  </w:num>
  <w:num w:numId="55" w16cid:durableId="128085913">
    <w:abstractNumId w:val="8"/>
  </w:num>
  <w:num w:numId="56" w16cid:durableId="956714208">
    <w:abstractNumId w:val="6"/>
  </w:num>
  <w:num w:numId="57" w16cid:durableId="944576318">
    <w:abstractNumId w:val="29"/>
  </w:num>
  <w:num w:numId="58" w16cid:durableId="296300511">
    <w:abstractNumId w:val="24"/>
  </w:num>
  <w:num w:numId="59" w16cid:durableId="1143739458">
    <w:abstractNumId w:val="49"/>
  </w:num>
  <w:num w:numId="60" w16cid:durableId="833574330">
    <w:abstractNumId w:val="4"/>
  </w:num>
  <w:num w:numId="61" w16cid:durableId="1969120247">
    <w:abstractNumId w:val="44"/>
  </w:num>
  <w:num w:numId="62" w16cid:durableId="942610691">
    <w:abstractNumId w:val="19"/>
  </w:num>
  <w:num w:numId="63" w16cid:durableId="96816613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9471520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11161743">
    <w:abstractNumId w:val="31"/>
  </w:num>
  <w:num w:numId="66" w16cid:durableId="2588780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737F"/>
    <w:rsid w:val="00000815"/>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0737F"/>
    <w:rsid w:val="0048304D"/>
    <w:rsid w:val="00496551"/>
    <w:rsid w:val="004A692C"/>
    <w:rsid w:val="004C4EC3"/>
    <w:rsid w:val="0050219D"/>
    <w:rsid w:val="00512FD2"/>
    <w:rsid w:val="00523F87"/>
    <w:rsid w:val="00593CEB"/>
    <w:rsid w:val="005B2DF2"/>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24269"/>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814A3"/>
  <w15:chartTrackingRefBased/>
  <w15:docId w15:val="{60AE6CF0-35C4-421B-B98E-BA632F3B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2DF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2709</Words>
  <Characters>18560</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2024-09-04T07:47:00Z</dcterms:created>
  <dcterms:modified xsi:type="dcterms:W3CDTF">2024-09-04T07:54:00Z</dcterms:modified>
</cp:coreProperties>
</file>