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8D1635" w14:textId="77777777" w:rsidR="001A39D9" w:rsidRPr="00240E71" w:rsidRDefault="001A39D9" w:rsidP="001A39D9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6B99B35D" w14:textId="77777777" w:rsidR="001A39D9" w:rsidRDefault="001A39D9" w:rsidP="001A39D9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282D4E6" w14:textId="77777777" w:rsidR="001A39D9" w:rsidRPr="0022732C" w:rsidRDefault="001A39D9" w:rsidP="001A39D9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02E346C" w14:textId="77777777" w:rsidR="001A39D9" w:rsidRDefault="001A39D9" w:rsidP="001A39D9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79E0E45" w14:textId="77777777" w:rsidR="001A39D9" w:rsidRPr="00A216A2" w:rsidRDefault="001A39D9" w:rsidP="001A39D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NAZWA WYKONAWCY:……………………………………………………………………..</w:t>
      </w:r>
    </w:p>
    <w:p w14:paraId="4596415C" w14:textId="77777777" w:rsidR="001A39D9" w:rsidRPr="00A216A2" w:rsidRDefault="001A39D9" w:rsidP="001A39D9">
      <w:pPr>
        <w:tabs>
          <w:tab w:val="right" w:pos="9000"/>
        </w:tabs>
        <w:rPr>
          <w:sz w:val="22"/>
          <w:szCs w:val="22"/>
        </w:rPr>
      </w:pPr>
      <w:r w:rsidRPr="00A216A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30564D86" w14:textId="77777777" w:rsidR="001A39D9" w:rsidRPr="00A216A2" w:rsidRDefault="001A39D9" w:rsidP="001A39D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ADRES:………………………………………………………………………………………….</w:t>
      </w:r>
    </w:p>
    <w:p w14:paraId="79E8E51E" w14:textId="77777777" w:rsidR="001A39D9" w:rsidRPr="00A216A2" w:rsidRDefault="001A39D9" w:rsidP="001A39D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Adres zamieszkania (dotyczy osób prowadzących działalność gospodarczą):…………………..</w:t>
      </w:r>
    </w:p>
    <w:p w14:paraId="76AAAF20" w14:textId="77777777" w:rsidR="001A39D9" w:rsidRPr="00A216A2" w:rsidRDefault="001A39D9" w:rsidP="001A39D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0D0D48F4" w14:textId="77777777" w:rsidR="001A39D9" w:rsidRPr="00A216A2" w:rsidRDefault="001A39D9" w:rsidP="001A39D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TEL.………………………………………………………………………………………………</w:t>
      </w:r>
    </w:p>
    <w:p w14:paraId="51B46286" w14:textId="77777777" w:rsidR="001A39D9" w:rsidRPr="00A216A2" w:rsidRDefault="001A39D9" w:rsidP="001A39D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FAX ……………………………………………………………………………………………..</w:t>
      </w:r>
    </w:p>
    <w:p w14:paraId="10349D21" w14:textId="77777777" w:rsidR="001A39D9" w:rsidRPr="00A216A2" w:rsidRDefault="001A39D9" w:rsidP="001A39D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E-MAIL…………………………………………………………………………………………..</w:t>
      </w:r>
    </w:p>
    <w:p w14:paraId="4D7CA46C" w14:textId="77777777" w:rsidR="001A39D9" w:rsidRPr="00A216A2" w:rsidRDefault="001A39D9" w:rsidP="001A39D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NIP…………………………………. REGON:……………………………………………….....</w:t>
      </w:r>
    </w:p>
    <w:p w14:paraId="41BCAE3B" w14:textId="77777777" w:rsidR="001A39D9" w:rsidRPr="0022732C" w:rsidRDefault="001A39D9" w:rsidP="001A39D9">
      <w:pPr>
        <w:tabs>
          <w:tab w:val="right" w:pos="9000"/>
        </w:tabs>
        <w:spacing w:line="360" w:lineRule="auto"/>
        <w:rPr>
          <w:sz w:val="22"/>
        </w:rPr>
      </w:pPr>
      <w:r w:rsidRPr="00A216A2">
        <w:rPr>
          <w:sz w:val="22"/>
          <w:szCs w:val="22"/>
        </w:rPr>
        <w:t>BANK/ NR KONTA …………………………………………………………………………….</w:t>
      </w:r>
    </w:p>
    <w:p w14:paraId="7E74F5F4" w14:textId="77777777" w:rsidR="001A39D9" w:rsidRDefault="001A39D9" w:rsidP="001A39D9">
      <w:pPr>
        <w:spacing w:line="360" w:lineRule="auto"/>
      </w:pPr>
      <w:r>
        <w:t>Do: Nazwa i siedziba Zamawiającego:</w:t>
      </w:r>
    </w:p>
    <w:p w14:paraId="680CA0C0" w14:textId="77777777" w:rsidR="001A39D9" w:rsidRPr="00A15AE6" w:rsidRDefault="001A39D9" w:rsidP="001A39D9">
      <w:pPr>
        <w:ind w:right="-110"/>
        <w:rPr>
          <w:b/>
        </w:rPr>
      </w:pPr>
      <w:r w:rsidRPr="00A15AE6">
        <w:rPr>
          <w:b/>
        </w:rPr>
        <w:t>Akademia Górniczo - Hutnicza</w:t>
      </w:r>
    </w:p>
    <w:p w14:paraId="477FE38E" w14:textId="77777777" w:rsidR="001A39D9" w:rsidRPr="00A15AE6" w:rsidRDefault="001A39D9" w:rsidP="001A39D9">
      <w:pPr>
        <w:ind w:right="-110"/>
        <w:rPr>
          <w:b/>
        </w:rPr>
      </w:pPr>
      <w:r w:rsidRPr="00A15AE6">
        <w:rPr>
          <w:b/>
        </w:rPr>
        <w:t>im. Stanisława Staszica w Krakowie</w:t>
      </w:r>
    </w:p>
    <w:p w14:paraId="10499774" w14:textId="77777777" w:rsidR="001A39D9" w:rsidRDefault="001A39D9" w:rsidP="001A39D9">
      <w:pPr>
        <w:ind w:right="-110"/>
        <w:rPr>
          <w:b/>
        </w:rPr>
      </w:pPr>
      <w:r w:rsidRPr="00A15AE6">
        <w:rPr>
          <w:b/>
        </w:rPr>
        <w:t>Dział Zamówień Publicznych</w:t>
      </w:r>
      <w:r>
        <w:rPr>
          <w:b/>
        </w:rPr>
        <w:t xml:space="preserve">  </w:t>
      </w:r>
    </w:p>
    <w:p w14:paraId="724400F3" w14:textId="77777777" w:rsidR="001A39D9" w:rsidRDefault="001A39D9" w:rsidP="001A39D9">
      <w:pPr>
        <w:ind w:right="-110"/>
        <w:rPr>
          <w:b/>
        </w:rPr>
      </w:pPr>
      <w:r w:rsidRPr="00A15AE6">
        <w:rPr>
          <w:b/>
        </w:rPr>
        <w:t>Al. Mickiewicza</w:t>
      </w:r>
      <w:r>
        <w:rPr>
          <w:b/>
        </w:rPr>
        <w:t xml:space="preserve"> </w:t>
      </w:r>
      <w:r w:rsidRPr="00A15AE6">
        <w:rPr>
          <w:b/>
        </w:rPr>
        <w:t>30</w:t>
      </w:r>
      <w:r>
        <w:rPr>
          <w:b/>
        </w:rPr>
        <w:t xml:space="preserve"> </w:t>
      </w:r>
    </w:p>
    <w:p w14:paraId="35E552E1" w14:textId="77777777" w:rsidR="001A39D9" w:rsidRDefault="001A39D9" w:rsidP="001A39D9">
      <w:pPr>
        <w:rPr>
          <w:b/>
        </w:rPr>
      </w:pPr>
      <w:r w:rsidRPr="00A15AE6">
        <w:rPr>
          <w:b/>
        </w:rPr>
        <w:t>30-059</w:t>
      </w:r>
      <w:r>
        <w:rPr>
          <w:b/>
        </w:rPr>
        <w:t xml:space="preserve"> </w:t>
      </w:r>
      <w:r w:rsidRPr="00A15AE6">
        <w:rPr>
          <w:b/>
        </w:rPr>
        <w:t>Kraków</w:t>
      </w:r>
      <w:r>
        <w:rPr>
          <w:b/>
        </w:rPr>
        <w:t xml:space="preserve">,  </w:t>
      </w:r>
    </w:p>
    <w:p w14:paraId="39A94B18" w14:textId="77777777" w:rsidR="001A39D9" w:rsidRDefault="001A39D9" w:rsidP="001A39D9">
      <w:pPr>
        <w:ind w:firstLine="3969"/>
        <w:rPr>
          <w:b/>
        </w:rPr>
      </w:pPr>
    </w:p>
    <w:p w14:paraId="2EB2AAE4" w14:textId="77777777" w:rsidR="001A39D9" w:rsidRDefault="001A39D9" w:rsidP="001A39D9">
      <w:pPr>
        <w:ind w:firstLine="3969"/>
        <w:rPr>
          <w:b/>
        </w:rPr>
      </w:pPr>
    </w:p>
    <w:p w14:paraId="1752B822" w14:textId="68629C8C" w:rsidR="001A39D9" w:rsidRDefault="001A39D9" w:rsidP="001A39D9">
      <w:pPr>
        <w:widowControl w:val="0"/>
        <w:ind w:right="1"/>
        <w:jc w:val="both"/>
      </w:pPr>
      <w:r>
        <w:t xml:space="preserve">Przystępując do postępowania o udzielenie zamówienia publicznego, którego przedmiotem jest: </w:t>
      </w:r>
      <w:r w:rsidR="00E34D48" w:rsidRPr="00E34D48">
        <w:rPr>
          <w:b/>
        </w:rPr>
        <w:t>Dostawa mebli kuchennych wraz z AGD do zabudowy do mieszkania nr 6 w budynku przy ul. Czarnowiejskiej 103 i do mieszkania nr 40 w budynku przy ul. Dunin-Wąsowicza 24 w Krakowie</w:t>
      </w:r>
      <w:r w:rsidRPr="005544F6">
        <w:rPr>
          <w:b/>
        </w:rPr>
        <w:t xml:space="preserve">- </w:t>
      </w:r>
      <w:r w:rsidR="00E34D48">
        <w:rPr>
          <w:b/>
        </w:rPr>
        <w:t>DE</w:t>
      </w:r>
      <w:r w:rsidRPr="005544F6">
        <w:rPr>
          <w:b/>
        </w:rPr>
        <w:t>-</w:t>
      </w:r>
      <w:r w:rsidR="00E34D48">
        <w:rPr>
          <w:b/>
        </w:rPr>
        <w:t>d</w:t>
      </w:r>
      <w:r w:rsidRPr="005544F6">
        <w:rPr>
          <w:b/>
        </w:rPr>
        <w:t>zp.272-</w:t>
      </w:r>
      <w:r w:rsidR="00E34D48">
        <w:rPr>
          <w:b/>
        </w:rPr>
        <w:t>467</w:t>
      </w:r>
      <w:r w:rsidRPr="005544F6">
        <w:rPr>
          <w:b/>
        </w:rPr>
        <w:t>/2</w:t>
      </w:r>
      <w:r w:rsidR="00E34D48">
        <w:rPr>
          <w:b/>
        </w:rPr>
        <w:t>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5B6EB8E1" w14:textId="77777777" w:rsidR="001A39D9" w:rsidRDefault="001A39D9" w:rsidP="001A39D9">
      <w:pPr>
        <w:tabs>
          <w:tab w:val="right" w:pos="9000"/>
        </w:tabs>
      </w:pPr>
    </w:p>
    <w:tbl>
      <w:tblPr>
        <w:tblW w:w="9975" w:type="dxa"/>
        <w:tblInd w:w="-6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4"/>
        <w:gridCol w:w="2041"/>
        <w:gridCol w:w="1786"/>
        <w:gridCol w:w="907"/>
        <w:gridCol w:w="1361"/>
        <w:gridCol w:w="992"/>
        <w:gridCol w:w="766"/>
        <w:gridCol w:w="1558"/>
      </w:tblGrid>
      <w:tr w:rsidR="001A39D9" w:rsidRPr="00BD3780" w14:paraId="19DE4E0D" w14:textId="77777777" w:rsidTr="00F82C4A">
        <w:trPr>
          <w:trHeight w:val="645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B78959" w14:textId="77777777" w:rsidR="001A39D9" w:rsidRPr="00BD3780" w:rsidRDefault="001A39D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L.p.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1CED9B" w14:textId="77777777" w:rsidR="001A39D9" w:rsidRPr="00BD3780" w:rsidRDefault="001A39D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Nazwa elementu</w:t>
            </w:r>
          </w:p>
          <w:p w14:paraId="25D417B8" w14:textId="77777777" w:rsidR="001A39D9" w:rsidRPr="00BD3780" w:rsidRDefault="001A39D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(lub usługi)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9EC176" w14:textId="77777777" w:rsidR="001A39D9" w:rsidRPr="00BD3780" w:rsidRDefault="001A39D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Producent/model</w:t>
            </w:r>
            <w:r>
              <w:rPr>
                <w:b/>
                <w:sz w:val="22"/>
              </w:rPr>
              <w:t>/wyrób własny</w:t>
            </w: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70C0FA" w14:textId="77777777" w:rsidR="001A39D9" w:rsidRPr="00BD3780" w:rsidRDefault="001A39D9" w:rsidP="00F82C4A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Liczba szt.</w:t>
            </w:r>
          </w:p>
          <w:p w14:paraId="25A8335A" w14:textId="77777777" w:rsidR="001A39D9" w:rsidRPr="00BD3780" w:rsidRDefault="001A39D9" w:rsidP="00F82C4A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C6D930" w14:textId="77777777" w:rsidR="001A39D9" w:rsidRPr="00BD3780" w:rsidRDefault="001A39D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bCs/>
                <w:sz w:val="22"/>
              </w:rPr>
              <w:t xml:space="preserve">Cena jednostkowa netto </w:t>
            </w:r>
            <w:r w:rsidRPr="00BD3780">
              <w:rPr>
                <w:b/>
                <w:sz w:val="22"/>
              </w:rPr>
              <w:t>[PLN]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86E9F2" w14:textId="77777777" w:rsidR="001A39D9" w:rsidRPr="00BD3780" w:rsidRDefault="001A39D9" w:rsidP="00F82C4A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Wartość netto</w:t>
            </w:r>
          </w:p>
          <w:p w14:paraId="7DC9A4C7" w14:textId="77777777" w:rsidR="001A39D9" w:rsidRPr="00BD3780" w:rsidRDefault="001A39D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[PLN]</w:t>
            </w: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C36B84" w14:textId="77777777" w:rsidR="001A39D9" w:rsidRPr="00BD3780" w:rsidRDefault="001A39D9" w:rsidP="00F82C4A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VAT</w:t>
            </w:r>
          </w:p>
          <w:p w14:paraId="53007F4B" w14:textId="77777777" w:rsidR="001A39D9" w:rsidRPr="00BD3780" w:rsidRDefault="001A39D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[%]</w:t>
            </w: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204001" w14:textId="77777777" w:rsidR="001A39D9" w:rsidRPr="00BD3780" w:rsidRDefault="001A39D9" w:rsidP="00F82C4A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 xml:space="preserve">Wartość brutto </w:t>
            </w:r>
          </w:p>
          <w:p w14:paraId="51444572" w14:textId="77777777" w:rsidR="001A39D9" w:rsidRPr="00BD3780" w:rsidRDefault="001A39D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>[PLN]</w:t>
            </w:r>
          </w:p>
          <w:p w14:paraId="43291383" w14:textId="77777777" w:rsidR="001A39D9" w:rsidRPr="00BD3780" w:rsidRDefault="001A39D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  <w:sz w:val="22"/>
              </w:rPr>
              <w:t xml:space="preserve"> (z doliczonym </w:t>
            </w:r>
            <w:r w:rsidRPr="00BD3780">
              <w:rPr>
                <w:b/>
                <w:bCs/>
                <w:sz w:val="22"/>
              </w:rPr>
              <w:t>VAT)</w:t>
            </w:r>
          </w:p>
        </w:tc>
      </w:tr>
      <w:tr w:rsidR="001A39D9" w:rsidRPr="00BD3780" w14:paraId="49312C4B" w14:textId="77777777" w:rsidTr="00F82C4A">
        <w:trPr>
          <w:trHeight w:val="275"/>
        </w:trPr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650AD0" w14:textId="77777777" w:rsidR="001A39D9" w:rsidRPr="00BD3780" w:rsidRDefault="001A39D9" w:rsidP="00F82C4A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1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5C88FB" w14:textId="77777777" w:rsidR="001A39D9" w:rsidRPr="00BD3780" w:rsidRDefault="001A39D9" w:rsidP="00F82C4A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2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FFE099" w14:textId="77777777" w:rsidR="001A39D9" w:rsidRPr="00BD3780" w:rsidRDefault="001A39D9" w:rsidP="00F82C4A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3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582687" w14:textId="77777777" w:rsidR="001A39D9" w:rsidRPr="00BD3780" w:rsidRDefault="001A39D9" w:rsidP="00F82C4A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4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CAAD76" w14:textId="77777777" w:rsidR="001A39D9" w:rsidRPr="00BD3780" w:rsidRDefault="001A39D9" w:rsidP="00F82C4A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6D45FD" w14:textId="77777777" w:rsidR="001A39D9" w:rsidRPr="00BD3780" w:rsidRDefault="001A39D9" w:rsidP="00F82C4A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6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22B546" w14:textId="77777777" w:rsidR="001A39D9" w:rsidRPr="00BD3780" w:rsidRDefault="001A39D9" w:rsidP="00F82C4A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7</w:t>
            </w: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90F5C3" w14:textId="77777777" w:rsidR="001A39D9" w:rsidRPr="00BD3780" w:rsidRDefault="001A39D9" w:rsidP="00F82C4A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8</w:t>
            </w:r>
          </w:p>
        </w:tc>
      </w:tr>
      <w:tr w:rsidR="001A39D9" w:rsidRPr="00BD3780" w14:paraId="21504AF8" w14:textId="77777777" w:rsidTr="00C0398D">
        <w:trPr>
          <w:trHeight w:val="223"/>
        </w:trPr>
        <w:tc>
          <w:tcPr>
            <w:tcW w:w="9975" w:type="dxa"/>
            <w:gridSpan w:val="8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4800B7" w14:textId="5B84E080" w:rsidR="001A39D9" w:rsidRPr="001A39D9" w:rsidRDefault="001A39D9" w:rsidP="00F82C4A">
            <w:pPr>
              <w:widowControl w:val="0"/>
              <w:ind w:right="1"/>
              <w:jc w:val="both"/>
              <w:rPr>
                <w:b/>
                <w:color w:val="FF0000"/>
                <w:sz w:val="22"/>
              </w:rPr>
            </w:pPr>
            <w:r w:rsidRPr="001A39D9">
              <w:rPr>
                <w:b/>
                <w:color w:val="FF0000"/>
                <w:sz w:val="22"/>
              </w:rPr>
              <w:t>Materiały do zabudowy kuchni mieszkania nr 6 przy ul. Czarnowiejskiej 103 w Krakowie</w:t>
            </w:r>
          </w:p>
        </w:tc>
      </w:tr>
      <w:tr w:rsidR="003A32B9" w:rsidRPr="00BD3780" w14:paraId="30075994" w14:textId="77777777" w:rsidTr="00F82C4A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188649" w14:textId="09B4453C" w:rsidR="003A32B9" w:rsidRDefault="003A32B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E49116" w14:textId="5B0D255A" w:rsidR="003A32B9" w:rsidRPr="005168F3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168F3">
              <w:rPr>
                <w:b/>
                <w:sz w:val="16"/>
                <w:szCs w:val="16"/>
              </w:rPr>
              <w:t>Szafka</w:t>
            </w:r>
            <w:r>
              <w:rPr>
                <w:b/>
                <w:sz w:val="16"/>
                <w:szCs w:val="16"/>
              </w:rPr>
              <w:t xml:space="preserve"> wisząca</w:t>
            </w:r>
            <w:r w:rsidRPr="005168F3">
              <w:rPr>
                <w:b/>
                <w:sz w:val="16"/>
                <w:szCs w:val="16"/>
              </w:rPr>
              <w:t xml:space="preserve"> wys. 60 x szer. </w:t>
            </w:r>
            <w:r>
              <w:rPr>
                <w:b/>
                <w:sz w:val="16"/>
                <w:szCs w:val="16"/>
              </w:rPr>
              <w:t>6</w:t>
            </w:r>
            <w:r w:rsidRPr="005168F3">
              <w:rPr>
                <w:b/>
                <w:sz w:val="16"/>
                <w:szCs w:val="16"/>
              </w:rPr>
              <w:t>0 x głęb. 37 z 2 półkami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9EC86A" w14:textId="77777777" w:rsidR="003A32B9" w:rsidRPr="00BD3780" w:rsidRDefault="003A32B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7B7907" w14:textId="225EC2AB" w:rsidR="003A32B9" w:rsidRDefault="003A32B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DED84F" w14:textId="77777777" w:rsidR="003A32B9" w:rsidRPr="00BD3780" w:rsidRDefault="003A32B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1D3593" w14:textId="77777777" w:rsidR="003A32B9" w:rsidRPr="00BD3780" w:rsidRDefault="003A32B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9D314D" w14:textId="77777777" w:rsidR="003A32B9" w:rsidRPr="00BD3780" w:rsidRDefault="003A32B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793C33" w14:textId="77777777" w:rsidR="003A32B9" w:rsidRPr="00BD3780" w:rsidRDefault="003A32B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1A39D9" w:rsidRPr="00BD3780" w14:paraId="68AFC5FC" w14:textId="77777777" w:rsidTr="00F82C4A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58C185" w14:textId="77848360" w:rsidR="001A39D9" w:rsidRPr="00BD3780" w:rsidRDefault="00BC26BE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04D25A" w14:textId="1F053385" w:rsidR="001A39D9" w:rsidRPr="005168F3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168F3">
              <w:rPr>
                <w:b/>
                <w:sz w:val="16"/>
                <w:szCs w:val="16"/>
              </w:rPr>
              <w:t>Szafka</w:t>
            </w:r>
            <w:r>
              <w:rPr>
                <w:b/>
                <w:sz w:val="16"/>
                <w:szCs w:val="16"/>
              </w:rPr>
              <w:t xml:space="preserve"> wisząca</w:t>
            </w:r>
            <w:r w:rsidRPr="005168F3">
              <w:rPr>
                <w:b/>
                <w:sz w:val="16"/>
                <w:szCs w:val="16"/>
              </w:rPr>
              <w:t xml:space="preserve"> wys. 60 x szer. </w:t>
            </w:r>
            <w:r>
              <w:rPr>
                <w:b/>
                <w:sz w:val="16"/>
                <w:szCs w:val="16"/>
              </w:rPr>
              <w:t>2</w:t>
            </w:r>
            <w:r w:rsidRPr="005168F3">
              <w:rPr>
                <w:b/>
                <w:sz w:val="16"/>
                <w:szCs w:val="16"/>
              </w:rPr>
              <w:t>0 x głęb. 37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5168F3">
              <w:rPr>
                <w:b/>
                <w:sz w:val="16"/>
                <w:szCs w:val="16"/>
              </w:rPr>
              <w:t>z 2 półkami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0681AA" w14:textId="77777777" w:rsidR="001A39D9" w:rsidRPr="00BD3780" w:rsidRDefault="001A39D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A92EB9" w14:textId="25963263" w:rsidR="001A39D9" w:rsidRPr="00BD3780" w:rsidRDefault="00BC26BE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72527C" w14:textId="77777777" w:rsidR="001A39D9" w:rsidRPr="00BD3780" w:rsidRDefault="001A39D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D352BD" w14:textId="77777777" w:rsidR="001A39D9" w:rsidRPr="00BD3780" w:rsidRDefault="001A39D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19E185" w14:textId="77777777" w:rsidR="001A39D9" w:rsidRPr="00BD3780" w:rsidRDefault="001A39D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ED8262" w14:textId="77777777" w:rsidR="001A39D9" w:rsidRPr="00BD3780" w:rsidRDefault="001A39D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1A39D9" w:rsidRPr="00BD3780" w14:paraId="27E7D565" w14:textId="77777777" w:rsidTr="00F82C4A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4B5354" w14:textId="31B0FD27" w:rsidR="001A39D9" w:rsidRPr="00BD3780" w:rsidRDefault="00BC26BE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C87DE0" w14:textId="3F2737E2" w:rsidR="001A39D9" w:rsidRPr="00BD3780" w:rsidRDefault="00BC26BE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5168F3">
              <w:rPr>
                <w:b/>
                <w:sz w:val="16"/>
                <w:szCs w:val="16"/>
              </w:rPr>
              <w:t>Szafka</w:t>
            </w:r>
            <w:r>
              <w:rPr>
                <w:b/>
                <w:sz w:val="16"/>
                <w:szCs w:val="16"/>
              </w:rPr>
              <w:t xml:space="preserve"> wisząca</w:t>
            </w:r>
            <w:r w:rsidRPr="005168F3">
              <w:rPr>
                <w:b/>
                <w:sz w:val="16"/>
                <w:szCs w:val="16"/>
              </w:rPr>
              <w:t xml:space="preserve"> wys. 60 x szer. </w:t>
            </w:r>
            <w:r>
              <w:rPr>
                <w:b/>
                <w:sz w:val="16"/>
                <w:szCs w:val="16"/>
              </w:rPr>
              <w:t>6</w:t>
            </w:r>
            <w:r w:rsidRPr="005168F3">
              <w:rPr>
                <w:b/>
                <w:sz w:val="16"/>
                <w:szCs w:val="16"/>
              </w:rPr>
              <w:t>0 x głęb. 37 z</w:t>
            </w:r>
            <w:r>
              <w:rPr>
                <w:b/>
                <w:sz w:val="16"/>
                <w:szCs w:val="16"/>
              </w:rPr>
              <w:t xml:space="preserve"> okapem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91FBB5" w14:textId="77777777" w:rsidR="001A39D9" w:rsidRPr="00BD3780" w:rsidRDefault="001A39D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71EFA5" w14:textId="7E7401B7" w:rsidR="001A39D9" w:rsidRPr="00BD3780" w:rsidRDefault="00BC26BE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03832F" w14:textId="77777777" w:rsidR="001A39D9" w:rsidRPr="00BD3780" w:rsidRDefault="001A39D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CC4776" w14:textId="77777777" w:rsidR="001A39D9" w:rsidRPr="00BD3780" w:rsidRDefault="001A39D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DE6C35" w14:textId="77777777" w:rsidR="001A39D9" w:rsidRPr="00BD3780" w:rsidRDefault="001A39D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EA19AD" w14:textId="77777777" w:rsidR="001A39D9" w:rsidRPr="00BD3780" w:rsidRDefault="001A39D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1A39D9" w:rsidRPr="00BD3780" w14:paraId="789B47BE" w14:textId="77777777" w:rsidTr="00F82C4A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F24B7A" w14:textId="6DEC7DA2" w:rsidR="001A39D9" w:rsidRPr="00BD3780" w:rsidRDefault="00BC26BE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463B40" w14:textId="209E92D7" w:rsidR="001A39D9" w:rsidRPr="00BD3780" w:rsidRDefault="00BC26BE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5168F3">
              <w:rPr>
                <w:b/>
                <w:sz w:val="16"/>
                <w:szCs w:val="16"/>
              </w:rPr>
              <w:t>Szafka</w:t>
            </w:r>
            <w:r>
              <w:rPr>
                <w:b/>
                <w:sz w:val="16"/>
                <w:szCs w:val="16"/>
              </w:rPr>
              <w:t xml:space="preserve"> wisząca</w:t>
            </w:r>
            <w:r w:rsidRPr="005168F3">
              <w:rPr>
                <w:b/>
                <w:sz w:val="16"/>
                <w:szCs w:val="16"/>
              </w:rPr>
              <w:t xml:space="preserve"> wys. 60 x szer. </w:t>
            </w:r>
            <w:r>
              <w:rPr>
                <w:b/>
                <w:sz w:val="16"/>
                <w:szCs w:val="16"/>
              </w:rPr>
              <w:t>4</w:t>
            </w:r>
            <w:r w:rsidRPr="005168F3">
              <w:rPr>
                <w:b/>
                <w:sz w:val="16"/>
                <w:szCs w:val="16"/>
              </w:rPr>
              <w:t>0 x głęb. 37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5168F3">
              <w:rPr>
                <w:b/>
                <w:sz w:val="16"/>
                <w:szCs w:val="16"/>
              </w:rPr>
              <w:t>z 2 półkami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5BB500" w14:textId="77777777" w:rsidR="001A39D9" w:rsidRPr="00BD3780" w:rsidRDefault="001A39D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3BCE65" w14:textId="4372D1DA" w:rsidR="001A39D9" w:rsidRPr="00BD3780" w:rsidRDefault="00BC26BE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69AE6A" w14:textId="77777777" w:rsidR="001A39D9" w:rsidRPr="00BD3780" w:rsidRDefault="001A39D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54FB69" w14:textId="77777777" w:rsidR="001A39D9" w:rsidRPr="00BD3780" w:rsidRDefault="001A39D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3DE25B" w14:textId="77777777" w:rsidR="001A39D9" w:rsidRPr="00BD3780" w:rsidRDefault="001A39D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219699" w14:textId="77777777" w:rsidR="001A39D9" w:rsidRPr="00BD3780" w:rsidRDefault="001A39D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5168F3" w:rsidRPr="00BD3780" w14:paraId="66EE095A" w14:textId="77777777" w:rsidTr="00F82C4A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12685A" w14:textId="249CA019" w:rsidR="005168F3" w:rsidRDefault="00BC26BE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5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3A334A" w14:textId="7C8615DC" w:rsidR="005168F3" w:rsidRDefault="00BC26BE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5168F3">
              <w:rPr>
                <w:b/>
                <w:sz w:val="16"/>
                <w:szCs w:val="16"/>
              </w:rPr>
              <w:t>Szafka</w:t>
            </w:r>
            <w:r>
              <w:rPr>
                <w:b/>
                <w:sz w:val="16"/>
                <w:szCs w:val="16"/>
              </w:rPr>
              <w:t xml:space="preserve"> wisząca</w:t>
            </w:r>
            <w:r w:rsidRPr="005168F3">
              <w:rPr>
                <w:b/>
                <w:sz w:val="16"/>
                <w:szCs w:val="16"/>
              </w:rPr>
              <w:t xml:space="preserve"> wys. 60 x szer. </w:t>
            </w:r>
            <w:r>
              <w:rPr>
                <w:b/>
                <w:sz w:val="16"/>
                <w:szCs w:val="16"/>
              </w:rPr>
              <w:t>68</w:t>
            </w:r>
            <w:r w:rsidRPr="005168F3">
              <w:rPr>
                <w:b/>
                <w:sz w:val="16"/>
                <w:szCs w:val="16"/>
              </w:rPr>
              <w:t xml:space="preserve"> x szer. </w:t>
            </w:r>
            <w:r>
              <w:rPr>
                <w:b/>
                <w:sz w:val="16"/>
                <w:szCs w:val="16"/>
              </w:rPr>
              <w:t>68</w:t>
            </w:r>
            <w:r w:rsidRPr="005168F3">
              <w:rPr>
                <w:b/>
                <w:sz w:val="16"/>
                <w:szCs w:val="16"/>
              </w:rPr>
              <w:t xml:space="preserve"> z 2 półkami</w:t>
            </w:r>
            <w:r>
              <w:rPr>
                <w:b/>
                <w:sz w:val="16"/>
                <w:szCs w:val="16"/>
              </w:rPr>
              <w:t xml:space="preserve"> narożna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CE7B9D" w14:textId="77777777" w:rsidR="005168F3" w:rsidRPr="00BD3780" w:rsidRDefault="005168F3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693F28" w14:textId="3F019C32" w:rsidR="005168F3" w:rsidRDefault="00BC26BE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A8A498" w14:textId="77777777" w:rsidR="005168F3" w:rsidRPr="00BD3780" w:rsidRDefault="005168F3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BF2481" w14:textId="77777777" w:rsidR="005168F3" w:rsidRPr="00BD3780" w:rsidRDefault="005168F3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E81A2C" w14:textId="77777777" w:rsidR="005168F3" w:rsidRPr="00BD3780" w:rsidRDefault="005168F3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40AB07" w14:textId="77777777" w:rsidR="005168F3" w:rsidRPr="00BD3780" w:rsidRDefault="005168F3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5168F3" w:rsidRPr="00BD3780" w14:paraId="3CDF7807" w14:textId="77777777" w:rsidTr="00F82C4A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502E61" w14:textId="27B69675" w:rsidR="005168F3" w:rsidRDefault="00BC26BE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0FFDA7" w14:textId="004C8895" w:rsidR="005168F3" w:rsidRPr="00BC26BE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BC26BE">
              <w:rPr>
                <w:b/>
                <w:sz w:val="16"/>
                <w:szCs w:val="16"/>
              </w:rPr>
              <w:t>Szafka</w:t>
            </w:r>
            <w:r>
              <w:rPr>
                <w:b/>
                <w:sz w:val="16"/>
                <w:szCs w:val="16"/>
              </w:rPr>
              <w:t xml:space="preserve"> stojąca wys. 80 x szer. 20 x głęb. 55 z wózkiem cargo</w:t>
            </w:r>
            <w:r w:rsidR="00221886">
              <w:rPr>
                <w:b/>
                <w:sz w:val="16"/>
                <w:szCs w:val="16"/>
              </w:rPr>
              <w:t xml:space="preserve"> + nóżki o wys. 8 cm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82D545" w14:textId="77777777" w:rsidR="005168F3" w:rsidRPr="00BD3780" w:rsidRDefault="005168F3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3C9D98" w14:textId="5F943EC3" w:rsidR="005168F3" w:rsidRDefault="00BC26BE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76AEC6" w14:textId="77777777" w:rsidR="005168F3" w:rsidRPr="00BD3780" w:rsidRDefault="005168F3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1BEAF9" w14:textId="77777777" w:rsidR="005168F3" w:rsidRPr="00BD3780" w:rsidRDefault="005168F3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1234D6" w14:textId="77777777" w:rsidR="005168F3" w:rsidRPr="00BD3780" w:rsidRDefault="005168F3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81E29D" w14:textId="77777777" w:rsidR="005168F3" w:rsidRPr="00BD3780" w:rsidRDefault="005168F3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5168F3" w:rsidRPr="00BD3780" w14:paraId="00F9F799" w14:textId="77777777" w:rsidTr="00F82C4A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786408" w14:textId="22B6C2E6" w:rsidR="005168F3" w:rsidRDefault="00BC26BE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A22A6D" w14:textId="5ECB1173" w:rsidR="005168F3" w:rsidRPr="00BC26BE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BC26BE">
              <w:rPr>
                <w:b/>
                <w:sz w:val="16"/>
                <w:szCs w:val="16"/>
              </w:rPr>
              <w:t>Szafka</w:t>
            </w:r>
            <w:r>
              <w:rPr>
                <w:b/>
                <w:sz w:val="16"/>
                <w:szCs w:val="16"/>
              </w:rPr>
              <w:t xml:space="preserve"> stojąca wys. 80 x szer. 40 x głęb. 55 z 4 szufladami</w:t>
            </w:r>
            <w:r w:rsidR="00221886">
              <w:rPr>
                <w:b/>
                <w:sz w:val="16"/>
                <w:szCs w:val="16"/>
              </w:rPr>
              <w:t xml:space="preserve"> + nóżki o wys. 8 cm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425D31" w14:textId="77777777" w:rsidR="005168F3" w:rsidRPr="00BD3780" w:rsidRDefault="005168F3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FE0055" w14:textId="0252E28D" w:rsidR="005168F3" w:rsidRDefault="00BC26BE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5FAD6B" w14:textId="77777777" w:rsidR="005168F3" w:rsidRPr="00BD3780" w:rsidRDefault="005168F3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8CDB7C" w14:textId="77777777" w:rsidR="005168F3" w:rsidRPr="00BD3780" w:rsidRDefault="005168F3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CCCFF5" w14:textId="77777777" w:rsidR="005168F3" w:rsidRPr="00BD3780" w:rsidRDefault="005168F3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52AE6A" w14:textId="77777777" w:rsidR="005168F3" w:rsidRPr="00BD3780" w:rsidRDefault="005168F3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5168F3" w:rsidRPr="00BD3780" w14:paraId="238D557B" w14:textId="77777777" w:rsidTr="00F82C4A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7981AC" w14:textId="585FB477" w:rsidR="005168F3" w:rsidRDefault="00BC26BE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705264" w14:textId="7771F36F" w:rsidR="005168F3" w:rsidRPr="00BC26BE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BC26BE">
              <w:rPr>
                <w:b/>
                <w:sz w:val="16"/>
                <w:szCs w:val="16"/>
              </w:rPr>
              <w:t>Szafka</w:t>
            </w:r>
            <w:r>
              <w:rPr>
                <w:b/>
                <w:sz w:val="16"/>
                <w:szCs w:val="16"/>
              </w:rPr>
              <w:t xml:space="preserve"> stojąca wys. 80 x szer. 40 x głęb. 55 ze zlewozmywakiem i baterią</w:t>
            </w:r>
            <w:r w:rsidR="00221886">
              <w:rPr>
                <w:b/>
                <w:sz w:val="16"/>
                <w:szCs w:val="16"/>
              </w:rPr>
              <w:t xml:space="preserve"> + nóżki o wys. 8 cm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1594EE" w14:textId="77777777" w:rsidR="005168F3" w:rsidRPr="00BD3780" w:rsidRDefault="005168F3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FF36B1" w14:textId="1EAD1530" w:rsidR="005168F3" w:rsidRDefault="00BC26BE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E20209" w14:textId="77777777" w:rsidR="005168F3" w:rsidRPr="00BD3780" w:rsidRDefault="005168F3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74F61B" w14:textId="77777777" w:rsidR="005168F3" w:rsidRPr="00BD3780" w:rsidRDefault="005168F3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120D54" w14:textId="77777777" w:rsidR="005168F3" w:rsidRPr="00BD3780" w:rsidRDefault="005168F3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9606BC" w14:textId="77777777" w:rsidR="005168F3" w:rsidRPr="00BD3780" w:rsidRDefault="005168F3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DC20F3" w:rsidRPr="00BD3780" w14:paraId="6BECC1AF" w14:textId="77777777" w:rsidTr="00F82C4A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020DF2" w14:textId="71128B28" w:rsidR="00DC20F3" w:rsidRDefault="00BC26BE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9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DDB82E" w14:textId="0F4023B2" w:rsidR="00DC20F3" w:rsidRPr="00BC26BE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BC26BE">
              <w:rPr>
                <w:b/>
                <w:sz w:val="16"/>
                <w:szCs w:val="16"/>
              </w:rPr>
              <w:t>Szafka</w:t>
            </w:r>
            <w:r>
              <w:rPr>
                <w:b/>
                <w:sz w:val="16"/>
                <w:szCs w:val="16"/>
              </w:rPr>
              <w:t xml:space="preserve"> stojąca wys. 80 x szer. 60 x głęb. 55 z 1 szufladą do zabudowy płyty gazowej i piekarnika</w:t>
            </w:r>
            <w:r w:rsidR="00221886">
              <w:rPr>
                <w:b/>
                <w:sz w:val="16"/>
                <w:szCs w:val="16"/>
              </w:rPr>
              <w:t xml:space="preserve"> + nóżki o wys. 8 cm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EFB08E" w14:textId="77777777" w:rsidR="00DC20F3" w:rsidRPr="00BD3780" w:rsidRDefault="00DC20F3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54E405" w14:textId="0C7818A9" w:rsidR="00DC20F3" w:rsidRDefault="00BC26BE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BC62A4" w14:textId="77777777" w:rsidR="00DC20F3" w:rsidRPr="00BD3780" w:rsidRDefault="00DC20F3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210AB7" w14:textId="77777777" w:rsidR="00DC20F3" w:rsidRPr="00BD3780" w:rsidRDefault="00DC20F3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A4DFD9" w14:textId="77777777" w:rsidR="00DC20F3" w:rsidRPr="00BD3780" w:rsidRDefault="00DC20F3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2C9212" w14:textId="77777777" w:rsidR="00DC20F3" w:rsidRPr="00BD3780" w:rsidRDefault="00DC20F3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DC20F3" w:rsidRPr="00BD3780" w14:paraId="59EB7678" w14:textId="77777777" w:rsidTr="00F82C4A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9D57B5" w14:textId="6D1467F2" w:rsidR="00DC20F3" w:rsidRDefault="00BC26BE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10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3A605E" w14:textId="405CB70D" w:rsidR="00DC20F3" w:rsidRPr="00BC26BE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BC26BE">
              <w:rPr>
                <w:b/>
                <w:sz w:val="16"/>
                <w:szCs w:val="16"/>
              </w:rPr>
              <w:t>Szafka</w:t>
            </w:r>
            <w:r>
              <w:rPr>
                <w:b/>
                <w:sz w:val="16"/>
                <w:szCs w:val="16"/>
              </w:rPr>
              <w:t xml:space="preserve"> stojąca wys. 80 x szer. 45 x głęb. 55</w:t>
            </w:r>
            <w:r w:rsidR="00221886">
              <w:rPr>
                <w:b/>
                <w:sz w:val="16"/>
                <w:szCs w:val="16"/>
              </w:rPr>
              <w:t xml:space="preserve"> ze zmywarką + nóżki o wys. 8 cm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8FD708" w14:textId="77777777" w:rsidR="00DC20F3" w:rsidRPr="00BD3780" w:rsidRDefault="00DC20F3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39226C" w14:textId="4C348AA4" w:rsidR="00DC20F3" w:rsidRDefault="00221886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EA853F" w14:textId="77777777" w:rsidR="00DC20F3" w:rsidRPr="00BD3780" w:rsidRDefault="00DC20F3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06669A" w14:textId="77777777" w:rsidR="00DC20F3" w:rsidRPr="00BD3780" w:rsidRDefault="00DC20F3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9AFBF0" w14:textId="77777777" w:rsidR="00DC20F3" w:rsidRPr="00BD3780" w:rsidRDefault="00DC20F3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BFDF70" w14:textId="77777777" w:rsidR="00DC20F3" w:rsidRPr="00BD3780" w:rsidRDefault="00DC20F3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DC20F3" w:rsidRPr="00BD3780" w14:paraId="7FD67F16" w14:textId="77777777" w:rsidTr="00F82C4A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51B509" w14:textId="1E13AA5E" w:rsidR="00DC20F3" w:rsidRDefault="00221886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11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9AFC81" w14:textId="28F2F6FE" w:rsidR="00DC20F3" w:rsidRPr="00BC26BE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BC26BE">
              <w:rPr>
                <w:b/>
                <w:sz w:val="16"/>
                <w:szCs w:val="16"/>
              </w:rPr>
              <w:t>Szafka</w:t>
            </w:r>
            <w:r>
              <w:rPr>
                <w:b/>
                <w:sz w:val="16"/>
                <w:szCs w:val="16"/>
              </w:rPr>
              <w:t xml:space="preserve"> stojąca wys. 80 x szer. 88 x szer. 88 z dwoma półkami i karuzelą + nóżki o wys. 8 cm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D5995C" w14:textId="77777777" w:rsidR="00DC20F3" w:rsidRPr="00BD3780" w:rsidRDefault="00DC20F3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69369D" w14:textId="3A09702F" w:rsidR="00DC20F3" w:rsidRDefault="00221886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60F6DC" w14:textId="77777777" w:rsidR="00DC20F3" w:rsidRPr="00BD3780" w:rsidRDefault="00DC20F3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EB16E3" w14:textId="77777777" w:rsidR="00DC20F3" w:rsidRPr="00BD3780" w:rsidRDefault="00DC20F3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D9C873" w14:textId="77777777" w:rsidR="00DC20F3" w:rsidRPr="00BD3780" w:rsidRDefault="00DC20F3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EBB048" w14:textId="77777777" w:rsidR="00DC20F3" w:rsidRPr="00BD3780" w:rsidRDefault="00DC20F3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F22DC9" w:rsidRPr="00BD3780" w14:paraId="3194615D" w14:textId="77777777" w:rsidTr="00F82C4A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1D099A" w14:textId="18351A2C" w:rsidR="00F22DC9" w:rsidRDefault="00221886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12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0643DF" w14:textId="3B2C593C" w:rsidR="00F22DC9" w:rsidRPr="00BC26BE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Płyta indukcyjna z 4 polami grzejnymi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667D35" w14:textId="77777777" w:rsidR="00F22DC9" w:rsidRPr="00BD3780" w:rsidRDefault="00F22DC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DE20C3" w14:textId="7C088E5D" w:rsidR="00F22DC9" w:rsidRDefault="00221886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9BAFC3" w14:textId="77777777" w:rsidR="00F22DC9" w:rsidRPr="00BD3780" w:rsidRDefault="00F22DC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B273EE" w14:textId="77777777" w:rsidR="00F22DC9" w:rsidRPr="00BD3780" w:rsidRDefault="00F22DC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162BC2" w14:textId="77777777" w:rsidR="00F22DC9" w:rsidRPr="00BD3780" w:rsidRDefault="00F22DC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997116" w14:textId="77777777" w:rsidR="00F22DC9" w:rsidRPr="00BD3780" w:rsidRDefault="00F22DC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F22DC9" w:rsidRPr="00BD3780" w14:paraId="62ADD164" w14:textId="77777777" w:rsidTr="00F82C4A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BFA1EA" w14:textId="1628ED82" w:rsidR="00F22DC9" w:rsidRDefault="00221886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13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B33C03" w14:textId="34828438" w:rsidR="00F22DC9" w:rsidRPr="00BC26BE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Piekarnik elektryczny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122D28" w14:textId="77777777" w:rsidR="00F22DC9" w:rsidRPr="00BD3780" w:rsidRDefault="00F22DC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5B5136" w14:textId="0E1725E6" w:rsidR="00F22DC9" w:rsidRDefault="00221886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478438" w14:textId="77777777" w:rsidR="00F22DC9" w:rsidRPr="00BD3780" w:rsidRDefault="00F22DC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A83F13" w14:textId="77777777" w:rsidR="00F22DC9" w:rsidRPr="00BD3780" w:rsidRDefault="00F22DC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887080" w14:textId="77777777" w:rsidR="00F22DC9" w:rsidRPr="00BD3780" w:rsidRDefault="00F22DC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50CBF9" w14:textId="77777777" w:rsidR="00F22DC9" w:rsidRPr="00BD3780" w:rsidRDefault="00F22DC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F22DC9" w:rsidRPr="00BD3780" w14:paraId="7968646C" w14:textId="77777777" w:rsidTr="00F82C4A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EEAA21" w14:textId="3D0CD0B5" w:rsidR="00F22DC9" w:rsidRDefault="00221886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14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01AE58" w14:textId="659B3975" w:rsidR="00F22DC9" w:rsidRPr="00DC20F3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Zlew 1 komorowy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8A578F" w14:textId="77777777" w:rsidR="00F22DC9" w:rsidRPr="00BD3780" w:rsidRDefault="00F22DC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4DF0E0" w14:textId="0EF825F5" w:rsidR="00F22DC9" w:rsidRDefault="00221886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1E98BE" w14:textId="77777777" w:rsidR="00F22DC9" w:rsidRPr="00BD3780" w:rsidRDefault="00F22DC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D682EB" w14:textId="77777777" w:rsidR="00F22DC9" w:rsidRPr="00BD3780" w:rsidRDefault="00F22DC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695FAA" w14:textId="77777777" w:rsidR="00F22DC9" w:rsidRPr="00BD3780" w:rsidRDefault="00F22DC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87E4FB" w14:textId="77777777" w:rsidR="00F22DC9" w:rsidRPr="00BD3780" w:rsidRDefault="00F22DC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F22DC9" w:rsidRPr="00BD3780" w14:paraId="54FE9617" w14:textId="77777777" w:rsidTr="00F82C4A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31C44A" w14:textId="622581A5" w:rsidR="00F22DC9" w:rsidRDefault="00221886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15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441E21" w14:textId="73724B2E" w:rsidR="00F22DC9" w:rsidRPr="00DC20F3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Bateria kuchenna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44AA43" w14:textId="77777777" w:rsidR="00F22DC9" w:rsidRPr="00BD3780" w:rsidRDefault="00F22DC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4490BF" w14:textId="02BB1AA0" w:rsidR="00F22DC9" w:rsidRDefault="00221886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71E95F" w14:textId="77777777" w:rsidR="00F22DC9" w:rsidRPr="00BD3780" w:rsidRDefault="00F22DC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12B042" w14:textId="77777777" w:rsidR="00F22DC9" w:rsidRPr="00BD3780" w:rsidRDefault="00F22DC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00D083" w14:textId="77777777" w:rsidR="00F22DC9" w:rsidRPr="00BD3780" w:rsidRDefault="00F22DC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4BE0DF" w14:textId="77777777" w:rsidR="00F22DC9" w:rsidRPr="00BD3780" w:rsidRDefault="00F22DC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3A32B9" w:rsidRPr="00BD3780" w14:paraId="18720E4F" w14:textId="77777777" w:rsidTr="00F82C4A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142078" w14:textId="17C51709" w:rsidR="003A32B9" w:rsidRDefault="00221886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16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2E7E6D" w14:textId="3F71325D" w:rsidR="003A32B9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Okap do zabudowy w szafce kuchennej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B4E57B" w14:textId="77777777" w:rsidR="003A32B9" w:rsidRPr="00BD3780" w:rsidRDefault="003A32B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D456E8" w14:textId="74A600CF" w:rsidR="003A32B9" w:rsidRDefault="00221886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16D71B" w14:textId="77777777" w:rsidR="003A32B9" w:rsidRPr="00BD3780" w:rsidRDefault="003A32B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46D711" w14:textId="77777777" w:rsidR="003A32B9" w:rsidRPr="00BD3780" w:rsidRDefault="003A32B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B559C0" w14:textId="77777777" w:rsidR="003A32B9" w:rsidRPr="00BD3780" w:rsidRDefault="003A32B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410BE4" w14:textId="77777777" w:rsidR="003A32B9" w:rsidRPr="00BD3780" w:rsidRDefault="003A32B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3A32B9" w:rsidRPr="00BD3780" w14:paraId="5034F925" w14:textId="77777777" w:rsidTr="00F82C4A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E6F8B7" w14:textId="25C6C268" w:rsidR="003A32B9" w:rsidRDefault="00221886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17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E05E8C" w14:textId="4F973F3E" w:rsidR="003A32B9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Lodówka / zamrażarka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97E113" w14:textId="77777777" w:rsidR="003A32B9" w:rsidRPr="00BD3780" w:rsidRDefault="003A32B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A262ED" w14:textId="786210CD" w:rsidR="003A32B9" w:rsidRDefault="00221886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BA13CE" w14:textId="77777777" w:rsidR="003A32B9" w:rsidRPr="00BD3780" w:rsidRDefault="003A32B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96D3D4" w14:textId="77777777" w:rsidR="003A32B9" w:rsidRPr="00BD3780" w:rsidRDefault="003A32B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492795" w14:textId="77777777" w:rsidR="003A32B9" w:rsidRPr="00BD3780" w:rsidRDefault="003A32B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80687A" w14:textId="77777777" w:rsidR="003A32B9" w:rsidRPr="00BD3780" w:rsidRDefault="003A32B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1A39D9" w:rsidRPr="00BD3780" w14:paraId="41F3CD22" w14:textId="77777777" w:rsidTr="00801815">
        <w:trPr>
          <w:trHeight w:val="163"/>
        </w:trPr>
        <w:tc>
          <w:tcPr>
            <w:tcW w:w="9975" w:type="dxa"/>
            <w:gridSpan w:val="8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2C3B82" w14:textId="0A0693B2" w:rsidR="001A39D9" w:rsidRPr="001A39D9" w:rsidRDefault="001A39D9" w:rsidP="00F82C4A">
            <w:pPr>
              <w:widowControl w:val="0"/>
              <w:ind w:right="1"/>
              <w:jc w:val="both"/>
              <w:rPr>
                <w:b/>
                <w:color w:val="FF0000"/>
                <w:sz w:val="22"/>
              </w:rPr>
            </w:pPr>
            <w:r w:rsidRPr="001A39D9">
              <w:rPr>
                <w:b/>
                <w:color w:val="FF0000"/>
                <w:sz w:val="22"/>
              </w:rPr>
              <w:t>Materiały do zabudowy kuchni mieszkania nr 40 przy ul. Dunin-Wąsowicza 24 w Krakowie</w:t>
            </w:r>
          </w:p>
        </w:tc>
      </w:tr>
      <w:tr w:rsidR="003A32B9" w:rsidRPr="00BD3780" w14:paraId="0C2A0CB0" w14:textId="77777777" w:rsidTr="00872468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2CDDF1" w14:textId="0E100051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  <w:r w:rsidR="00221886">
              <w:rPr>
                <w:b/>
                <w:sz w:val="22"/>
              </w:rPr>
              <w:t>8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4B359A" w14:textId="77777777" w:rsidR="003A32B9" w:rsidRPr="005168F3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168F3">
              <w:rPr>
                <w:b/>
                <w:sz w:val="16"/>
                <w:szCs w:val="16"/>
              </w:rPr>
              <w:t>Szafka</w:t>
            </w:r>
            <w:r>
              <w:rPr>
                <w:b/>
                <w:sz w:val="16"/>
                <w:szCs w:val="16"/>
              </w:rPr>
              <w:t xml:space="preserve"> wisząca</w:t>
            </w:r>
            <w:r w:rsidRPr="005168F3">
              <w:rPr>
                <w:b/>
                <w:sz w:val="16"/>
                <w:szCs w:val="16"/>
              </w:rPr>
              <w:t xml:space="preserve"> wys. 60 x szer. 20 x głęb. 37 z 2 półkami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54209F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745F23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72805B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B2F735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C25F0F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C57BC5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3A32B9" w:rsidRPr="00BD3780" w14:paraId="72EDBE85" w14:textId="77777777" w:rsidTr="00872468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35606D" w14:textId="29F5F871" w:rsidR="003A32B9" w:rsidRPr="00BD3780" w:rsidRDefault="00221886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19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C1210B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5168F3">
              <w:rPr>
                <w:b/>
                <w:sz w:val="16"/>
                <w:szCs w:val="16"/>
              </w:rPr>
              <w:t>Szafka</w:t>
            </w:r>
            <w:r>
              <w:rPr>
                <w:b/>
                <w:sz w:val="16"/>
                <w:szCs w:val="16"/>
              </w:rPr>
              <w:t xml:space="preserve"> wisząca</w:t>
            </w:r>
            <w:r w:rsidRPr="005168F3">
              <w:rPr>
                <w:b/>
                <w:sz w:val="16"/>
                <w:szCs w:val="16"/>
              </w:rPr>
              <w:t xml:space="preserve"> wys. 60 x szer. </w:t>
            </w:r>
            <w:r>
              <w:rPr>
                <w:b/>
                <w:sz w:val="16"/>
                <w:szCs w:val="16"/>
              </w:rPr>
              <w:t>6</w:t>
            </w:r>
            <w:r w:rsidRPr="005168F3">
              <w:rPr>
                <w:b/>
                <w:sz w:val="16"/>
                <w:szCs w:val="16"/>
              </w:rPr>
              <w:t>0 x głęb. 37 z 2 półkami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1D8EF7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02901F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5FA870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CDACD9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CEAB4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74EE7A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3A32B9" w:rsidRPr="00BD3780" w14:paraId="43027ED4" w14:textId="77777777" w:rsidTr="00872468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B2EC6E" w14:textId="5BB9EAA8" w:rsidR="003A32B9" w:rsidRPr="00BD3780" w:rsidRDefault="00221886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20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24F207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5168F3">
              <w:rPr>
                <w:b/>
                <w:sz w:val="16"/>
                <w:szCs w:val="16"/>
              </w:rPr>
              <w:t>Szafka</w:t>
            </w:r>
            <w:r>
              <w:rPr>
                <w:b/>
                <w:sz w:val="16"/>
                <w:szCs w:val="16"/>
              </w:rPr>
              <w:t xml:space="preserve"> wisząca</w:t>
            </w:r>
            <w:r w:rsidRPr="005168F3">
              <w:rPr>
                <w:b/>
                <w:sz w:val="16"/>
                <w:szCs w:val="16"/>
              </w:rPr>
              <w:t xml:space="preserve"> wys. 60 x szer. </w:t>
            </w:r>
            <w:r>
              <w:rPr>
                <w:b/>
                <w:sz w:val="16"/>
                <w:szCs w:val="16"/>
              </w:rPr>
              <w:t>4</w:t>
            </w:r>
            <w:r w:rsidRPr="005168F3">
              <w:rPr>
                <w:b/>
                <w:sz w:val="16"/>
                <w:szCs w:val="16"/>
              </w:rPr>
              <w:t>0 x głęb. 37 z 2 półkami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65EDFB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677E31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60E6A1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7C9D9C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B72B76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0B13C7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3A32B9" w:rsidRPr="00BD3780" w14:paraId="395137A5" w14:textId="77777777" w:rsidTr="00872468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C85412" w14:textId="1032E5BB" w:rsidR="003A32B9" w:rsidRDefault="00221886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21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4E1434" w14:textId="77777777" w:rsidR="003A32B9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5168F3">
              <w:rPr>
                <w:b/>
                <w:sz w:val="16"/>
                <w:szCs w:val="16"/>
              </w:rPr>
              <w:t>Szafka</w:t>
            </w:r>
            <w:r>
              <w:rPr>
                <w:b/>
                <w:sz w:val="16"/>
                <w:szCs w:val="16"/>
              </w:rPr>
              <w:t xml:space="preserve"> wisząca</w:t>
            </w:r>
            <w:r w:rsidRPr="005168F3">
              <w:rPr>
                <w:b/>
                <w:sz w:val="16"/>
                <w:szCs w:val="16"/>
              </w:rPr>
              <w:t xml:space="preserve"> wys. 60 x szer. </w:t>
            </w:r>
            <w:r>
              <w:rPr>
                <w:b/>
                <w:sz w:val="16"/>
                <w:szCs w:val="16"/>
              </w:rPr>
              <w:t>6</w:t>
            </w:r>
            <w:r w:rsidRPr="005168F3">
              <w:rPr>
                <w:b/>
                <w:sz w:val="16"/>
                <w:szCs w:val="16"/>
              </w:rPr>
              <w:t xml:space="preserve">0 x głęb. 37 z </w:t>
            </w:r>
            <w:r>
              <w:rPr>
                <w:b/>
                <w:sz w:val="16"/>
                <w:szCs w:val="16"/>
              </w:rPr>
              <w:t>okapem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69C451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9D1E74" w14:textId="77777777" w:rsidR="003A32B9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A64FD6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519CC9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F88EE8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8F237D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3A32B9" w:rsidRPr="00BD3780" w14:paraId="17E369A6" w14:textId="77777777" w:rsidTr="00872468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D0887C" w14:textId="342BCCE7" w:rsidR="003A32B9" w:rsidRDefault="00221886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22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10EB32" w14:textId="77777777" w:rsidR="003A32B9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5168F3">
              <w:rPr>
                <w:b/>
                <w:sz w:val="16"/>
                <w:szCs w:val="16"/>
              </w:rPr>
              <w:t>Szafka</w:t>
            </w:r>
            <w:r>
              <w:rPr>
                <w:b/>
                <w:sz w:val="16"/>
                <w:szCs w:val="16"/>
              </w:rPr>
              <w:t xml:space="preserve"> wisząca</w:t>
            </w:r>
            <w:r w:rsidRPr="005168F3">
              <w:rPr>
                <w:b/>
                <w:sz w:val="16"/>
                <w:szCs w:val="16"/>
              </w:rPr>
              <w:t xml:space="preserve"> wys. 60 x szer. </w:t>
            </w:r>
            <w:r>
              <w:rPr>
                <w:b/>
                <w:sz w:val="16"/>
                <w:szCs w:val="16"/>
              </w:rPr>
              <w:t>3</w:t>
            </w:r>
            <w:r w:rsidRPr="005168F3">
              <w:rPr>
                <w:b/>
                <w:sz w:val="16"/>
                <w:szCs w:val="16"/>
              </w:rPr>
              <w:t>0 x głęb. 37 z 2 półkami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1B913D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9FB438" w14:textId="77777777" w:rsidR="003A32B9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D180C4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45B06D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8E1B8A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C36416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3A32B9" w:rsidRPr="00BD3780" w14:paraId="2FF9D9FF" w14:textId="77777777" w:rsidTr="00872468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58CDFD" w14:textId="6CB6A61D" w:rsidR="003A32B9" w:rsidRDefault="00221886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23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E31DBB" w14:textId="77777777" w:rsidR="003A32B9" w:rsidRPr="00DC20F3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DC20F3">
              <w:rPr>
                <w:b/>
                <w:sz w:val="16"/>
                <w:szCs w:val="16"/>
              </w:rPr>
              <w:t>Szafka stojąca</w:t>
            </w:r>
            <w:r>
              <w:rPr>
                <w:b/>
                <w:sz w:val="16"/>
                <w:szCs w:val="16"/>
              </w:rPr>
              <w:t xml:space="preserve"> wys. 80 x szer. 20 x głęb. 55 z wózkiem cargo + nóżki o wys. 8 cm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F858F7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79C0E4" w14:textId="77777777" w:rsidR="003A32B9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1 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E9B767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2DDCB0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77FF7D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91370D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3A32B9" w:rsidRPr="00BD3780" w14:paraId="49C82109" w14:textId="77777777" w:rsidTr="00872468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2CD13F" w14:textId="15BD0EB4" w:rsidR="003A32B9" w:rsidRDefault="00221886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24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642DEA" w14:textId="77777777" w:rsidR="003A32B9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DC20F3">
              <w:rPr>
                <w:b/>
                <w:sz w:val="16"/>
                <w:szCs w:val="16"/>
              </w:rPr>
              <w:t>Szafka stojąca</w:t>
            </w:r>
            <w:r>
              <w:rPr>
                <w:b/>
                <w:sz w:val="16"/>
                <w:szCs w:val="16"/>
              </w:rPr>
              <w:t xml:space="preserve"> wys. 80 x szer. 60 x głęb. 55 z 1 szufladą do zabudowy płyty gazowej i piekarnika + nóżki o wys. 8 cm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421D2F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66703C" w14:textId="77777777" w:rsidR="003A32B9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EC97AD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836E36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27E775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E75C2D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3A32B9" w:rsidRPr="00BD3780" w14:paraId="5878FD1C" w14:textId="77777777" w:rsidTr="00872468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A82552" w14:textId="486B46F6" w:rsidR="003A32B9" w:rsidRDefault="00221886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25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AC8677" w14:textId="77777777" w:rsidR="003A32B9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DC20F3">
              <w:rPr>
                <w:b/>
                <w:sz w:val="16"/>
                <w:szCs w:val="16"/>
              </w:rPr>
              <w:t>Szafka stojąca</w:t>
            </w:r>
            <w:r>
              <w:rPr>
                <w:b/>
                <w:sz w:val="16"/>
                <w:szCs w:val="16"/>
              </w:rPr>
              <w:t xml:space="preserve"> wys. 80 x szer. 40 x głęb. 55 z 4 szufladami + nóżki o wys. 8 cm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AF6E9B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32EEF2" w14:textId="77777777" w:rsidR="003A32B9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05B46B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E76C79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3944AF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0CC89C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3A32B9" w:rsidRPr="00BD3780" w14:paraId="5B0A0F01" w14:textId="77777777" w:rsidTr="00872468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92FF80" w14:textId="00D7543C" w:rsidR="003A32B9" w:rsidRDefault="00221886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26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60B3A9" w14:textId="77777777" w:rsidR="003A32B9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DC20F3">
              <w:rPr>
                <w:b/>
                <w:sz w:val="16"/>
                <w:szCs w:val="16"/>
              </w:rPr>
              <w:t>Szafka stojąca</w:t>
            </w:r>
            <w:r>
              <w:rPr>
                <w:b/>
                <w:sz w:val="16"/>
                <w:szCs w:val="16"/>
              </w:rPr>
              <w:t xml:space="preserve"> wys. 80 x szer. 60 x głęb. 55 ze zlewozmywakiem i baterią + nóżki o wys. 8 cm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D90BEC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AB390D" w14:textId="77777777" w:rsidR="003A32B9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B852CF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4D93AF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277B2A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ACC4E4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3A32B9" w:rsidRPr="00BD3780" w14:paraId="54FA6FD8" w14:textId="77777777" w:rsidTr="00872468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EE91B3" w14:textId="74847077" w:rsidR="003A32B9" w:rsidRDefault="00221886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27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584EEC" w14:textId="77777777" w:rsidR="003A32B9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DC20F3">
              <w:rPr>
                <w:b/>
                <w:sz w:val="16"/>
                <w:szCs w:val="16"/>
              </w:rPr>
              <w:t>Szafka stojąca</w:t>
            </w:r>
            <w:r>
              <w:rPr>
                <w:b/>
                <w:sz w:val="16"/>
                <w:szCs w:val="16"/>
              </w:rPr>
              <w:t xml:space="preserve"> wys. 80 x szer. 30 x głęb. 55 z 2 </w:t>
            </w:r>
            <w:r>
              <w:rPr>
                <w:b/>
                <w:sz w:val="16"/>
                <w:szCs w:val="16"/>
              </w:rPr>
              <w:lastRenderedPageBreak/>
              <w:t>półkami + nóżki o wys. 8 cm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D8BE34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059E25" w14:textId="77777777" w:rsidR="003A32B9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90AF55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A32B11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B80730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F89860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3A32B9" w:rsidRPr="00BD3780" w14:paraId="13040F22" w14:textId="77777777" w:rsidTr="00872468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A18A8F" w14:textId="60237386" w:rsidR="003A32B9" w:rsidRDefault="00221886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28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4D68AB" w14:textId="6E9CBD1D" w:rsidR="003A32B9" w:rsidRPr="00DC20F3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DC20F3">
              <w:rPr>
                <w:b/>
                <w:sz w:val="16"/>
                <w:szCs w:val="16"/>
              </w:rPr>
              <w:t>Szafka stojąca</w:t>
            </w:r>
            <w:r>
              <w:rPr>
                <w:b/>
                <w:sz w:val="16"/>
                <w:szCs w:val="16"/>
              </w:rPr>
              <w:t xml:space="preserve"> wys. 80 x szer. 88 x </w:t>
            </w:r>
            <w:r w:rsidR="00221886">
              <w:rPr>
                <w:b/>
                <w:sz w:val="16"/>
                <w:szCs w:val="16"/>
              </w:rPr>
              <w:t xml:space="preserve">szer. 88 </w:t>
            </w:r>
            <w:r>
              <w:rPr>
                <w:b/>
                <w:sz w:val="16"/>
                <w:szCs w:val="16"/>
              </w:rPr>
              <w:t>z 2 półkami lub karuzelą + nóżki o wys. 8 cm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B51DFF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4C8A1E" w14:textId="77777777" w:rsidR="003A32B9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5B6981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EB5414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05516B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113AA8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3A32B9" w:rsidRPr="00BD3780" w14:paraId="7479C8CB" w14:textId="77777777" w:rsidTr="00872468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CECC49" w14:textId="604F0CF5" w:rsidR="003A32B9" w:rsidRDefault="00ED2D4A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29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7FDDBE" w14:textId="77777777" w:rsidR="003A32B9" w:rsidRPr="00DC20F3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DC20F3">
              <w:rPr>
                <w:b/>
                <w:sz w:val="16"/>
                <w:szCs w:val="16"/>
              </w:rPr>
              <w:t>Szafka stojąca</w:t>
            </w:r>
            <w:r>
              <w:rPr>
                <w:b/>
                <w:sz w:val="16"/>
                <w:szCs w:val="16"/>
              </w:rPr>
              <w:t xml:space="preserve"> wys. 220 x szer. 60 x głęb. 55 wysoka do zabudowy lodówko-zamrażarki  + nóżki o wys. 8 cm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6A97F8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54C5B0" w14:textId="77777777" w:rsidR="003A32B9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309413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ADA45F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87B9EF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F4F577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3A32B9" w:rsidRPr="00BD3780" w14:paraId="4E972835" w14:textId="77777777" w:rsidTr="00872468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19099B" w14:textId="47AB72EC" w:rsidR="003A32B9" w:rsidRDefault="00221886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  <w:r w:rsidR="00ED2D4A">
              <w:rPr>
                <w:b/>
                <w:sz w:val="22"/>
              </w:rPr>
              <w:t>0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9274DE" w14:textId="77777777" w:rsidR="003A32B9" w:rsidRPr="00DC20F3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Płyta gazowa 4 palnikowa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9A68B3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AF8533" w14:textId="77777777" w:rsidR="003A32B9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95DE21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776158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DE4023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4F7062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3A32B9" w:rsidRPr="00BD3780" w14:paraId="5631C382" w14:textId="77777777" w:rsidTr="00872468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EE5378" w14:textId="0AD3B35D" w:rsidR="003A32B9" w:rsidRDefault="00221886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  <w:r w:rsidR="00ED2D4A">
              <w:rPr>
                <w:b/>
                <w:sz w:val="22"/>
              </w:rPr>
              <w:t>1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04F0BF" w14:textId="77777777" w:rsidR="003A32B9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Piekarnik elektryczny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94942C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052C16" w14:textId="77777777" w:rsidR="003A32B9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790223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53D0C2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7C665C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6FC6FE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3A32B9" w:rsidRPr="00BD3780" w14:paraId="2BA86C1A" w14:textId="77777777" w:rsidTr="00872468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2625C5" w14:textId="3ECACFBB" w:rsidR="003A32B9" w:rsidRDefault="00221886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  <w:r w:rsidR="00ED2D4A">
              <w:rPr>
                <w:b/>
                <w:sz w:val="22"/>
              </w:rPr>
              <w:t>2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83E4B6" w14:textId="77777777" w:rsidR="003A32B9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Zlew 1 komorowy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E9F467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520EE7" w14:textId="77777777" w:rsidR="003A32B9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127495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0F489A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6118EE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064C43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3A32B9" w:rsidRPr="00BD3780" w14:paraId="3B81BFAA" w14:textId="77777777" w:rsidTr="00872468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47D90A" w14:textId="017DDB01" w:rsidR="003A32B9" w:rsidRDefault="00221886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  <w:r w:rsidR="00ED2D4A">
              <w:rPr>
                <w:b/>
                <w:sz w:val="22"/>
              </w:rPr>
              <w:t>3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5E4C4C" w14:textId="77777777" w:rsidR="003A32B9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Bateria kuchenna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A1B63C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D8DF3C" w14:textId="77777777" w:rsidR="003A32B9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F8C68D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E6138C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88B34E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53A22E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3A32B9" w:rsidRPr="00BD3780" w14:paraId="45A0AFB0" w14:textId="77777777" w:rsidTr="00872468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A2A775" w14:textId="53234B0D" w:rsidR="003A32B9" w:rsidRDefault="00221886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  <w:r w:rsidR="00ED2D4A">
              <w:rPr>
                <w:b/>
                <w:sz w:val="22"/>
              </w:rPr>
              <w:t>4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FF3761" w14:textId="77777777" w:rsidR="003A32B9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Okap do zabudowy w szafce kuchennej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FC5217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E60BA0" w14:textId="77777777" w:rsidR="003A32B9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590012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6491A0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336DDC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0A5662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3A32B9" w:rsidRPr="00BD3780" w14:paraId="0C799C26" w14:textId="77777777" w:rsidTr="00872468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80D4B8" w14:textId="6FE7568E" w:rsidR="003A32B9" w:rsidRDefault="00221886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  <w:r w:rsidR="00ED2D4A">
              <w:rPr>
                <w:b/>
                <w:sz w:val="22"/>
              </w:rPr>
              <w:t>5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6D7242" w14:textId="77777777" w:rsidR="003A32B9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Lodówka/zamrażarka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C51887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4AE8FB" w14:textId="77777777" w:rsidR="003A32B9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D8BB46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956151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C3480E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AFFC94" w14:textId="77777777" w:rsidR="003A32B9" w:rsidRPr="00BD3780" w:rsidRDefault="003A32B9" w:rsidP="00872468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1A39D9" w:rsidRPr="00BD3780" w14:paraId="4AFB494C" w14:textId="77777777" w:rsidTr="00F82C4A">
        <w:trPr>
          <w:trHeight w:val="163"/>
        </w:trPr>
        <w:tc>
          <w:tcPr>
            <w:tcW w:w="6659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17EA8D" w14:textId="77777777" w:rsidR="001A39D9" w:rsidRPr="00BD3780" w:rsidRDefault="001A39D9" w:rsidP="00F82C4A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RAZEM:</w:t>
            </w:r>
          </w:p>
          <w:p w14:paraId="618E0C32" w14:textId="77777777" w:rsidR="001A39D9" w:rsidRPr="00BD3780" w:rsidRDefault="001A39D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76C65D" w14:textId="77777777" w:rsidR="001A39D9" w:rsidRPr="00BD3780" w:rsidRDefault="001A39D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A49C59" w14:textId="77777777" w:rsidR="001A39D9" w:rsidRPr="00BD3780" w:rsidRDefault="001A39D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0EF5E0" w14:textId="77777777" w:rsidR="001A39D9" w:rsidRPr="00BD3780" w:rsidRDefault="001A39D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1A39D9" w:rsidRPr="00BD3780" w14:paraId="6246755B" w14:textId="77777777" w:rsidTr="00F82C4A">
        <w:trPr>
          <w:trHeight w:val="163"/>
        </w:trPr>
        <w:tc>
          <w:tcPr>
            <w:tcW w:w="6659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37C7EC" w14:textId="77777777" w:rsidR="001A39D9" w:rsidRPr="00BD3780" w:rsidRDefault="001A39D9" w:rsidP="00F82C4A">
            <w:pPr>
              <w:widowControl w:val="0"/>
              <w:ind w:right="1"/>
              <w:jc w:val="both"/>
              <w:rPr>
                <w:b/>
                <w:iCs/>
                <w:sz w:val="22"/>
              </w:rPr>
            </w:pPr>
            <w:r w:rsidRPr="00BD3780">
              <w:rPr>
                <w:b/>
                <w:iCs/>
                <w:sz w:val="22"/>
              </w:rPr>
              <w:t xml:space="preserve">Cena netto za całość zamówienia: ………………. </w:t>
            </w:r>
            <w:r w:rsidRPr="00BD3780">
              <w:rPr>
                <w:b/>
              </w:rPr>
              <w:t>PLN</w:t>
            </w:r>
          </w:p>
          <w:p w14:paraId="67FD5E02" w14:textId="77777777" w:rsidR="001A39D9" w:rsidRPr="00BD3780" w:rsidRDefault="001A39D9" w:rsidP="00F82C4A">
            <w:pPr>
              <w:widowControl w:val="0"/>
              <w:ind w:right="1"/>
              <w:jc w:val="both"/>
              <w:rPr>
                <w:b/>
                <w:iCs/>
                <w:sz w:val="22"/>
              </w:rPr>
            </w:pPr>
            <w:r w:rsidRPr="00BD3780">
              <w:rPr>
                <w:b/>
                <w:iCs/>
                <w:sz w:val="22"/>
              </w:rPr>
              <w:t>/słownie: ……………………………………………………………/</w:t>
            </w:r>
          </w:p>
          <w:p w14:paraId="7E0C522F" w14:textId="77777777" w:rsidR="001A39D9" w:rsidRPr="00BD3780" w:rsidRDefault="001A39D9" w:rsidP="00F82C4A">
            <w:pPr>
              <w:widowControl w:val="0"/>
              <w:ind w:right="1"/>
              <w:jc w:val="both"/>
              <w:rPr>
                <w:b/>
                <w:iCs/>
                <w:sz w:val="22"/>
              </w:rPr>
            </w:pPr>
            <w:r w:rsidRPr="00BD3780">
              <w:rPr>
                <w:b/>
                <w:iCs/>
                <w:sz w:val="22"/>
              </w:rPr>
              <w:t>Cena brutto za całość zamówienia: ………………..</w:t>
            </w:r>
            <w:r w:rsidRPr="00BD3780">
              <w:rPr>
                <w:b/>
              </w:rPr>
              <w:t xml:space="preserve"> PLN</w:t>
            </w:r>
          </w:p>
          <w:p w14:paraId="39B9BEA6" w14:textId="77777777" w:rsidR="001A39D9" w:rsidRPr="00BD3780" w:rsidRDefault="001A39D9" w:rsidP="00F82C4A">
            <w:pPr>
              <w:widowControl w:val="0"/>
              <w:ind w:right="1"/>
              <w:jc w:val="both"/>
              <w:rPr>
                <w:b/>
                <w:iCs/>
                <w:sz w:val="22"/>
              </w:rPr>
            </w:pPr>
            <w:r w:rsidRPr="00BD3780">
              <w:rPr>
                <w:b/>
                <w:iCs/>
                <w:sz w:val="22"/>
              </w:rPr>
              <w:t>/słownie: ……………………………………………………………/</w:t>
            </w:r>
          </w:p>
          <w:p w14:paraId="25D3BD99" w14:textId="77777777" w:rsidR="001A39D9" w:rsidRPr="00BD3780" w:rsidRDefault="001A39D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</w:rPr>
              <w:t>Powyższa cena zawiera podatek VAT w wysokości .......... % tj.…………………….PLN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1D6183" w14:textId="77777777" w:rsidR="001A39D9" w:rsidRPr="00BD3780" w:rsidRDefault="001A39D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32AAA4" w14:textId="77777777" w:rsidR="001A39D9" w:rsidRPr="00BD3780" w:rsidRDefault="001A39D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C93D6E" w14:textId="77777777" w:rsidR="001A39D9" w:rsidRPr="00BD3780" w:rsidRDefault="001A39D9" w:rsidP="00F82C4A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</w:tbl>
    <w:p w14:paraId="44112071" w14:textId="5F04CDD4" w:rsidR="001A39D9" w:rsidRDefault="001A39D9" w:rsidP="001A39D9">
      <w:pPr>
        <w:widowControl w:val="0"/>
        <w:jc w:val="both"/>
        <w:rPr>
          <w:b/>
        </w:rPr>
      </w:pPr>
      <w:r>
        <w:rPr>
          <w:b/>
        </w:rPr>
        <w:t xml:space="preserve">Termin realizacji zamówienia: </w:t>
      </w:r>
      <w:r w:rsidRPr="005354BB">
        <w:t xml:space="preserve">do </w:t>
      </w:r>
      <w:r>
        <w:t>……..</w:t>
      </w:r>
      <w:r w:rsidRPr="005354BB">
        <w:t>dni od daty podpisania umowy</w:t>
      </w:r>
      <w:r>
        <w:t xml:space="preserve"> </w:t>
      </w:r>
      <w:r w:rsidRPr="005544F6">
        <w:rPr>
          <w:b/>
          <w:color w:val="FF0000"/>
        </w:rPr>
        <w:t>/kryterium oceny ofert/.</w:t>
      </w:r>
    </w:p>
    <w:p w14:paraId="6016569B" w14:textId="55570FDB" w:rsidR="001A39D9" w:rsidRPr="00E34D48" w:rsidRDefault="001A39D9" w:rsidP="001A39D9">
      <w:pPr>
        <w:widowControl w:val="0"/>
        <w:jc w:val="both"/>
        <w:rPr>
          <w:b/>
          <w:bCs/>
        </w:rPr>
      </w:pPr>
      <w:r>
        <w:rPr>
          <w:b/>
        </w:rPr>
        <w:t xml:space="preserve">Okres udzielonej gwarancji </w:t>
      </w:r>
      <w:r w:rsidR="00E34D48">
        <w:rPr>
          <w:b/>
        </w:rPr>
        <w:t xml:space="preserve">na meble </w:t>
      </w:r>
      <w:r>
        <w:rPr>
          <w:b/>
        </w:rPr>
        <w:t>wynosi:</w:t>
      </w:r>
      <w:r w:rsidRPr="00FB1B4F">
        <w:t xml:space="preserve"> </w:t>
      </w:r>
      <w:r w:rsidRPr="00E34D48">
        <w:rPr>
          <w:b/>
          <w:bCs/>
        </w:rPr>
        <w:t xml:space="preserve">24 </w:t>
      </w:r>
      <w:r w:rsidR="00E34D48" w:rsidRPr="00E34D48">
        <w:rPr>
          <w:b/>
          <w:bCs/>
        </w:rPr>
        <w:t>miesiące</w:t>
      </w:r>
    </w:p>
    <w:p w14:paraId="01BC7034" w14:textId="77777777" w:rsidR="00E34D48" w:rsidRDefault="00E34D48" w:rsidP="001A39D9">
      <w:pPr>
        <w:tabs>
          <w:tab w:val="left" w:pos="426"/>
        </w:tabs>
        <w:spacing w:after="120"/>
        <w:jc w:val="both"/>
        <w:rPr>
          <w:b/>
        </w:rPr>
      </w:pPr>
    </w:p>
    <w:p w14:paraId="59BE2CDE" w14:textId="1342B8E9" w:rsidR="001A39D9" w:rsidRDefault="00E34D48" w:rsidP="001A39D9">
      <w:pPr>
        <w:tabs>
          <w:tab w:val="left" w:pos="426"/>
        </w:tabs>
        <w:spacing w:after="120"/>
        <w:jc w:val="both"/>
        <w:rPr>
          <w:sz w:val="22"/>
          <w:szCs w:val="22"/>
        </w:rPr>
      </w:pPr>
      <w:r>
        <w:rPr>
          <w:b/>
        </w:rPr>
        <w:t>Okres udzielonej gwarancji na sprzęt AGD: 12 miesięcy</w:t>
      </w:r>
    </w:p>
    <w:p w14:paraId="6DDC4E91" w14:textId="487F6122" w:rsidR="001A39D9" w:rsidRPr="00A216A2" w:rsidRDefault="001A39D9" w:rsidP="001A39D9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A216A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A216A2">
        <w:rPr>
          <w:b/>
          <w:sz w:val="22"/>
          <w:szCs w:val="22"/>
        </w:rPr>
        <w:t xml:space="preserve"> TAK/NIE</w:t>
      </w:r>
    </w:p>
    <w:p w14:paraId="37BEF694" w14:textId="77777777" w:rsidR="001A39D9" w:rsidRDefault="001A39D9" w:rsidP="001A39D9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A216A2">
        <w:rPr>
          <w:b/>
          <w:sz w:val="22"/>
          <w:szCs w:val="22"/>
        </w:rPr>
        <w:t xml:space="preserve">Termin płatności: </w:t>
      </w:r>
      <w:r w:rsidRPr="00A216A2">
        <w:rPr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340666CE" w14:textId="77777777" w:rsidR="001A39D9" w:rsidRDefault="001A39D9" w:rsidP="001A39D9">
      <w:pPr>
        <w:rPr>
          <w:b/>
          <w:sz w:val="22"/>
          <w:szCs w:val="22"/>
        </w:rPr>
      </w:pPr>
      <w:r>
        <w:rPr>
          <w:b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4A2BAE9" w14:textId="77777777" w:rsidR="001A39D9" w:rsidRPr="00A216A2" w:rsidRDefault="001A39D9" w:rsidP="001A39D9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E077F0E" w14:textId="77777777" w:rsidR="00E34D48" w:rsidRDefault="00E34D48" w:rsidP="001A39D9">
      <w:pPr>
        <w:rPr>
          <w:b/>
          <w:sz w:val="22"/>
          <w:szCs w:val="22"/>
          <w:u w:val="single"/>
        </w:rPr>
      </w:pPr>
    </w:p>
    <w:p w14:paraId="46832782" w14:textId="77777777" w:rsidR="00E34D48" w:rsidRDefault="00E34D48" w:rsidP="001A39D9">
      <w:pPr>
        <w:rPr>
          <w:b/>
          <w:sz w:val="22"/>
          <w:szCs w:val="22"/>
          <w:u w:val="single"/>
        </w:rPr>
      </w:pPr>
    </w:p>
    <w:p w14:paraId="0DFCC929" w14:textId="77777777" w:rsidR="00E34D48" w:rsidRDefault="00E34D48" w:rsidP="001A39D9">
      <w:pPr>
        <w:rPr>
          <w:b/>
          <w:sz w:val="22"/>
          <w:szCs w:val="22"/>
          <w:u w:val="single"/>
        </w:rPr>
      </w:pPr>
    </w:p>
    <w:p w14:paraId="4EBD2460" w14:textId="77777777" w:rsidR="00E34D48" w:rsidRDefault="00E34D48" w:rsidP="001A39D9">
      <w:pPr>
        <w:rPr>
          <w:b/>
          <w:sz w:val="22"/>
          <w:szCs w:val="22"/>
          <w:u w:val="single"/>
        </w:rPr>
      </w:pPr>
    </w:p>
    <w:p w14:paraId="50B9D1C6" w14:textId="77777777" w:rsidR="00E34D48" w:rsidRDefault="00E34D48" w:rsidP="001A39D9">
      <w:pPr>
        <w:rPr>
          <w:b/>
          <w:sz w:val="22"/>
          <w:szCs w:val="22"/>
          <w:u w:val="single"/>
        </w:rPr>
      </w:pPr>
    </w:p>
    <w:p w14:paraId="4987017F" w14:textId="77777777" w:rsidR="00E34D48" w:rsidRDefault="00E34D48" w:rsidP="001A39D9">
      <w:pPr>
        <w:rPr>
          <w:b/>
          <w:sz w:val="22"/>
          <w:szCs w:val="22"/>
          <w:u w:val="single"/>
        </w:rPr>
      </w:pPr>
    </w:p>
    <w:p w14:paraId="5814C10B" w14:textId="77777777" w:rsidR="00E34D48" w:rsidRDefault="00E34D48" w:rsidP="001A39D9">
      <w:pPr>
        <w:rPr>
          <w:b/>
          <w:sz w:val="22"/>
          <w:szCs w:val="22"/>
          <w:u w:val="single"/>
        </w:rPr>
      </w:pPr>
    </w:p>
    <w:p w14:paraId="21E960D3" w14:textId="5B5146C4" w:rsidR="001A39D9" w:rsidRPr="00A216A2" w:rsidRDefault="001A39D9" w:rsidP="001A39D9">
      <w:pPr>
        <w:rPr>
          <w:b/>
          <w:sz w:val="22"/>
          <w:szCs w:val="22"/>
          <w:u w:val="single"/>
        </w:rPr>
      </w:pPr>
      <w:r w:rsidRPr="00A216A2">
        <w:rPr>
          <w:b/>
          <w:sz w:val="22"/>
          <w:szCs w:val="22"/>
          <w:u w:val="single"/>
        </w:rPr>
        <w:t>Jednocześnie oświadczamy, że:</w:t>
      </w:r>
    </w:p>
    <w:p w14:paraId="113452F3" w14:textId="77777777" w:rsidR="001A39D9" w:rsidRPr="00A216A2" w:rsidRDefault="001A39D9" w:rsidP="001A39D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216A2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1F5EF505" w14:textId="77777777" w:rsidR="001A39D9" w:rsidRDefault="001A39D9" w:rsidP="001A39D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216A2">
        <w:rPr>
          <w:color w:val="000000"/>
          <w:sz w:val="22"/>
          <w:szCs w:val="22"/>
          <w:lang w:eastAsia="ar-SA"/>
        </w:rPr>
        <w:lastRenderedPageBreak/>
        <w:t xml:space="preserve">Oświadczamy, że zapoznaliśmy się z postanowieniami umowy, określonymi w  Specyfikacji Warunków Zamówienia i zobowiązujemy się, w przypadku wyboru naszej oferty, do zawarcia umowy zgodnej </w:t>
      </w:r>
      <w:r>
        <w:rPr>
          <w:color w:val="000000"/>
          <w:sz w:val="22"/>
          <w:szCs w:val="22"/>
          <w:lang w:eastAsia="ar-SA"/>
        </w:rPr>
        <w:br/>
      </w:r>
      <w:r w:rsidRPr="00A216A2">
        <w:rPr>
          <w:color w:val="000000"/>
          <w:sz w:val="22"/>
          <w:szCs w:val="22"/>
          <w:lang w:eastAsia="ar-SA"/>
        </w:rPr>
        <w:t xml:space="preserve">z niniejszą ofertą, na warunkach określonych w Specyfikacji Warunków Zamówienia, w miejscu </w:t>
      </w:r>
      <w:r>
        <w:rPr>
          <w:color w:val="000000"/>
          <w:sz w:val="22"/>
          <w:szCs w:val="22"/>
          <w:lang w:eastAsia="ar-SA"/>
        </w:rPr>
        <w:br/>
      </w:r>
      <w:r w:rsidRPr="00A216A2">
        <w:rPr>
          <w:color w:val="000000"/>
          <w:sz w:val="22"/>
          <w:szCs w:val="22"/>
          <w:lang w:eastAsia="ar-SA"/>
        </w:rPr>
        <w:t>i terminie wyznaczonym przez zamawiającego</w:t>
      </w:r>
      <w:r w:rsidRPr="00A216A2">
        <w:rPr>
          <w:color w:val="000000"/>
          <w:sz w:val="22"/>
          <w:szCs w:val="22"/>
        </w:rPr>
        <w:t xml:space="preserve"> i nie wnosimy do nich żadnych zastrzeżeń.</w:t>
      </w:r>
    </w:p>
    <w:p w14:paraId="18EA71E6" w14:textId="77777777" w:rsidR="001A39D9" w:rsidRPr="00AF2873" w:rsidRDefault="001A39D9" w:rsidP="001A39D9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</w:rPr>
      </w:pPr>
      <w:r w:rsidRPr="00AF2873">
        <w:rPr>
          <w:rFonts w:ascii="Times New Roman" w:hAnsi="Times New Roman"/>
          <w:b/>
          <w:iCs/>
          <w:spacing w:val="-3"/>
          <w:lang w:eastAsia="ar-SA"/>
        </w:rPr>
        <w:t>Oświadczam, że zaoferowany prze</w:t>
      </w:r>
      <w:r>
        <w:rPr>
          <w:rFonts w:ascii="Times New Roman" w:hAnsi="Times New Roman"/>
          <w:b/>
          <w:iCs/>
          <w:spacing w:val="-3"/>
          <w:lang w:eastAsia="ar-SA"/>
        </w:rPr>
        <w:t>z</w:t>
      </w:r>
      <w:r w:rsidRPr="00AF2873">
        <w:rPr>
          <w:rFonts w:ascii="Times New Roman" w:hAnsi="Times New Roman"/>
          <w:b/>
          <w:iCs/>
          <w:spacing w:val="-3"/>
          <w:lang w:eastAsia="ar-SA"/>
        </w:rPr>
        <w:t xml:space="preserve"> nas </w:t>
      </w:r>
      <w:r>
        <w:rPr>
          <w:rFonts w:ascii="Times New Roman" w:hAnsi="Times New Roman"/>
          <w:b/>
          <w:iCs/>
          <w:spacing w:val="-3"/>
          <w:lang w:eastAsia="ar-SA"/>
        </w:rPr>
        <w:t>przedmiot zamówienia</w:t>
      </w:r>
      <w:r w:rsidRPr="00AF2873">
        <w:rPr>
          <w:rFonts w:ascii="Times New Roman" w:hAnsi="Times New Roman"/>
          <w:b/>
          <w:iCs/>
          <w:spacing w:val="-3"/>
          <w:lang w:eastAsia="ar-SA"/>
        </w:rPr>
        <w:t xml:space="preserve"> jest fabrycznie nowy (nieużywany).</w:t>
      </w:r>
    </w:p>
    <w:p w14:paraId="7520370E" w14:textId="77777777" w:rsidR="001A39D9" w:rsidRPr="00A216A2" w:rsidRDefault="001A39D9" w:rsidP="001A39D9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FECFE42" w14:textId="77777777" w:rsidR="001A39D9" w:rsidRPr="00A216A2" w:rsidRDefault="001A39D9" w:rsidP="001A39D9">
      <w:pPr>
        <w:ind w:left="360"/>
        <w:jc w:val="both"/>
        <w:rPr>
          <w:i/>
          <w:sz w:val="22"/>
          <w:szCs w:val="22"/>
        </w:rPr>
      </w:pPr>
      <w:r w:rsidRPr="00A216A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1E312A6" w14:textId="77777777" w:rsidR="001A39D9" w:rsidRPr="00A216A2" w:rsidRDefault="001A39D9" w:rsidP="001A39D9">
      <w:pPr>
        <w:ind w:left="360"/>
        <w:jc w:val="both"/>
        <w:rPr>
          <w:i/>
          <w:sz w:val="22"/>
          <w:szCs w:val="22"/>
        </w:rPr>
      </w:pPr>
      <w:r w:rsidRPr="00A216A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F4F6111" w14:textId="77777777" w:rsidR="001A39D9" w:rsidRPr="00A216A2" w:rsidRDefault="001A39D9" w:rsidP="001A39D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A39D9" w:rsidRPr="00A216A2" w14:paraId="46C0F0AA" w14:textId="77777777" w:rsidTr="00F82C4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4B9F45" w14:textId="77777777" w:rsidR="001A39D9" w:rsidRPr="00A216A2" w:rsidRDefault="001A39D9" w:rsidP="00F82C4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29E897" w14:textId="77777777" w:rsidR="001A39D9" w:rsidRPr="00A216A2" w:rsidRDefault="001A39D9" w:rsidP="00F82C4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 xml:space="preserve">Opis części zamówienia, którą wykonawca </w:t>
            </w:r>
          </w:p>
          <w:p w14:paraId="7DCCD07A" w14:textId="77777777" w:rsidR="001A39D9" w:rsidRPr="00A216A2" w:rsidRDefault="001A39D9" w:rsidP="00F82C4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66E08A" w14:textId="77777777" w:rsidR="001A39D9" w:rsidRPr="00A216A2" w:rsidRDefault="001A39D9" w:rsidP="00F82C4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>Nazwa podwykonawcy</w:t>
            </w:r>
            <w:r w:rsidRPr="00A216A2">
              <w:rPr>
                <w:sz w:val="22"/>
                <w:szCs w:val="22"/>
              </w:rPr>
              <w:br/>
              <w:t>(o ile jest znana)</w:t>
            </w:r>
          </w:p>
        </w:tc>
      </w:tr>
      <w:tr w:rsidR="001A39D9" w:rsidRPr="00A216A2" w14:paraId="55AB56A8" w14:textId="77777777" w:rsidTr="00F82C4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D7E20" w14:textId="77777777" w:rsidR="001A39D9" w:rsidRPr="00A216A2" w:rsidRDefault="001A39D9" w:rsidP="00F82C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3C7FB2" w14:textId="77777777" w:rsidR="001A39D9" w:rsidRPr="00A216A2" w:rsidRDefault="001A39D9" w:rsidP="00F82C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BA30F" w14:textId="77777777" w:rsidR="001A39D9" w:rsidRPr="00A216A2" w:rsidRDefault="001A39D9" w:rsidP="00F82C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1A39D9" w:rsidRPr="00A216A2" w14:paraId="5026237A" w14:textId="77777777" w:rsidTr="00F82C4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284D90" w14:textId="77777777" w:rsidR="001A39D9" w:rsidRPr="00A216A2" w:rsidRDefault="001A39D9" w:rsidP="00F82C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3461AF" w14:textId="77777777" w:rsidR="001A39D9" w:rsidRPr="00A216A2" w:rsidRDefault="001A39D9" w:rsidP="00F82C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943E49" w14:textId="77777777" w:rsidR="001A39D9" w:rsidRPr="00A216A2" w:rsidRDefault="001A39D9" w:rsidP="00F82C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22BD88F" w14:textId="77777777" w:rsidR="001A39D9" w:rsidRPr="00A216A2" w:rsidRDefault="001A39D9" w:rsidP="001A39D9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Upoważnionymi do reprezentowania naszej firmy są następujące osoby:</w:t>
      </w:r>
    </w:p>
    <w:p w14:paraId="471FCC9A" w14:textId="77777777" w:rsidR="001A39D9" w:rsidRPr="00A216A2" w:rsidRDefault="001A39D9" w:rsidP="001A39D9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216A2">
        <w:rPr>
          <w:rFonts w:ascii="Times New Roman" w:hAnsi="Times New Roman" w:cs="Times New Roman"/>
          <w:sz w:val="22"/>
          <w:szCs w:val="22"/>
        </w:rPr>
        <w:t>Imię i Nazwisko</w:t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</w:p>
    <w:p w14:paraId="29F903F1" w14:textId="77777777" w:rsidR="001A39D9" w:rsidRPr="00A216A2" w:rsidRDefault="001A39D9" w:rsidP="001A39D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216A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216A2">
        <w:rPr>
          <w:sz w:val="22"/>
          <w:szCs w:val="22"/>
        </w:rPr>
        <w:tab/>
      </w:r>
      <w:r w:rsidRPr="00A216A2">
        <w:rPr>
          <w:sz w:val="22"/>
          <w:szCs w:val="22"/>
        </w:rPr>
        <w:tab/>
      </w:r>
    </w:p>
    <w:p w14:paraId="5118FFC7" w14:textId="77777777" w:rsidR="001A39D9" w:rsidRPr="00A216A2" w:rsidRDefault="001A39D9" w:rsidP="001A39D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216A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216A2">
        <w:rPr>
          <w:sz w:val="22"/>
          <w:szCs w:val="22"/>
        </w:rPr>
        <w:tab/>
      </w:r>
      <w:r w:rsidRPr="00A216A2">
        <w:rPr>
          <w:sz w:val="22"/>
          <w:szCs w:val="22"/>
        </w:rPr>
        <w:tab/>
        <w:t xml:space="preserve"> </w:t>
      </w:r>
    </w:p>
    <w:p w14:paraId="47195D38" w14:textId="77777777" w:rsidR="001A39D9" w:rsidRPr="00A216A2" w:rsidRDefault="001A39D9" w:rsidP="001A39D9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upoważnienie dla powyżej wskazanych osób wynika z następującego (</w:t>
      </w:r>
      <w:proofErr w:type="spellStart"/>
      <w:r w:rsidRPr="00A216A2">
        <w:rPr>
          <w:sz w:val="22"/>
          <w:szCs w:val="22"/>
        </w:rPr>
        <w:t>ych</w:t>
      </w:r>
      <w:proofErr w:type="spellEnd"/>
      <w:r w:rsidRPr="00A216A2">
        <w:rPr>
          <w:sz w:val="22"/>
          <w:szCs w:val="22"/>
        </w:rPr>
        <w:t>) dokumentu(ów)</w:t>
      </w:r>
    </w:p>
    <w:p w14:paraId="331A04B6" w14:textId="77777777" w:rsidR="001A39D9" w:rsidRPr="00A216A2" w:rsidRDefault="001A39D9" w:rsidP="001A39D9">
      <w:p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8338C04" w14:textId="77777777" w:rsidR="001A39D9" w:rsidRPr="00A216A2" w:rsidRDefault="001A39D9" w:rsidP="001A39D9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załącznikami do niniejszej oferty są:</w:t>
      </w:r>
    </w:p>
    <w:p w14:paraId="3C8F3D63" w14:textId="77777777" w:rsidR="001A39D9" w:rsidRPr="00A216A2" w:rsidRDefault="001A39D9" w:rsidP="001A39D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………………………………………………………………………………………….</w:t>
      </w:r>
    </w:p>
    <w:p w14:paraId="5E32C0D3" w14:textId="77777777" w:rsidR="001A39D9" w:rsidRPr="00A216A2" w:rsidRDefault="001A39D9" w:rsidP="001A39D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……………………………………………..……………………………………………</w:t>
      </w:r>
    </w:p>
    <w:p w14:paraId="5C1C51E4" w14:textId="77777777" w:rsidR="001A39D9" w:rsidRPr="00A216A2" w:rsidRDefault="001A39D9" w:rsidP="001A39D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57E7F9B" w14:textId="77777777" w:rsidR="001A39D9" w:rsidRPr="00FA142D" w:rsidRDefault="001A39D9" w:rsidP="001A39D9">
      <w:pPr>
        <w:pStyle w:val="Akapitzlist"/>
        <w:jc w:val="both"/>
        <w:rPr>
          <w:sz w:val="20"/>
          <w:szCs w:val="20"/>
        </w:rPr>
      </w:pPr>
    </w:p>
    <w:p w14:paraId="20F226BE" w14:textId="77777777" w:rsidR="001A39D9" w:rsidRPr="00FA142D" w:rsidRDefault="001A39D9" w:rsidP="001A39D9">
      <w:pPr>
        <w:pStyle w:val="Akapitzlist"/>
        <w:rPr>
          <w:rFonts w:ascii="Times New Roman" w:hAnsi="Times New Roman"/>
          <w:b/>
          <w:color w:val="FF0000"/>
        </w:rPr>
      </w:pPr>
      <w:r w:rsidRPr="00FA142D">
        <w:rPr>
          <w:rFonts w:ascii="Times New Roman" w:hAnsi="Times New Roman"/>
          <w:b/>
          <w:color w:val="FF0000"/>
        </w:rPr>
        <w:t>Formularz Oferty należy podpisać kwalifikowanym podpisem elektronicznym.</w:t>
      </w:r>
    </w:p>
    <w:p w14:paraId="04C4FACE" w14:textId="77777777" w:rsidR="001A39D9" w:rsidRDefault="001A39D9" w:rsidP="001A39D9">
      <w:pPr>
        <w:tabs>
          <w:tab w:val="left" w:pos="540"/>
          <w:tab w:val="left" w:pos="780"/>
        </w:tabs>
        <w:suppressAutoHyphens/>
        <w:jc w:val="both"/>
        <w:rPr>
          <w:sz w:val="20"/>
          <w:szCs w:val="20"/>
        </w:rPr>
      </w:pPr>
    </w:p>
    <w:p w14:paraId="40EF36E8" w14:textId="77777777" w:rsidR="00FE545C" w:rsidRPr="001A39D9" w:rsidRDefault="00FE545C" w:rsidP="001A39D9"/>
    <w:sectPr w:rsidR="00FE545C" w:rsidRPr="001A39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06DAAD" w14:textId="77777777" w:rsidR="00A54E83" w:rsidRDefault="00A54E83">
      <w:r>
        <w:separator/>
      </w:r>
    </w:p>
  </w:endnote>
  <w:endnote w:type="continuationSeparator" w:id="0">
    <w:p w14:paraId="6E032B7D" w14:textId="77777777" w:rsidR="00A54E83" w:rsidRDefault="00A54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D37515" w14:textId="77777777" w:rsidR="005F094F" w:rsidRDefault="005F09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49273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379D08" w14:textId="77777777" w:rsidR="005F094F" w:rsidRDefault="005F09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BDE524" w14:textId="77777777" w:rsidR="00A54E83" w:rsidRDefault="00A54E83">
      <w:r>
        <w:separator/>
      </w:r>
    </w:p>
  </w:footnote>
  <w:footnote w:type="continuationSeparator" w:id="0">
    <w:p w14:paraId="4EB5A179" w14:textId="77777777" w:rsidR="00A54E83" w:rsidRDefault="00A54E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6C81FC" w14:textId="77777777" w:rsidR="005F094F" w:rsidRDefault="005F09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34607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1B6FD3" w14:textId="77777777" w:rsidR="005F094F" w:rsidRDefault="005F09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00840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16992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83748127">
    <w:abstractNumId w:val="0"/>
  </w:num>
  <w:num w:numId="4" w16cid:durableId="20897613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4E83"/>
    <w:rsid w:val="00000815"/>
    <w:rsid w:val="00012286"/>
    <w:rsid w:val="000704FC"/>
    <w:rsid w:val="00070FB2"/>
    <w:rsid w:val="00071CCC"/>
    <w:rsid w:val="000B731D"/>
    <w:rsid w:val="000D6134"/>
    <w:rsid w:val="000E09C7"/>
    <w:rsid w:val="000F6589"/>
    <w:rsid w:val="00106636"/>
    <w:rsid w:val="00116EC6"/>
    <w:rsid w:val="001801DD"/>
    <w:rsid w:val="001A39D9"/>
    <w:rsid w:val="001D4612"/>
    <w:rsid w:val="00207E98"/>
    <w:rsid w:val="00221886"/>
    <w:rsid w:val="002723B0"/>
    <w:rsid w:val="00315A4A"/>
    <w:rsid w:val="003A32B9"/>
    <w:rsid w:val="003B539F"/>
    <w:rsid w:val="004B7300"/>
    <w:rsid w:val="004C6753"/>
    <w:rsid w:val="005168F3"/>
    <w:rsid w:val="00595C87"/>
    <w:rsid w:val="005D2C65"/>
    <w:rsid w:val="005E6D94"/>
    <w:rsid w:val="005F094F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54E83"/>
    <w:rsid w:val="00A83018"/>
    <w:rsid w:val="00AB1281"/>
    <w:rsid w:val="00B774DC"/>
    <w:rsid w:val="00BC26BE"/>
    <w:rsid w:val="00C969A6"/>
    <w:rsid w:val="00CA7D36"/>
    <w:rsid w:val="00D24208"/>
    <w:rsid w:val="00D60C38"/>
    <w:rsid w:val="00D66893"/>
    <w:rsid w:val="00D90ACB"/>
    <w:rsid w:val="00DC1500"/>
    <w:rsid w:val="00DC20F3"/>
    <w:rsid w:val="00E34D48"/>
    <w:rsid w:val="00E44371"/>
    <w:rsid w:val="00E949B0"/>
    <w:rsid w:val="00EC0BEA"/>
    <w:rsid w:val="00ED2D4A"/>
    <w:rsid w:val="00F00591"/>
    <w:rsid w:val="00F22DC9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F8D548"/>
  <w15:chartTrackingRefBased/>
  <w15:docId w15:val="{DBCFAECD-611F-4941-967F-6D45F45AA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39D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1A39D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1158</Words>
  <Characters>6893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2024-09-04T10:54:00Z</cp:lastPrinted>
  <dcterms:created xsi:type="dcterms:W3CDTF">2024-09-04T10:55:00Z</dcterms:created>
  <dcterms:modified xsi:type="dcterms:W3CDTF">2024-09-04T10:55:00Z</dcterms:modified>
</cp:coreProperties>
</file>