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19F831" w14:textId="713922D0" w:rsidR="00765699" w:rsidRDefault="00765699" w:rsidP="00765699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DE-dzp.272-467/24</w:t>
      </w:r>
    </w:p>
    <w:p w14:paraId="4253375C" w14:textId="77777777" w:rsidR="00765699" w:rsidRDefault="00765699" w:rsidP="007656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D7F89CF" w14:textId="77777777" w:rsidR="00765699" w:rsidRDefault="00765699" w:rsidP="00765699">
      <w:pPr>
        <w:jc w:val="center"/>
        <w:rPr>
          <w:b/>
          <w:sz w:val="28"/>
          <w:szCs w:val="28"/>
        </w:rPr>
      </w:pPr>
    </w:p>
    <w:p w14:paraId="70D68551" w14:textId="77777777" w:rsidR="00765699" w:rsidRDefault="00765699" w:rsidP="0076569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0C55A53" w14:textId="77777777" w:rsidR="00765699" w:rsidRDefault="00765699" w:rsidP="00765699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E27238D" w14:textId="77777777" w:rsidR="00765699" w:rsidRDefault="00765699" w:rsidP="00765699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E8BCCBD" w14:textId="77777777" w:rsidR="00765699" w:rsidRDefault="00765699" w:rsidP="00765699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743A3371" w14:textId="6A54B9C0" w:rsidR="00765699" w:rsidRDefault="00FE56BC" w:rsidP="00765699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E56BC">
        <w:rPr>
          <w:b/>
        </w:rPr>
        <w:t>Dostawa mebli kuchennych wraz z AGD do zabudowy do mieszkania nr 6 w budynku przy ul. Czarnowiejskiej 103 i do mieszkania nr 40 w budynku przy ul. Dunin-Wąsowicza 24 w Krakowie</w:t>
      </w:r>
      <w:r w:rsidR="00765699">
        <w:rPr>
          <w:b/>
          <w:bCs/>
          <w:iCs/>
          <w:sz w:val="24"/>
          <w:szCs w:val="24"/>
        </w:rPr>
        <w:t xml:space="preserve">, </w:t>
      </w:r>
      <w:r w:rsidR="00765699">
        <w:rPr>
          <w:sz w:val="24"/>
          <w:szCs w:val="24"/>
        </w:rPr>
        <w:t xml:space="preserve">prowadzonego przez Akademię Górniczo-Hutniczą w Krakowie, </w:t>
      </w:r>
    </w:p>
    <w:p w14:paraId="77D46C82" w14:textId="77777777" w:rsidR="00765699" w:rsidRDefault="00765699" w:rsidP="00765699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B53BE2D" w14:textId="77777777" w:rsidR="00765699" w:rsidRDefault="00765699" w:rsidP="0076569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6B37D11" w14:textId="77777777" w:rsidR="00765699" w:rsidRDefault="00765699" w:rsidP="0076569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6ED1E245" w14:textId="77777777" w:rsidR="00765699" w:rsidRDefault="00765699" w:rsidP="00765699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04E25CE4" w14:textId="77777777" w:rsidR="00765699" w:rsidRDefault="00765699" w:rsidP="00765699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B1258FD" w14:textId="77777777" w:rsidR="00765699" w:rsidRDefault="00765699" w:rsidP="00765699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09ECCAAA" w14:textId="77777777" w:rsidR="00765699" w:rsidRDefault="00765699" w:rsidP="00765699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765699" w14:paraId="7FC3E15B" w14:textId="77777777" w:rsidTr="00F82C4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78CD6" w14:textId="77777777" w:rsidR="00765699" w:rsidRDefault="00765699" w:rsidP="00F82C4A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2C69B" w14:textId="77777777" w:rsidR="00765699" w:rsidRDefault="00765699" w:rsidP="00F82C4A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A127C" w14:textId="77777777" w:rsidR="00765699" w:rsidRDefault="00765699" w:rsidP="00F82C4A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765699" w14:paraId="7D0DAB27" w14:textId="77777777" w:rsidTr="00F82C4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956BF" w14:textId="77777777" w:rsidR="00765699" w:rsidRDefault="00765699" w:rsidP="00F82C4A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AC70" w14:textId="77777777" w:rsidR="00765699" w:rsidRDefault="00765699" w:rsidP="00F82C4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105E" w14:textId="77777777" w:rsidR="00765699" w:rsidRDefault="00765699" w:rsidP="00F82C4A">
            <w:pPr>
              <w:widowControl w:val="0"/>
              <w:spacing w:line="360" w:lineRule="auto"/>
              <w:jc w:val="both"/>
            </w:pPr>
          </w:p>
        </w:tc>
      </w:tr>
      <w:tr w:rsidR="00765699" w14:paraId="4442F6AB" w14:textId="77777777" w:rsidTr="00F82C4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C028A" w14:textId="77777777" w:rsidR="00765699" w:rsidRDefault="00765699" w:rsidP="00F82C4A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15EB" w14:textId="77777777" w:rsidR="00765699" w:rsidRDefault="00765699" w:rsidP="00F82C4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8B2D" w14:textId="77777777" w:rsidR="00765699" w:rsidRDefault="00765699" w:rsidP="00F82C4A">
            <w:pPr>
              <w:widowControl w:val="0"/>
              <w:spacing w:line="360" w:lineRule="auto"/>
              <w:jc w:val="both"/>
            </w:pPr>
          </w:p>
        </w:tc>
      </w:tr>
      <w:tr w:rsidR="00765699" w14:paraId="1AC16EBE" w14:textId="77777777" w:rsidTr="00F82C4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DD63C" w14:textId="77777777" w:rsidR="00765699" w:rsidRDefault="00765699" w:rsidP="00F82C4A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AD04" w14:textId="77777777" w:rsidR="00765699" w:rsidRDefault="00765699" w:rsidP="00F82C4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3789" w14:textId="77777777" w:rsidR="00765699" w:rsidRDefault="00765699" w:rsidP="00F82C4A">
            <w:pPr>
              <w:widowControl w:val="0"/>
              <w:spacing w:line="360" w:lineRule="auto"/>
              <w:jc w:val="both"/>
            </w:pPr>
          </w:p>
        </w:tc>
      </w:tr>
    </w:tbl>
    <w:p w14:paraId="09C23F0D" w14:textId="77777777" w:rsidR="00765699" w:rsidRDefault="00765699" w:rsidP="00765699">
      <w:pPr>
        <w:widowControl w:val="0"/>
        <w:spacing w:line="360" w:lineRule="auto"/>
        <w:jc w:val="both"/>
      </w:pPr>
    </w:p>
    <w:p w14:paraId="7BF988E5" w14:textId="77777777" w:rsidR="00765699" w:rsidRDefault="00765699" w:rsidP="00765699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2F05BBB8" w14:textId="77777777" w:rsidR="00765699" w:rsidRDefault="00765699" w:rsidP="00765699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9FF4582" w14:textId="77777777" w:rsidR="00765699" w:rsidRDefault="00765699" w:rsidP="00765699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211A4087" w14:textId="77777777" w:rsidR="00765699" w:rsidRDefault="00765699" w:rsidP="00765699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072A4CA5" w14:textId="77777777" w:rsidR="00765699" w:rsidRDefault="00765699" w:rsidP="00765699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7CCB01FF" w14:textId="77777777" w:rsidR="00765699" w:rsidRDefault="00765699" w:rsidP="00765699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3188C59" w14:textId="77777777" w:rsidR="00765699" w:rsidRDefault="00765699" w:rsidP="00765699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2FCCFDC9" w14:textId="77777777" w:rsidR="00765699" w:rsidRDefault="00765699" w:rsidP="00765699">
      <w:pPr>
        <w:rPr>
          <w:rFonts w:eastAsia="Times New Roman"/>
          <w:lang w:eastAsia="pl-PL"/>
        </w:rPr>
      </w:pPr>
    </w:p>
    <w:p w14:paraId="6630DE7C" w14:textId="77777777" w:rsidR="00765699" w:rsidRDefault="00765699" w:rsidP="00765699"/>
    <w:p w14:paraId="7BD42C69" w14:textId="77777777" w:rsidR="00765699" w:rsidRDefault="00765699" w:rsidP="00765699"/>
    <w:p w14:paraId="15B8B188" w14:textId="77777777" w:rsidR="00765699" w:rsidRDefault="00765699" w:rsidP="00765699"/>
    <w:p w14:paraId="697F6BC5" w14:textId="77777777" w:rsidR="00765699" w:rsidRPr="00D54AE7" w:rsidRDefault="00765699" w:rsidP="00765699"/>
    <w:p w14:paraId="58565BB4" w14:textId="77777777" w:rsidR="00765699" w:rsidRPr="007B5051" w:rsidRDefault="00765699" w:rsidP="00765699"/>
    <w:p w14:paraId="0408DAE4" w14:textId="77777777" w:rsidR="00765699" w:rsidRPr="00EE068C" w:rsidRDefault="00765699" w:rsidP="00765699"/>
    <w:p w14:paraId="62C20FC7" w14:textId="77777777" w:rsidR="00765699" w:rsidRPr="00047001" w:rsidRDefault="00765699" w:rsidP="00765699"/>
    <w:p w14:paraId="49E432EA" w14:textId="77777777" w:rsidR="00765699" w:rsidRPr="00DA5B35" w:rsidRDefault="00765699" w:rsidP="00765699"/>
    <w:p w14:paraId="52820AE1" w14:textId="77777777" w:rsidR="00765699" w:rsidRPr="00633B83" w:rsidRDefault="00765699" w:rsidP="00765699"/>
    <w:p w14:paraId="37B23F12" w14:textId="600603EC" w:rsidR="00106AC7" w:rsidRPr="00765699" w:rsidRDefault="00106AC7" w:rsidP="00765699"/>
    <w:sectPr w:rsidR="00106AC7" w:rsidRPr="00765699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9309D3" w14:textId="77777777" w:rsidR="00172497" w:rsidRDefault="00172497">
      <w:r>
        <w:separator/>
      </w:r>
    </w:p>
  </w:endnote>
  <w:endnote w:type="continuationSeparator" w:id="0">
    <w:p w14:paraId="78A287D7" w14:textId="77777777" w:rsidR="00172497" w:rsidRDefault="00172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9E6D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F89EF97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87DA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72972DF" w14:textId="77777777" w:rsidR="00336EEB" w:rsidRDefault="00FE56BC" w:rsidP="00336EEB">
    <w:pPr>
      <w:pStyle w:val="Stopka"/>
      <w:tabs>
        <w:tab w:val="clear" w:pos="4536"/>
      </w:tabs>
      <w:jc w:val="center"/>
    </w:pPr>
    <w:r>
      <w:rPr>
        <w:noProof/>
      </w:rPr>
      <w:pict w14:anchorId="29892F96">
        <v:line id="_x0000_s1025" style="position:absolute;left:0;text-align:left;z-index:251657728" from="-3.85pt,8.7pt" to="455.15pt,8.7pt"/>
      </w:pict>
    </w:r>
  </w:p>
  <w:p w14:paraId="2C288A8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6CBEB6" w14:textId="77777777" w:rsidR="00850BDE" w:rsidRDefault="00850B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CD5D04" w14:textId="77777777" w:rsidR="00172497" w:rsidRDefault="00172497">
      <w:r>
        <w:separator/>
      </w:r>
    </w:p>
  </w:footnote>
  <w:footnote w:type="continuationSeparator" w:id="0">
    <w:p w14:paraId="6176912D" w14:textId="77777777" w:rsidR="00172497" w:rsidRDefault="00172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998CC" w14:textId="77777777" w:rsidR="00850BDE" w:rsidRDefault="00850B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4464A" w14:textId="77777777" w:rsidR="00850BDE" w:rsidRDefault="00850B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C2B11" w14:textId="77777777" w:rsidR="00850BDE" w:rsidRDefault="00850B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2319096">
    <w:abstractNumId w:val="14"/>
  </w:num>
  <w:num w:numId="2" w16cid:durableId="328562996">
    <w:abstractNumId w:val="0"/>
  </w:num>
  <w:num w:numId="3" w16cid:durableId="110829594">
    <w:abstractNumId w:val="12"/>
  </w:num>
  <w:num w:numId="4" w16cid:durableId="959872954">
    <w:abstractNumId w:val="8"/>
  </w:num>
  <w:num w:numId="5" w16cid:durableId="1644382700">
    <w:abstractNumId w:val="7"/>
  </w:num>
  <w:num w:numId="6" w16cid:durableId="440340028">
    <w:abstractNumId w:val="1"/>
  </w:num>
  <w:num w:numId="7" w16cid:durableId="1045106881">
    <w:abstractNumId w:val="6"/>
  </w:num>
  <w:num w:numId="8" w16cid:durableId="1869181129">
    <w:abstractNumId w:val="3"/>
  </w:num>
  <w:num w:numId="9" w16cid:durableId="796218489">
    <w:abstractNumId w:val="2"/>
  </w:num>
  <w:num w:numId="10" w16cid:durableId="1516841144">
    <w:abstractNumId w:val="5"/>
  </w:num>
  <w:num w:numId="11" w16cid:durableId="1175799240">
    <w:abstractNumId w:val="11"/>
  </w:num>
  <w:num w:numId="12" w16cid:durableId="1371226081">
    <w:abstractNumId w:val="4"/>
  </w:num>
  <w:num w:numId="13" w16cid:durableId="1816869764">
    <w:abstractNumId w:val="10"/>
  </w:num>
  <w:num w:numId="14" w16cid:durableId="1800952115">
    <w:abstractNumId w:val="13"/>
  </w:num>
  <w:num w:numId="15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497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72497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B2BA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5699"/>
    <w:rsid w:val="00775E2B"/>
    <w:rsid w:val="007823E9"/>
    <w:rsid w:val="007951AD"/>
    <w:rsid w:val="007D36CE"/>
    <w:rsid w:val="008032C1"/>
    <w:rsid w:val="008460DE"/>
    <w:rsid w:val="00850B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624E"/>
    <w:rsid w:val="00F46593"/>
    <w:rsid w:val="00F568D6"/>
    <w:rsid w:val="00F70072"/>
    <w:rsid w:val="00FE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200606"/>
  <w15:chartTrackingRefBased/>
  <w15:docId w15:val="{EAE56B18-ABF0-450C-9D1C-BEB4D3D9F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6569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765699"/>
  </w:style>
  <w:style w:type="paragraph" w:styleId="Akapitzlist">
    <w:name w:val="List Paragraph"/>
    <w:basedOn w:val="Normalny"/>
    <w:uiPriority w:val="34"/>
    <w:qFormat/>
    <w:rsid w:val="0076569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359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2024-09-03T13:20:00Z</cp:lastPrinted>
  <dcterms:created xsi:type="dcterms:W3CDTF">2024-09-03T13:19:00Z</dcterms:created>
  <dcterms:modified xsi:type="dcterms:W3CDTF">2024-09-03T13:20:00Z</dcterms:modified>
</cp:coreProperties>
</file>