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30C0BF02" w14:textId="1E631908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  <w:r w:rsidR="00FC6B99">
        <w:rPr>
          <w:b/>
          <w:sz w:val="22"/>
          <w:szCs w:val="22"/>
        </w:rPr>
        <w:t xml:space="preserve">, </w:t>
      </w:r>
      <w:r w:rsidRPr="00537C84">
        <w:rPr>
          <w:b/>
          <w:sz w:val="22"/>
          <w:szCs w:val="22"/>
        </w:rPr>
        <w:t>Dział Zamówień Publicznych</w:t>
      </w:r>
      <w:r w:rsidR="00FC6B99">
        <w:rPr>
          <w:b/>
          <w:sz w:val="22"/>
          <w:szCs w:val="22"/>
        </w:rPr>
        <w:t>,</w:t>
      </w:r>
      <w:r w:rsidRPr="00537C84">
        <w:rPr>
          <w:b/>
          <w:sz w:val="22"/>
          <w:szCs w:val="22"/>
        </w:rPr>
        <w:t xml:space="preserve"> 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52A5821D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650BA2" w:rsidRPr="00650BA2">
        <w:rPr>
          <w:b/>
          <w:iCs/>
          <w:color w:val="000000"/>
          <w:lang w:eastAsia="x-none"/>
        </w:rPr>
        <w:t xml:space="preserve">Dostawa 2 </w:t>
      </w:r>
      <w:proofErr w:type="spellStart"/>
      <w:r w:rsidR="00650BA2" w:rsidRPr="00650BA2">
        <w:rPr>
          <w:b/>
          <w:iCs/>
          <w:color w:val="000000"/>
          <w:lang w:eastAsia="x-none"/>
        </w:rPr>
        <w:t>szt.laptopów</w:t>
      </w:r>
      <w:proofErr w:type="spellEnd"/>
      <w:r w:rsidR="00650BA2" w:rsidRPr="00650BA2">
        <w:rPr>
          <w:b/>
          <w:iCs/>
          <w:color w:val="000000"/>
          <w:lang w:eastAsia="x-none"/>
        </w:rPr>
        <w:t xml:space="preserve"> do aplikacji obliczeniowych, graficznych oraz programistycznych - DE-dzp.272-477/24</w:t>
      </w:r>
      <w:r w:rsidR="0082509A">
        <w:rPr>
          <w:b/>
          <w:iCs/>
          <w:color w:val="000000"/>
          <w:lang w:eastAsia="x-none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1EEC4669" w14:textId="220472EC" w:rsidR="000001A0" w:rsidRDefault="000001A0" w:rsidP="00C9110A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jednostkowa za przedmiot zamówienia: ………………………………………..PLN</w:t>
      </w:r>
      <w:bookmarkStart w:id="0" w:name="_GoBack"/>
      <w:bookmarkEnd w:id="0"/>
    </w:p>
    <w:p w14:paraId="5C3C668A" w14:textId="253FE2CB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 xml:space="preserve">Cena </w:t>
      </w:r>
      <w:r w:rsidR="00D33513">
        <w:rPr>
          <w:b/>
          <w:sz w:val="22"/>
          <w:szCs w:val="22"/>
        </w:rPr>
        <w:t>netto za całość przedmiotu zamówienia</w:t>
      </w:r>
      <w:r w:rsidRPr="003D4E15">
        <w:rPr>
          <w:b/>
          <w:sz w:val="22"/>
          <w:szCs w:val="22"/>
        </w:rPr>
        <w:t>: .............................................................</w:t>
      </w:r>
      <w:r w:rsidR="00D33513">
        <w:rPr>
          <w:b/>
          <w:sz w:val="22"/>
          <w:szCs w:val="22"/>
        </w:rPr>
        <w:t xml:space="preserve"> </w:t>
      </w:r>
      <w:r w:rsidR="00662FE6">
        <w:rPr>
          <w:b/>
          <w:sz w:val="22"/>
          <w:szCs w:val="22"/>
        </w:rPr>
        <w:t>PLN</w:t>
      </w:r>
    </w:p>
    <w:p w14:paraId="1436A316" w14:textId="0D0DD573" w:rsidR="00C9110A" w:rsidRDefault="00D33513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Cena brutto za całość przedmiotu zamówienia: ……………………………………… </w:t>
      </w:r>
      <w:r w:rsidR="00662FE6">
        <w:rPr>
          <w:b/>
          <w:color w:val="000000"/>
          <w:sz w:val="22"/>
          <w:szCs w:val="22"/>
        </w:rPr>
        <w:t>PLN</w:t>
      </w: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361FA93D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Powyższa cena zawiera podatek VAT w wysokości </w:t>
      </w:r>
      <w:r w:rsidR="003E70DD">
        <w:rPr>
          <w:color w:val="000000"/>
          <w:sz w:val="22"/>
          <w:szCs w:val="22"/>
        </w:rPr>
        <w:t>23</w:t>
      </w:r>
      <w:r>
        <w:rPr>
          <w:color w:val="000000"/>
          <w:sz w:val="22"/>
          <w:szCs w:val="22"/>
        </w:rPr>
        <w:t>% tj.…………………….</w:t>
      </w:r>
      <w:r w:rsidR="00662FE6">
        <w:rPr>
          <w:color w:val="000000"/>
          <w:sz w:val="22"/>
          <w:szCs w:val="22"/>
        </w:rPr>
        <w:t>PLN</w:t>
      </w:r>
    </w:p>
    <w:p w14:paraId="14A8C943" w14:textId="327D681B" w:rsidR="00445726" w:rsidRDefault="00445726" w:rsidP="005D09C0">
      <w:pPr>
        <w:widowControl w:val="0"/>
        <w:ind w:right="1"/>
        <w:jc w:val="both"/>
        <w:rPr>
          <w:b/>
          <w:sz w:val="22"/>
          <w:szCs w:val="22"/>
        </w:rPr>
      </w:pPr>
    </w:p>
    <w:p w14:paraId="100F97EC" w14:textId="74F864D4" w:rsidR="00650BA2" w:rsidRDefault="00650BA2" w:rsidP="005D09C0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Nazwa producenta i modelu zaoferowanych laptopów: …………………………..</w:t>
      </w:r>
    </w:p>
    <w:p w14:paraId="78410BF4" w14:textId="77777777" w:rsidR="00650BA2" w:rsidRDefault="00650BA2" w:rsidP="005D09C0">
      <w:pPr>
        <w:widowControl w:val="0"/>
        <w:ind w:right="1"/>
        <w:jc w:val="both"/>
        <w:rPr>
          <w:b/>
          <w:sz w:val="22"/>
          <w:szCs w:val="22"/>
        </w:rPr>
      </w:pPr>
    </w:p>
    <w:p w14:paraId="780BB772" w14:textId="072E420E" w:rsidR="005D09C0" w:rsidRDefault="005D09C0" w:rsidP="005D09C0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Termin realizacji zamówienia: ……dni</w:t>
      </w:r>
      <w:r w:rsidRPr="00BD4AE2">
        <w:rPr>
          <w:b/>
          <w:sz w:val="22"/>
          <w:szCs w:val="22"/>
        </w:rPr>
        <w:t xml:space="preserve">  </w:t>
      </w:r>
      <w:r w:rsidRPr="00BD4AE2">
        <w:rPr>
          <w:bCs/>
          <w:sz w:val="22"/>
          <w:szCs w:val="22"/>
        </w:rPr>
        <w:t>od daty podpisania umowy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2047A801" w14:textId="77777777" w:rsidR="00445726" w:rsidRDefault="00445726" w:rsidP="00C9110A">
      <w:pPr>
        <w:widowControl w:val="0"/>
        <w:ind w:right="1"/>
        <w:jc w:val="both"/>
        <w:rPr>
          <w:b/>
          <w:sz w:val="22"/>
          <w:szCs w:val="22"/>
        </w:rPr>
      </w:pPr>
      <w:bookmarkStart w:id="1" w:name="_Hlk147910056"/>
    </w:p>
    <w:p w14:paraId="07E98761" w14:textId="459CBFF0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 w:rsidR="00650BA2">
        <w:rPr>
          <w:bCs/>
          <w:sz w:val="22"/>
          <w:szCs w:val="22"/>
        </w:rPr>
        <w:t xml:space="preserve">36 </w:t>
      </w:r>
      <w:r>
        <w:rPr>
          <w:bCs/>
          <w:sz w:val="22"/>
          <w:szCs w:val="22"/>
        </w:rPr>
        <w:t>m-</w:t>
      </w:r>
      <w:proofErr w:type="spellStart"/>
      <w:r>
        <w:rPr>
          <w:bCs/>
          <w:sz w:val="22"/>
          <w:szCs w:val="22"/>
        </w:rPr>
        <w:t>cy</w:t>
      </w:r>
      <w:bookmarkStart w:id="2" w:name="_Hlk163485290"/>
      <w:proofErr w:type="spellEnd"/>
      <w:r>
        <w:rPr>
          <w:bCs/>
          <w:sz w:val="22"/>
          <w:szCs w:val="22"/>
        </w:rPr>
        <w:t>.</w:t>
      </w:r>
      <w:bookmarkEnd w:id="1"/>
      <w:r>
        <w:rPr>
          <w:b/>
          <w:bCs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</w:p>
    <w:bookmarkEnd w:id="2"/>
    <w:p w14:paraId="74B9700C" w14:textId="77777777" w:rsidR="000E5BC9" w:rsidRDefault="000E5BC9" w:rsidP="00BD4AE2">
      <w:pPr>
        <w:widowControl w:val="0"/>
        <w:ind w:right="1"/>
        <w:jc w:val="both"/>
        <w:rPr>
          <w:bCs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A984D21" w14:textId="77777777" w:rsidR="00B11B76" w:rsidRDefault="00B11B76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537C84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F52E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CB893" w14:textId="77777777" w:rsidR="0057786A" w:rsidRDefault="0057786A">
      <w:r>
        <w:separator/>
      </w:r>
    </w:p>
  </w:endnote>
  <w:endnote w:type="continuationSeparator" w:id="0">
    <w:p w14:paraId="5C045F9F" w14:textId="77777777" w:rsidR="0057786A" w:rsidRDefault="00577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B5E266" w14:textId="77777777" w:rsidR="0057786A" w:rsidRDefault="0057786A">
      <w:r>
        <w:separator/>
      </w:r>
    </w:p>
  </w:footnote>
  <w:footnote w:type="continuationSeparator" w:id="0">
    <w:p w14:paraId="78950073" w14:textId="77777777" w:rsidR="0057786A" w:rsidRDefault="00577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B23"/>
    <w:rsid w:val="000001A0"/>
    <w:rsid w:val="00012286"/>
    <w:rsid w:val="000704FC"/>
    <w:rsid w:val="00071CCC"/>
    <w:rsid w:val="000B731D"/>
    <w:rsid w:val="000D6134"/>
    <w:rsid w:val="000E09C7"/>
    <w:rsid w:val="000E5BC9"/>
    <w:rsid w:val="000F6589"/>
    <w:rsid w:val="00100DF6"/>
    <w:rsid w:val="00106636"/>
    <w:rsid w:val="00112EF8"/>
    <w:rsid w:val="00116EC6"/>
    <w:rsid w:val="001524A2"/>
    <w:rsid w:val="001801DD"/>
    <w:rsid w:val="00195DC1"/>
    <w:rsid w:val="001D4612"/>
    <w:rsid w:val="00207E98"/>
    <w:rsid w:val="002168C0"/>
    <w:rsid w:val="00246E3E"/>
    <w:rsid w:val="00250B1B"/>
    <w:rsid w:val="00256D50"/>
    <w:rsid w:val="002723B0"/>
    <w:rsid w:val="002C5B9B"/>
    <w:rsid w:val="00315A4A"/>
    <w:rsid w:val="00351DCD"/>
    <w:rsid w:val="003556A2"/>
    <w:rsid w:val="003831B5"/>
    <w:rsid w:val="003C2643"/>
    <w:rsid w:val="003D4E15"/>
    <w:rsid w:val="003E70DD"/>
    <w:rsid w:val="00422B23"/>
    <w:rsid w:val="00427698"/>
    <w:rsid w:val="00445726"/>
    <w:rsid w:val="004B7300"/>
    <w:rsid w:val="004C104F"/>
    <w:rsid w:val="004C4A6C"/>
    <w:rsid w:val="004C6753"/>
    <w:rsid w:val="004E5131"/>
    <w:rsid w:val="004F5728"/>
    <w:rsid w:val="0052767D"/>
    <w:rsid w:val="0057786A"/>
    <w:rsid w:val="00595C87"/>
    <w:rsid w:val="005B3332"/>
    <w:rsid w:val="005D09C0"/>
    <w:rsid w:val="005D2C65"/>
    <w:rsid w:val="005D2C98"/>
    <w:rsid w:val="005E6D94"/>
    <w:rsid w:val="0063384F"/>
    <w:rsid w:val="00643C6F"/>
    <w:rsid w:val="00646202"/>
    <w:rsid w:val="00650BA2"/>
    <w:rsid w:val="0065290F"/>
    <w:rsid w:val="006614E9"/>
    <w:rsid w:val="00662FE6"/>
    <w:rsid w:val="0067662E"/>
    <w:rsid w:val="006803B8"/>
    <w:rsid w:val="006815F6"/>
    <w:rsid w:val="006C6C41"/>
    <w:rsid w:val="006D37DF"/>
    <w:rsid w:val="006F7554"/>
    <w:rsid w:val="00730516"/>
    <w:rsid w:val="00744F7F"/>
    <w:rsid w:val="00773B3A"/>
    <w:rsid w:val="007748F0"/>
    <w:rsid w:val="0078125D"/>
    <w:rsid w:val="0078277E"/>
    <w:rsid w:val="007A4321"/>
    <w:rsid w:val="007D501F"/>
    <w:rsid w:val="0082509A"/>
    <w:rsid w:val="00833933"/>
    <w:rsid w:val="0084335E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75C20"/>
    <w:rsid w:val="00976242"/>
    <w:rsid w:val="00977B88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C18D7"/>
    <w:rsid w:val="00AD63E6"/>
    <w:rsid w:val="00B11B76"/>
    <w:rsid w:val="00B774DC"/>
    <w:rsid w:val="00BA62DB"/>
    <w:rsid w:val="00BB2AC8"/>
    <w:rsid w:val="00BB70A1"/>
    <w:rsid w:val="00BD4AE2"/>
    <w:rsid w:val="00BF6674"/>
    <w:rsid w:val="00C16C38"/>
    <w:rsid w:val="00C60D8A"/>
    <w:rsid w:val="00C9110A"/>
    <w:rsid w:val="00C969A6"/>
    <w:rsid w:val="00CA7D36"/>
    <w:rsid w:val="00CD6853"/>
    <w:rsid w:val="00CF5F1A"/>
    <w:rsid w:val="00D05169"/>
    <w:rsid w:val="00D16956"/>
    <w:rsid w:val="00D24208"/>
    <w:rsid w:val="00D33513"/>
    <w:rsid w:val="00D60C38"/>
    <w:rsid w:val="00D639EA"/>
    <w:rsid w:val="00D66893"/>
    <w:rsid w:val="00D807DE"/>
    <w:rsid w:val="00D90ACB"/>
    <w:rsid w:val="00DC1500"/>
    <w:rsid w:val="00DC5E1C"/>
    <w:rsid w:val="00E05555"/>
    <w:rsid w:val="00E21113"/>
    <w:rsid w:val="00E44371"/>
    <w:rsid w:val="00E6052B"/>
    <w:rsid w:val="00E949B0"/>
    <w:rsid w:val="00EC0BEA"/>
    <w:rsid w:val="00EC25F6"/>
    <w:rsid w:val="00F00591"/>
    <w:rsid w:val="00F459D2"/>
    <w:rsid w:val="00F51688"/>
    <w:rsid w:val="00F52EB2"/>
    <w:rsid w:val="00F53146"/>
    <w:rsid w:val="00F54742"/>
    <w:rsid w:val="00F91018"/>
    <w:rsid w:val="00FA0F30"/>
    <w:rsid w:val="00FA213B"/>
    <w:rsid w:val="00FA51A4"/>
    <w:rsid w:val="00FB00CB"/>
    <w:rsid w:val="00FC26F1"/>
    <w:rsid w:val="00FC6B99"/>
    <w:rsid w:val="00FD3090"/>
    <w:rsid w:val="00FE545C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001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F9EA6-AD08-4734-B17B-69E5FDEB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556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Jolata Oleksy</cp:lastModifiedBy>
  <cp:revision>4</cp:revision>
  <cp:lastPrinted>2024-02-23T12:06:00Z</cp:lastPrinted>
  <dcterms:created xsi:type="dcterms:W3CDTF">2024-09-09T07:42:00Z</dcterms:created>
  <dcterms:modified xsi:type="dcterms:W3CDTF">2024-09-16T10:59:00Z</dcterms:modified>
</cp:coreProperties>
</file>