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BE19A" w14:textId="77777777" w:rsidR="0088505F" w:rsidRPr="00AF77A5" w:rsidRDefault="0088505F" w:rsidP="0088505F">
      <w:pPr>
        <w:pStyle w:val="Nagwek3"/>
        <w:jc w:val="right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sz w:val="20"/>
          <w:szCs w:val="20"/>
        </w:rPr>
        <w:t>Załącznik nr 1</w:t>
      </w:r>
    </w:p>
    <w:p w14:paraId="756AF90B" w14:textId="77777777" w:rsidR="0088505F" w:rsidRPr="00AF77A5" w:rsidRDefault="0088505F" w:rsidP="0088505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FORMULARZ OFERTY</w:t>
      </w:r>
    </w:p>
    <w:p w14:paraId="23E10552" w14:textId="77777777" w:rsidR="0088505F" w:rsidRPr="00AF77A5" w:rsidRDefault="0088505F" w:rsidP="0088505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A95EB0A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466A6B7" w14:textId="5818AB58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61168A47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8C3B0CB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6621DE8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F77A5">
        <w:rPr>
          <w:rFonts w:ascii="Verdana" w:hAnsi="Verdana"/>
          <w:sz w:val="20"/>
          <w:szCs w:val="20"/>
          <w:lang w:val="de-DE"/>
        </w:rPr>
        <w:t>TEL.</w:t>
      </w:r>
      <w:r w:rsidRPr="00AF77A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D223608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F77A5">
        <w:rPr>
          <w:rFonts w:ascii="Verdana" w:hAnsi="Verdana"/>
          <w:sz w:val="20"/>
          <w:szCs w:val="20"/>
          <w:lang w:val="de-DE"/>
        </w:rPr>
        <w:t xml:space="preserve">FAX </w:t>
      </w:r>
      <w:r w:rsidRPr="00AF77A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47FA832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F77A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0647775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F77A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9478F8E" w14:textId="77777777" w:rsidR="0088505F" w:rsidRPr="00AF77A5" w:rsidRDefault="0088505F" w:rsidP="0088505F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95B2270" w14:textId="77777777" w:rsidR="0088505F" w:rsidRPr="00AF77A5" w:rsidRDefault="0088505F" w:rsidP="0088505F">
      <w:pPr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Do: Nazwa i siedziba Zamawiającego:</w:t>
      </w:r>
    </w:p>
    <w:p w14:paraId="4844F33C" w14:textId="77777777" w:rsidR="0088505F" w:rsidRPr="00AF77A5" w:rsidRDefault="0088505F" w:rsidP="0088505F">
      <w:pPr>
        <w:ind w:right="-110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83428C1" w14:textId="77777777" w:rsidR="0088505F" w:rsidRPr="00AF77A5" w:rsidRDefault="0088505F" w:rsidP="0088505F">
      <w:pPr>
        <w:ind w:right="-110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40C336E" w14:textId="77777777" w:rsidR="0088505F" w:rsidRPr="00AF77A5" w:rsidRDefault="0088505F" w:rsidP="0088505F">
      <w:pPr>
        <w:ind w:right="-110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31DC919" w14:textId="77777777" w:rsidR="0088505F" w:rsidRPr="00AF77A5" w:rsidRDefault="0088505F" w:rsidP="0088505F">
      <w:pPr>
        <w:ind w:firstLine="3969"/>
        <w:rPr>
          <w:rFonts w:ascii="Verdana" w:hAnsi="Verdana"/>
          <w:b/>
          <w:sz w:val="20"/>
          <w:szCs w:val="20"/>
        </w:rPr>
      </w:pPr>
    </w:p>
    <w:p w14:paraId="28B87829" w14:textId="4A150605" w:rsidR="0088505F" w:rsidRPr="00AF77A5" w:rsidRDefault="0088505F" w:rsidP="0088505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F77A5" w:rsidRPr="00AF77A5">
        <w:rPr>
          <w:rFonts w:ascii="Verdana" w:hAnsi="Verdana"/>
          <w:b/>
          <w:sz w:val="20"/>
          <w:szCs w:val="20"/>
        </w:rPr>
        <w:t xml:space="preserve">Remont oświetlenia awaryjnego i ewakuacyjnego w paw. A-0, D-1, D-4, H-B6, DG Sienkiewiczówka, Miękinia 381 na terenie AGH w </w:t>
      </w:r>
      <w:r w:rsidR="00AF77A5">
        <w:rPr>
          <w:rFonts w:ascii="Verdana" w:hAnsi="Verdana"/>
          <w:b/>
          <w:sz w:val="20"/>
          <w:szCs w:val="20"/>
        </w:rPr>
        <w:t>K</w:t>
      </w:r>
      <w:r w:rsidR="00AF77A5" w:rsidRPr="00AF77A5">
        <w:rPr>
          <w:rFonts w:ascii="Verdana" w:hAnsi="Verdana"/>
          <w:b/>
          <w:sz w:val="20"/>
          <w:szCs w:val="20"/>
        </w:rPr>
        <w:t>rakowie - DE-dzp.272-520/24</w:t>
      </w:r>
      <w:r w:rsidRPr="00AF77A5">
        <w:rPr>
          <w:rFonts w:ascii="Verdana" w:hAnsi="Verdana"/>
          <w:b/>
          <w:sz w:val="20"/>
          <w:szCs w:val="20"/>
        </w:rPr>
        <w:t xml:space="preserve">, </w:t>
      </w:r>
      <w:r w:rsidRPr="00AF77A5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7E67997" w14:textId="77777777" w:rsidR="0088505F" w:rsidRPr="00AF77A5" w:rsidRDefault="0088505F" w:rsidP="0088505F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6FD36547" w14:textId="77777777" w:rsidR="0088505F" w:rsidRPr="00AF77A5" w:rsidRDefault="0088505F" w:rsidP="0088505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1BE14351" w14:textId="77777777" w:rsidR="0088505F" w:rsidRPr="00AF77A5" w:rsidRDefault="0088505F" w:rsidP="0088505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2BE02AE8" w14:textId="77777777" w:rsidR="0088505F" w:rsidRPr="00AF77A5" w:rsidRDefault="0088505F" w:rsidP="0088505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1DACDC3" w14:textId="77777777" w:rsidR="0088505F" w:rsidRPr="00AF77A5" w:rsidRDefault="0088505F" w:rsidP="0088505F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5214969E" w14:textId="2394C6D5" w:rsidR="0088505F" w:rsidRPr="00AF77A5" w:rsidRDefault="0088505F" w:rsidP="0088505F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Słownie brutto :...................................................................................</w:t>
      </w:r>
    </w:p>
    <w:p w14:paraId="7AE310FF" w14:textId="77777777" w:rsidR="0088505F" w:rsidRPr="00AF77A5" w:rsidRDefault="0088505F" w:rsidP="0088505F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74101286" w14:textId="0F40EFA7" w:rsidR="0088505F" w:rsidRPr="00AF77A5" w:rsidRDefault="0088505F" w:rsidP="0088505F">
      <w:pPr>
        <w:pStyle w:val="Tekstpodstawowy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27A3A3AE" w14:textId="18851923" w:rsidR="0088505F" w:rsidRPr="00AF77A5" w:rsidRDefault="0088505F" w:rsidP="0088505F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 xml:space="preserve">Termin realizacji umowy: </w:t>
      </w:r>
      <w:r w:rsidRPr="00AF77A5">
        <w:rPr>
          <w:rFonts w:ascii="Verdana" w:hAnsi="Verdana"/>
          <w:sz w:val="20"/>
          <w:szCs w:val="20"/>
        </w:rPr>
        <w:t>………………………………………..</w:t>
      </w:r>
    </w:p>
    <w:p w14:paraId="4BCB0D92" w14:textId="4936A5CB" w:rsidR="0088505F" w:rsidRPr="00AF77A5" w:rsidRDefault="0088505F" w:rsidP="0088505F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Okres udzielonej gwarancji wynosi:</w:t>
      </w:r>
      <w:r w:rsidRPr="00AF77A5">
        <w:rPr>
          <w:rFonts w:ascii="Verdana" w:hAnsi="Verdana"/>
          <w:sz w:val="20"/>
          <w:szCs w:val="20"/>
        </w:rPr>
        <w:t xml:space="preserve"> ………………………………...</w:t>
      </w:r>
      <w:r w:rsidR="00AF77A5">
        <w:rPr>
          <w:rFonts w:ascii="Verdana" w:hAnsi="Verdana"/>
          <w:sz w:val="20"/>
          <w:szCs w:val="20"/>
        </w:rPr>
        <w:t>*</w:t>
      </w:r>
      <w:r w:rsidRPr="00AF77A5">
        <w:rPr>
          <w:rFonts w:ascii="Verdana" w:hAnsi="Verdana"/>
          <w:sz w:val="20"/>
          <w:szCs w:val="20"/>
        </w:rPr>
        <w:t>(</w:t>
      </w:r>
      <w:r w:rsidRPr="00AF77A5">
        <w:rPr>
          <w:rFonts w:ascii="Verdana" w:hAnsi="Verdana"/>
          <w:i/>
          <w:sz w:val="20"/>
          <w:szCs w:val="20"/>
        </w:rPr>
        <w:t>kryterium oceny ofert)</w:t>
      </w:r>
    </w:p>
    <w:p w14:paraId="47D47F31" w14:textId="50834B90" w:rsidR="0088505F" w:rsidRPr="00AF77A5" w:rsidRDefault="00AF77A5" w:rsidP="0088505F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AF77A5">
        <w:rPr>
          <w:rFonts w:ascii="Verdana" w:hAnsi="Verdana"/>
          <w:i/>
          <w:sz w:val="18"/>
          <w:szCs w:val="18"/>
        </w:rPr>
        <w:t>*</w:t>
      </w:r>
      <w:r w:rsidR="0088505F" w:rsidRPr="00AF77A5">
        <w:rPr>
          <w:rFonts w:ascii="Verdana" w:hAnsi="Verdana"/>
          <w:i/>
          <w:sz w:val="18"/>
          <w:szCs w:val="18"/>
        </w:rPr>
        <w:t>Brak wypełnienia skutkować będzie uznaniem przez Zamawiającego minimalnego okresu udzielonej gwarancji</w:t>
      </w:r>
    </w:p>
    <w:p w14:paraId="3E205CE2" w14:textId="77777777" w:rsidR="0088505F" w:rsidRPr="00AF77A5" w:rsidRDefault="0088505F" w:rsidP="0088505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BEA9C82" w14:textId="77777777" w:rsidR="00AF77A5" w:rsidRDefault="0088505F" w:rsidP="00AF77A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 xml:space="preserve">Termin płatności: </w:t>
      </w:r>
      <w:r w:rsidRPr="00AF77A5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4D2D19B" w14:textId="77777777" w:rsidR="00AF77A5" w:rsidRDefault="00AF77A5" w:rsidP="00AF77A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851959D" w14:textId="3282F3E1" w:rsidR="0088505F" w:rsidRPr="00AF77A5" w:rsidRDefault="0088505F" w:rsidP="00AF77A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CE5792F" w14:textId="77777777" w:rsidR="0088505F" w:rsidRPr="00AF77A5" w:rsidRDefault="0088505F" w:rsidP="0088505F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AF77A5">
        <w:rPr>
          <w:rFonts w:ascii="Verdana" w:hAnsi="Verdana"/>
          <w:sz w:val="18"/>
          <w:szCs w:val="18"/>
        </w:rPr>
        <w:t xml:space="preserve"> </w:t>
      </w:r>
    </w:p>
    <w:p w14:paraId="7A66CF0C" w14:textId="0B535F8B" w:rsidR="0088505F" w:rsidRPr="00AF77A5" w:rsidRDefault="0088505F" w:rsidP="0088505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</w:t>
      </w:r>
      <w:r w:rsidR="00AF77A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AF77A5">
        <w:rPr>
          <w:rFonts w:ascii="Verdana" w:hAnsi="Verdana"/>
          <w:color w:val="000000"/>
          <w:sz w:val="18"/>
          <w:szCs w:val="18"/>
          <w:lang w:eastAsia="ar-SA"/>
        </w:rPr>
        <w:t>SWZ</w:t>
      </w:r>
      <w:r w:rsidRPr="00AF77A5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AF77A5">
        <w:rPr>
          <w:rFonts w:ascii="Verdana" w:hAnsi="Verdana"/>
          <w:sz w:val="18"/>
          <w:szCs w:val="18"/>
          <w:lang w:eastAsia="ar-SA"/>
        </w:rPr>
        <w:t>zamawiającego</w:t>
      </w:r>
      <w:r w:rsidRPr="00AF77A5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521EA6E" w14:textId="77777777" w:rsidR="0088505F" w:rsidRPr="00AF77A5" w:rsidRDefault="0088505F" w:rsidP="0088505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b/>
          <w:sz w:val="18"/>
          <w:szCs w:val="18"/>
        </w:rPr>
        <w:lastRenderedPageBreak/>
        <w:t xml:space="preserve">Oświadczamy, ze jesteśmy mikro/małym/średnim/dużym przedsiębiorstwem </w:t>
      </w:r>
      <w:r w:rsidRPr="00AF77A5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AF77A5">
        <w:rPr>
          <w:rFonts w:ascii="Verdana" w:hAnsi="Verdana"/>
          <w:b/>
          <w:sz w:val="18"/>
          <w:szCs w:val="18"/>
        </w:rPr>
        <w:t>*</w:t>
      </w:r>
    </w:p>
    <w:p w14:paraId="112B6D88" w14:textId="77777777" w:rsidR="0088505F" w:rsidRPr="00AF77A5" w:rsidRDefault="0088505F" w:rsidP="0088505F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sz w:val="18"/>
          <w:szCs w:val="18"/>
          <w:lang w:eastAsia="zh-CN"/>
        </w:rPr>
        <w:t>Oświadczamy, że do realizacji zadania zostaną wyznaczone osoby które będą wykonywać przedmiot zamówienia tj.:</w:t>
      </w:r>
    </w:p>
    <w:p w14:paraId="4A15BFA4" w14:textId="77777777" w:rsidR="0088505F" w:rsidRPr="00AF77A5" w:rsidRDefault="0088505F" w:rsidP="0088505F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b/>
          <w:bCs/>
          <w:sz w:val="18"/>
          <w:szCs w:val="18"/>
          <w:lang w:eastAsia="zh-CN"/>
        </w:rPr>
        <w:t>co najmniej jedną osobą posiadającą aktualne świadectwo kwalifikacyjne uprawniające do zajmowania się eksploatacją urządzeń na stanowisku DOZORU (D)</w:t>
      </w:r>
      <w:r w:rsidRPr="00AF77A5">
        <w:rPr>
          <w:rFonts w:ascii="Verdana" w:hAnsi="Verdana"/>
          <w:sz w:val="18"/>
          <w:szCs w:val="18"/>
          <w:lang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14:paraId="3F65CA20" w14:textId="77777777" w:rsidR="0088505F" w:rsidRPr="00AF77A5" w:rsidRDefault="0088505F" w:rsidP="00AF77A5">
      <w:pPr>
        <w:numPr>
          <w:ilvl w:val="0"/>
          <w:numId w:val="7"/>
        </w:numPr>
        <w:suppressAutoHyphens/>
        <w:ind w:left="851"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sz w:val="18"/>
          <w:szCs w:val="18"/>
          <w:lang w:eastAsia="zh-CN"/>
        </w:rPr>
        <w:t>urządzenia, instalacje i sieci elektroenergetyczne o napięciu nie wyższym niż 1 kV;</w:t>
      </w:r>
    </w:p>
    <w:p w14:paraId="3F07F568" w14:textId="77777777" w:rsidR="0088505F" w:rsidRPr="00AF77A5" w:rsidRDefault="0088505F" w:rsidP="00AF77A5">
      <w:pPr>
        <w:numPr>
          <w:ilvl w:val="0"/>
          <w:numId w:val="7"/>
        </w:numPr>
        <w:suppressAutoHyphens/>
        <w:ind w:left="851"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sz w:val="18"/>
          <w:szCs w:val="18"/>
          <w:lang w:eastAsia="zh-CN"/>
        </w:rPr>
        <w:t>aparatura kontrolno-pomiarowa oraz urządzenia i instalacje automatycznej regulacji; sterowania i zabezpieczeń urządzeń i instalacji wymienionych w punktach powyższych;</w:t>
      </w:r>
    </w:p>
    <w:p w14:paraId="2F5E7112" w14:textId="33E3B613" w:rsidR="0088505F" w:rsidRPr="00AF77A5" w:rsidRDefault="0088505F" w:rsidP="0088505F">
      <w:pPr>
        <w:suppressAutoHyphens/>
        <w:ind w:left="360"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sz w:val="18"/>
          <w:szCs w:val="18"/>
          <w:lang w:eastAsia="zh-CN"/>
        </w:rPr>
        <w:t xml:space="preserve">b) </w:t>
      </w:r>
      <w:r w:rsidR="00AF77A5" w:rsidRPr="00AF77A5">
        <w:rPr>
          <w:rFonts w:ascii="Verdana" w:hAnsi="Verdana"/>
          <w:b/>
          <w:bCs/>
          <w:sz w:val="18"/>
          <w:szCs w:val="18"/>
          <w:lang w:eastAsia="zh-CN"/>
        </w:rPr>
        <w:t xml:space="preserve">co najmniej jedną osobą posiadającą aktualne świadectwo kwalifikacyjne uprawniające do zajmowania się eksploatacją urządzeń na stanowisku </w:t>
      </w:r>
      <w:r w:rsidRPr="00AF77A5">
        <w:rPr>
          <w:rFonts w:ascii="Verdana" w:hAnsi="Verdana"/>
          <w:b/>
          <w:bCs/>
          <w:sz w:val="18"/>
          <w:szCs w:val="18"/>
          <w:lang w:eastAsia="zh-CN"/>
        </w:rPr>
        <w:t>EKSPLOATACJI (E)</w:t>
      </w:r>
      <w:r w:rsidRPr="00AF77A5">
        <w:rPr>
          <w:rFonts w:ascii="Verdana" w:hAnsi="Verdana"/>
          <w:sz w:val="18"/>
          <w:szCs w:val="18"/>
          <w:lang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552494A8" w14:textId="77777777" w:rsidR="0088505F" w:rsidRPr="00AF77A5" w:rsidRDefault="0088505F" w:rsidP="00AF77A5">
      <w:pPr>
        <w:numPr>
          <w:ilvl w:val="0"/>
          <w:numId w:val="8"/>
        </w:numPr>
        <w:suppressAutoHyphens/>
        <w:ind w:left="709"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sz w:val="18"/>
          <w:szCs w:val="18"/>
          <w:lang w:eastAsia="zh-CN"/>
        </w:rPr>
        <w:t>urządzenia, instalacje i sieci elektroenergetyczne o napięciu nie wyższym niż 1 kV;</w:t>
      </w:r>
    </w:p>
    <w:p w14:paraId="7767D80E" w14:textId="77777777" w:rsidR="0088505F" w:rsidRPr="00AF77A5" w:rsidRDefault="0088505F" w:rsidP="00AF77A5">
      <w:pPr>
        <w:numPr>
          <w:ilvl w:val="0"/>
          <w:numId w:val="8"/>
        </w:numPr>
        <w:suppressAutoHyphens/>
        <w:ind w:left="709"/>
        <w:jc w:val="both"/>
        <w:rPr>
          <w:rFonts w:ascii="Verdana" w:hAnsi="Verdana"/>
          <w:sz w:val="18"/>
          <w:szCs w:val="18"/>
          <w:lang w:eastAsia="zh-CN"/>
        </w:rPr>
      </w:pPr>
      <w:r w:rsidRPr="00AF77A5">
        <w:rPr>
          <w:rFonts w:ascii="Verdana" w:hAnsi="Verdana"/>
          <w:sz w:val="18"/>
          <w:szCs w:val="18"/>
          <w:lang w:eastAsia="zh-CN"/>
        </w:rPr>
        <w:t>aparatura kontrolno-pomiarowa oraz urządzenia i instalacje automatycznej regulacji; sterowania i zabezpieczeń urządzeń i instalacji wymienionych w punktach powyższych;</w:t>
      </w:r>
    </w:p>
    <w:p w14:paraId="65D887EC" w14:textId="77777777" w:rsidR="0088505F" w:rsidRPr="00AF77A5" w:rsidRDefault="0088505F" w:rsidP="0088505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bCs/>
          <w:iCs/>
          <w:sz w:val="18"/>
          <w:szCs w:val="18"/>
        </w:rPr>
        <w:t>Ośw</w:t>
      </w:r>
      <w:r w:rsidRPr="00AF77A5">
        <w:rPr>
          <w:rFonts w:ascii="Verdana" w:hAnsi="Verdana"/>
          <w:sz w:val="18"/>
          <w:szCs w:val="18"/>
        </w:rPr>
        <w:t>iadczam, że wypełniłem obowiązki</w:t>
      </w:r>
      <w:r w:rsidRPr="00AF77A5">
        <w:rPr>
          <w:rFonts w:ascii="Verdana" w:hAnsi="Verdana"/>
          <w:color w:val="000000"/>
          <w:sz w:val="18"/>
          <w:szCs w:val="18"/>
        </w:rPr>
        <w:t xml:space="preserve"> informacyjne przewidziane w art. 13 lub art. 14 RODO</w:t>
      </w:r>
      <w:r w:rsidRPr="00AF77A5">
        <w:rPr>
          <w:rFonts w:ascii="Verdana" w:hAnsi="Verdana"/>
          <w:sz w:val="18"/>
          <w:szCs w:val="18"/>
        </w:rPr>
        <w:t>*</w:t>
      </w:r>
      <w:r w:rsidRPr="00AF77A5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AF77A5">
        <w:rPr>
          <w:rFonts w:ascii="Verdana" w:hAnsi="Verdana"/>
          <w:sz w:val="18"/>
          <w:szCs w:val="18"/>
        </w:rPr>
        <w:t>od których dane osobowe bezpośrednio lub pośrednio pozyskałem</w:t>
      </w:r>
      <w:r w:rsidRPr="00AF77A5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F77A5">
        <w:rPr>
          <w:rFonts w:ascii="Verdana" w:hAnsi="Verdana"/>
          <w:sz w:val="18"/>
          <w:szCs w:val="18"/>
        </w:rPr>
        <w:t xml:space="preserve">.* * </w:t>
      </w:r>
    </w:p>
    <w:p w14:paraId="3EE345DF" w14:textId="77777777" w:rsidR="0088505F" w:rsidRPr="00AF77A5" w:rsidRDefault="0088505F" w:rsidP="0088505F">
      <w:pPr>
        <w:pStyle w:val="Tekstprzypisudolnego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FC4D63" w14:textId="77777777" w:rsidR="0088505F" w:rsidRPr="00AF77A5" w:rsidRDefault="0088505F" w:rsidP="0088505F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**</w:t>
      </w:r>
      <w:r w:rsidRPr="00AF77A5">
        <w:rPr>
          <w:rFonts w:ascii="Verdana" w:hAnsi="Verdana"/>
          <w:color w:val="000000"/>
          <w:sz w:val="18"/>
          <w:szCs w:val="18"/>
        </w:rPr>
        <w:t xml:space="preserve">W przypadku gdy wykonawca </w:t>
      </w:r>
      <w:r w:rsidRPr="00AF77A5">
        <w:rPr>
          <w:rFonts w:ascii="Verdana" w:hAnsi="Verdana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318C7A" w14:textId="77777777" w:rsidR="0088505F" w:rsidRPr="00AF77A5" w:rsidRDefault="0088505F" w:rsidP="0088505F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</w:p>
    <w:p w14:paraId="70E72964" w14:textId="77777777" w:rsidR="0088505F" w:rsidRPr="00AF77A5" w:rsidRDefault="0088505F" w:rsidP="0088505F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F77A5">
        <w:rPr>
          <w:rFonts w:ascii="Verdana" w:hAnsi="Verdana"/>
          <w:b/>
          <w:sz w:val="18"/>
          <w:szCs w:val="18"/>
        </w:rPr>
        <w:t>Oświadczam/y, że warunek określony w pkt. 8.2 ppkt 4 SWZ spełniamy osobiście/ powołujemy się na zasoby podmiotu trzeciego w następującym zakresie</w:t>
      </w:r>
      <w:r w:rsidRPr="00AF77A5"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 w:rsidRPr="00AF77A5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6F2BD1F1" w14:textId="77777777" w:rsidR="0088505F" w:rsidRPr="00AF77A5" w:rsidRDefault="0088505F" w:rsidP="0088505F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8505F" w:rsidRPr="00AF77A5" w14:paraId="7A28D4D5" w14:textId="77777777" w:rsidTr="008850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220B0D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0EDF57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D9B02EB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BC3F1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88505F" w:rsidRPr="00AF77A5" w14:paraId="5F376412" w14:textId="77777777" w:rsidTr="008850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79D8E2" w14:textId="77777777" w:rsidR="0088505F" w:rsidRPr="00AF77A5" w:rsidRDefault="0088505F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81FFFC" w14:textId="77777777" w:rsidR="0088505F" w:rsidRPr="00AF77A5" w:rsidRDefault="0088505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654FF" w14:textId="77777777" w:rsidR="0088505F" w:rsidRPr="00AF77A5" w:rsidRDefault="0088505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B06F189" w14:textId="77777777" w:rsidR="0088505F" w:rsidRPr="00AF77A5" w:rsidRDefault="0088505F" w:rsidP="0088505F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F77A5">
        <w:rPr>
          <w:rFonts w:ascii="Verdana" w:hAnsi="Verdana"/>
          <w:b/>
          <w:sz w:val="18"/>
          <w:szCs w:val="18"/>
        </w:rPr>
        <w:t xml:space="preserve">Oświadczenie, w przypadku </w:t>
      </w:r>
      <w:r w:rsidRPr="00AF77A5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AF77A5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8505F" w:rsidRPr="00AF77A5" w14:paraId="58CA2E6B" w14:textId="77777777" w:rsidTr="008850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6D144D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7B08771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8E01A" w14:textId="77777777" w:rsidR="0088505F" w:rsidRPr="00AF77A5" w:rsidRDefault="0088505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88505F" w:rsidRPr="00AF77A5" w14:paraId="13C4790A" w14:textId="77777777" w:rsidTr="008850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F63AB24" w14:textId="77777777" w:rsidR="0088505F" w:rsidRPr="00AF77A5" w:rsidRDefault="0088505F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A96FFA" w14:textId="77777777" w:rsidR="0088505F" w:rsidRPr="00AF77A5" w:rsidRDefault="0088505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992E0" w14:textId="77777777" w:rsidR="0088505F" w:rsidRPr="00AF77A5" w:rsidRDefault="0088505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88505F" w:rsidRPr="00AF77A5" w14:paraId="0B4C096C" w14:textId="77777777" w:rsidTr="008850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3642A0E" w14:textId="77777777" w:rsidR="0088505F" w:rsidRPr="00AF77A5" w:rsidRDefault="0088505F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F77A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4AE487B" w14:textId="77777777" w:rsidR="0088505F" w:rsidRPr="00AF77A5" w:rsidRDefault="0088505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F7805" w14:textId="77777777" w:rsidR="0088505F" w:rsidRPr="00AF77A5" w:rsidRDefault="0088505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F123126" w14:textId="77777777" w:rsidR="0088505F" w:rsidRPr="00AF77A5" w:rsidRDefault="0088505F" w:rsidP="0088505F">
      <w:pPr>
        <w:ind w:left="720"/>
        <w:jc w:val="both"/>
        <w:rPr>
          <w:rFonts w:ascii="Verdana" w:hAnsi="Verdana"/>
          <w:sz w:val="18"/>
          <w:szCs w:val="18"/>
          <w:lang w:eastAsia="zh-CN"/>
        </w:rPr>
      </w:pPr>
    </w:p>
    <w:p w14:paraId="77F4727E" w14:textId="77777777" w:rsidR="0088505F" w:rsidRPr="00AF77A5" w:rsidRDefault="0088505F" w:rsidP="0088505F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7D936FE" w14:textId="77777777" w:rsidR="0088505F" w:rsidRPr="00AF77A5" w:rsidRDefault="0088505F" w:rsidP="0088505F">
      <w:pPr>
        <w:pStyle w:val="Nagwek1"/>
        <w:numPr>
          <w:ilvl w:val="0"/>
          <w:numId w:val="9"/>
        </w:numPr>
        <w:tabs>
          <w:tab w:val="clear" w:pos="0"/>
          <w:tab w:val="num" w:pos="1080"/>
        </w:tabs>
        <w:ind w:left="1080" w:hanging="360"/>
        <w:rPr>
          <w:rFonts w:ascii="Verdana" w:hAnsi="Verdana"/>
          <w:sz w:val="18"/>
          <w:szCs w:val="18"/>
        </w:rPr>
      </w:pPr>
      <w:r w:rsidRPr="00AF77A5">
        <w:rPr>
          <w:rFonts w:ascii="Verdana" w:hAnsi="Verdana" w:cs="Times New Roman"/>
          <w:sz w:val="18"/>
          <w:szCs w:val="18"/>
        </w:rPr>
        <w:tab/>
        <w:t>Imię i Nazwisko</w:t>
      </w:r>
      <w:r w:rsidRPr="00AF77A5">
        <w:rPr>
          <w:rFonts w:ascii="Verdana" w:hAnsi="Verdana" w:cs="Times New Roman"/>
          <w:sz w:val="18"/>
          <w:szCs w:val="18"/>
        </w:rPr>
        <w:tab/>
      </w:r>
      <w:r w:rsidRPr="00AF77A5">
        <w:rPr>
          <w:rFonts w:ascii="Verdana" w:hAnsi="Verdana" w:cs="Times New Roman"/>
          <w:sz w:val="18"/>
          <w:szCs w:val="18"/>
        </w:rPr>
        <w:tab/>
      </w:r>
      <w:r w:rsidRPr="00AF77A5">
        <w:rPr>
          <w:rFonts w:ascii="Verdana" w:hAnsi="Verdana" w:cs="Times New Roman"/>
          <w:sz w:val="18"/>
          <w:szCs w:val="18"/>
        </w:rPr>
        <w:tab/>
      </w:r>
      <w:r w:rsidRPr="00AF77A5">
        <w:rPr>
          <w:rFonts w:ascii="Verdana" w:hAnsi="Verdana" w:cs="Times New Roman"/>
          <w:sz w:val="18"/>
          <w:szCs w:val="18"/>
        </w:rPr>
        <w:tab/>
      </w:r>
      <w:r w:rsidRPr="00AF77A5">
        <w:rPr>
          <w:rFonts w:ascii="Verdana" w:hAnsi="Verdana" w:cs="Times New Roman"/>
          <w:sz w:val="18"/>
          <w:szCs w:val="18"/>
        </w:rPr>
        <w:tab/>
      </w:r>
      <w:r w:rsidRPr="00AF77A5">
        <w:rPr>
          <w:rFonts w:ascii="Verdana" w:hAnsi="Verdana" w:cs="Times New Roman"/>
          <w:sz w:val="18"/>
          <w:szCs w:val="18"/>
        </w:rPr>
        <w:tab/>
      </w:r>
      <w:r w:rsidRPr="00AF77A5">
        <w:rPr>
          <w:rFonts w:ascii="Verdana" w:hAnsi="Verdana" w:cs="Times New Roman"/>
          <w:sz w:val="18"/>
          <w:szCs w:val="18"/>
        </w:rPr>
        <w:tab/>
      </w:r>
    </w:p>
    <w:p w14:paraId="631FABC7" w14:textId="77777777" w:rsidR="0088505F" w:rsidRPr="00AF77A5" w:rsidRDefault="0088505F" w:rsidP="0088505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510DD4B9" w14:textId="77777777" w:rsidR="0088505F" w:rsidRPr="00AF77A5" w:rsidRDefault="0088505F" w:rsidP="008850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77A5">
        <w:rPr>
          <w:rFonts w:ascii="Verdana" w:hAnsi="Verdana"/>
          <w:sz w:val="18"/>
          <w:szCs w:val="18"/>
        </w:rPr>
        <w:tab/>
      </w:r>
      <w:r w:rsidRPr="00AF77A5">
        <w:rPr>
          <w:rFonts w:ascii="Verdana" w:hAnsi="Verdana"/>
          <w:sz w:val="18"/>
          <w:szCs w:val="18"/>
        </w:rPr>
        <w:tab/>
        <w:t xml:space="preserve"> </w:t>
      </w:r>
    </w:p>
    <w:p w14:paraId="1AA69879" w14:textId="77777777" w:rsidR="0088505F" w:rsidRPr="00AF77A5" w:rsidRDefault="0088505F" w:rsidP="008850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4341694" w14:textId="77777777" w:rsidR="0088505F" w:rsidRPr="00AF77A5" w:rsidRDefault="0088505F" w:rsidP="0088505F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lastRenderedPageBreak/>
        <w:t>upoważnienie dla powyżej wskazanych osób wynika z następującego (ych) dokumentu(ów)</w:t>
      </w:r>
    </w:p>
    <w:p w14:paraId="5D52DD38" w14:textId="77777777" w:rsidR="0088505F" w:rsidRPr="00AF77A5" w:rsidRDefault="0088505F" w:rsidP="0088505F">
      <w:pPr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…………………………………………………………………............. które dołączamy do oferty.</w:t>
      </w:r>
    </w:p>
    <w:p w14:paraId="4EFD82B0" w14:textId="77777777" w:rsidR="0088505F" w:rsidRPr="00AF77A5" w:rsidRDefault="0088505F" w:rsidP="0088505F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załącznikami do niniejszej oferty są:</w:t>
      </w:r>
    </w:p>
    <w:p w14:paraId="6E8B6F81" w14:textId="77777777" w:rsidR="0088505F" w:rsidRPr="00AF77A5" w:rsidRDefault="0088505F" w:rsidP="0088505F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6419255" w14:textId="77777777" w:rsidR="0088505F" w:rsidRPr="00AF77A5" w:rsidRDefault="0088505F" w:rsidP="0088505F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97CB6D" w14:textId="77777777" w:rsidR="0088505F" w:rsidRPr="00AF77A5" w:rsidRDefault="0088505F" w:rsidP="0088505F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AF77A5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7663FADF" w14:textId="77777777" w:rsidR="0088505F" w:rsidRPr="00AF77A5" w:rsidRDefault="0088505F" w:rsidP="0088505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AF77A5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749C3AE3" w14:textId="77777777" w:rsidR="0088505F" w:rsidRPr="00AF77A5" w:rsidRDefault="0088505F" w:rsidP="0088505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18"/>
          <w:szCs w:val="18"/>
          <w:highlight w:val="yellow"/>
        </w:rPr>
      </w:pPr>
      <w:r w:rsidRPr="00AF77A5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33AA2076" w14:textId="77777777" w:rsidR="00FE545C" w:rsidRPr="00AF77A5" w:rsidRDefault="00FE545C" w:rsidP="0088505F">
      <w:pPr>
        <w:rPr>
          <w:rFonts w:ascii="Verdana" w:hAnsi="Verdana"/>
          <w:sz w:val="18"/>
          <w:szCs w:val="18"/>
        </w:rPr>
      </w:pPr>
    </w:p>
    <w:sectPr w:rsidR="00FE545C" w:rsidRPr="00AF77A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545F2" w14:textId="77777777" w:rsidR="00FC1335" w:rsidRDefault="00FC1335">
      <w:r>
        <w:separator/>
      </w:r>
    </w:p>
  </w:endnote>
  <w:endnote w:type="continuationSeparator" w:id="0">
    <w:p w14:paraId="2FB62E4C" w14:textId="77777777" w:rsidR="00FC1335" w:rsidRDefault="00FC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9A68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6D20E3" w14:textId="77777777" w:rsidR="00FC1335" w:rsidRDefault="00FC1335">
      <w:r>
        <w:separator/>
      </w:r>
    </w:p>
  </w:footnote>
  <w:footnote w:type="continuationSeparator" w:id="0">
    <w:p w14:paraId="28A6706A" w14:textId="77777777" w:rsidR="00FC1335" w:rsidRDefault="00FC1335">
      <w:r>
        <w:continuationSeparator/>
      </w:r>
    </w:p>
  </w:footnote>
  <w:footnote w:id="1">
    <w:p w14:paraId="288C1CAA" w14:textId="77777777" w:rsidR="0088505F" w:rsidRDefault="0088505F" w:rsidP="0088505F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2346586" w14:textId="77777777" w:rsidR="0088505F" w:rsidRDefault="0088505F" w:rsidP="0088505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1F5138"/>
    <w:multiLevelType w:val="hybridMultilevel"/>
    <w:tmpl w:val="D8A6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87F37"/>
    <w:multiLevelType w:val="hybridMultilevel"/>
    <w:tmpl w:val="2F8A4F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2358F"/>
    <w:multiLevelType w:val="hybridMultilevel"/>
    <w:tmpl w:val="2D2C4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1795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113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5147196">
    <w:abstractNumId w:val="3"/>
  </w:num>
  <w:num w:numId="4" w16cid:durableId="475801241">
    <w:abstractNumId w:val="7"/>
  </w:num>
  <w:num w:numId="5" w16cid:durableId="16096583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17873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805718">
    <w:abstractNumId w:val="8"/>
  </w:num>
  <w:num w:numId="8" w16cid:durableId="761492925">
    <w:abstractNumId w:val="6"/>
  </w:num>
  <w:num w:numId="9" w16cid:durableId="9118865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11017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33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505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77A5"/>
    <w:rsid w:val="00B774DC"/>
    <w:rsid w:val="00BC2668"/>
    <w:rsid w:val="00C969A6"/>
    <w:rsid w:val="00CA7D36"/>
    <w:rsid w:val="00CC1B72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133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3FAC7"/>
  <w15:chartTrackingRefBased/>
  <w15:docId w15:val="{5DCCC51B-4E71-4D44-BA51-645FD105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0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8505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680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2024-09-13T09:10:00Z</dcterms:created>
  <dcterms:modified xsi:type="dcterms:W3CDTF">2024-09-13T09:15:00Z</dcterms:modified>
</cp:coreProperties>
</file>