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BB87A" w14:textId="77777777" w:rsidR="00AF490D" w:rsidRPr="001D5B41" w:rsidRDefault="00AF490D" w:rsidP="00AF490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1D5B41">
        <w:rPr>
          <w:rFonts w:ascii="Verdana" w:hAnsi="Verdana"/>
          <w:sz w:val="20"/>
          <w:szCs w:val="20"/>
        </w:rPr>
        <w:t>Załącznik nr 1</w:t>
      </w:r>
    </w:p>
    <w:p w14:paraId="6240DFC8" w14:textId="77777777" w:rsidR="00AF490D" w:rsidRPr="001D5B41" w:rsidRDefault="00AF490D" w:rsidP="00AF490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>FORMULARZ OFERTY</w:t>
      </w:r>
    </w:p>
    <w:p w14:paraId="6DD5F616" w14:textId="77777777" w:rsidR="00AF490D" w:rsidRPr="001D5B41" w:rsidRDefault="00AF490D" w:rsidP="00AF490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44EA28D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BEDF1B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81C728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DC213C9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97DE015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D5B41">
        <w:rPr>
          <w:rFonts w:ascii="Verdana" w:hAnsi="Verdana"/>
          <w:sz w:val="20"/>
          <w:szCs w:val="20"/>
          <w:lang w:val="de-DE"/>
        </w:rPr>
        <w:t>TEL.</w:t>
      </w:r>
      <w:r w:rsidRPr="001D5B4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D0A6C34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D5B41">
        <w:rPr>
          <w:rFonts w:ascii="Verdana" w:hAnsi="Verdana"/>
          <w:sz w:val="20"/>
          <w:szCs w:val="20"/>
          <w:lang w:val="de-DE"/>
        </w:rPr>
        <w:t xml:space="preserve">FAX </w:t>
      </w:r>
      <w:r w:rsidRPr="001D5B4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3E5FA5B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D5B4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8C24B73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D5B4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0D5652E" w14:textId="77777777" w:rsidR="00AF490D" w:rsidRPr="001D5B41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597467E" w14:textId="77777777" w:rsidR="00AF490D" w:rsidRPr="001D5B41" w:rsidRDefault="00AF490D" w:rsidP="00AF490D">
      <w:pPr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Do: Nazwa i siedziba Zamawiającego:</w:t>
      </w:r>
    </w:p>
    <w:p w14:paraId="67780CC4" w14:textId="77777777" w:rsidR="00AF490D" w:rsidRPr="001D5B41" w:rsidRDefault="00AF490D" w:rsidP="00AF490D">
      <w:pPr>
        <w:ind w:right="-110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038E9B01" w14:textId="77777777" w:rsidR="00AF490D" w:rsidRPr="001D5B41" w:rsidRDefault="00AF490D" w:rsidP="00AF490D">
      <w:pPr>
        <w:ind w:right="-110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0DD1E6D" w14:textId="77777777" w:rsidR="00AF490D" w:rsidRPr="001D5B41" w:rsidRDefault="00AF490D" w:rsidP="00AF490D">
      <w:pPr>
        <w:ind w:right="-110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DE503C2" w14:textId="77777777" w:rsidR="00AF490D" w:rsidRPr="001D5B41" w:rsidRDefault="00AF490D" w:rsidP="00AF490D">
      <w:pPr>
        <w:ind w:firstLine="3969"/>
        <w:rPr>
          <w:rFonts w:ascii="Verdana" w:hAnsi="Verdana"/>
          <w:b/>
          <w:sz w:val="20"/>
          <w:szCs w:val="20"/>
        </w:rPr>
      </w:pPr>
    </w:p>
    <w:p w14:paraId="25CDD9E2" w14:textId="26CAF416" w:rsidR="00AF490D" w:rsidRPr="00766853" w:rsidRDefault="00AF490D" w:rsidP="00AF490D">
      <w:pPr>
        <w:widowControl w:val="0"/>
        <w:jc w:val="both"/>
        <w:rPr>
          <w:rFonts w:ascii="Verdana" w:hAnsi="Verdana"/>
          <w:sz w:val="20"/>
          <w:szCs w:val="20"/>
        </w:rPr>
      </w:pPr>
      <w:r w:rsidRPr="00766853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766853" w:rsidRPr="00766853">
        <w:rPr>
          <w:rFonts w:ascii="Verdana" w:hAnsi="Verdana"/>
          <w:b/>
          <w:sz w:val="20"/>
          <w:szCs w:val="20"/>
        </w:rPr>
        <w:t>dostawa analizatora widma optycznego - DE-dzp.272-496/24</w:t>
      </w:r>
      <w:r w:rsidRPr="00766853">
        <w:rPr>
          <w:rFonts w:ascii="Verdana" w:hAnsi="Verdana"/>
          <w:b/>
          <w:sz w:val="20"/>
          <w:szCs w:val="20"/>
        </w:rPr>
        <w:t xml:space="preserve">, </w:t>
      </w:r>
      <w:r w:rsidRPr="00766853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652C739D" w14:textId="77777777" w:rsidR="00AF490D" w:rsidRPr="00766853" w:rsidRDefault="00AF490D" w:rsidP="00AF490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55C36EF" w14:textId="77777777" w:rsidR="00AF490D" w:rsidRPr="00766853" w:rsidRDefault="00AF490D" w:rsidP="00AF490D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766853">
        <w:rPr>
          <w:rFonts w:ascii="Verdana" w:hAnsi="Verdana"/>
          <w:b/>
          <w:sz w:val="20"/>
          <w:szCs w:val="20"/>
        </w:rPr>
        <w:t>Cena netto za całość zamówienia:   .............................................................. PLN</w:t>
      </w:r>
    </w:p>
    <w:p w14:paraId="6DB4540D" w14:textId="77777777" w:rsidR="00AF490D" w:rsidRPr="00766853" w:rsidRDefault="00AF490D" w:rsidP="00AF490D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3A095FD9" w14:textId="77777777" w:rsidR="00AF490D" w:rsidRPr="00766853" w:rsidRDefault="00AF490D" w:rsidP="00AF490D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766853">
        <w:rPr>
          <w:rFonts w:ascii="Verdana" w:hAnsi="Verdana"/>
          <w:b/>
          <w:sz w:val="20"/>
          <w:szCs w:val="20"/>
        </w:rPr>
        <w:t>Cena brutto za całość zamówienia: .............................................................. PLN</w:t>
      </w:r>
    </w:p>
    <w:p w14:paraId="14AEDBAE" w14:textId="77777777" w:rsidR="00AF490D" w:rsidRPr="00766853" w:rsidRDefault="00AF490D" w:rsidP="00AF490D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132E5F81" w14:textId="77777777" w:rsidR="00AF490D" w:rsidRPr="00766853" w:rsidRDefault="00AF490D" w:rsidP="00AF490D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766853">
        <w:rPr>
          <w:rFonts w:ascii="Verdana" w:hAnsi="Verdana"/>
          <w:sz w:val="20"/>
          <w:szCs w:val="20"/>
        </w:rPr>
        <w:t>Słownie brutto: ...................................................................</w:t>
      </w:r>
    </w:p>
    <w:p w14:paraId="7512A1AA" w14:textId="77777777" w:rsidR="00AF490D" w:rsidRPr="00766853" w:rsidRDefault="00AF490D" w:rsidP="00AF490D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66D0F3BC" w14:textId="77777777" w:rsidR="00AF490D" w:rsidRPr="00766853" w:rsidRDefault="00AF490D" w:rsidP="00AF490D">
      <w:pPr>
        <w:pStyle w:val="Tekstpodstawowy"/>
        <w:rPr>
          <w:rFonts w:ascii="Verdana" w:hAnsi="Verdana"/>
          <w:sz w:val="20"/>
          <w:szCs w:val="20"/>
        </w:rPr>
      </w:pPr>
      <w:r w:rsidRPr="00766853">
        <w:rPr>
          <w:rFonts w:ascii="Verdana" w:hAnsi="Verdana"/>
          <w:sz w:val="20"/>
          <w:szCs w:val="20"/>
        </w:rPr>
        <w:t>Powyższa cena zawiera podatek VAT w wysokości .......... % tj. ……………… PLN</w:t>
      </w:r>
    </w:p>
    <w:p w14:paraId="5FF048B9" w14:textId="01D7319D" w:rsidR="00AF490D" w:rsidRPr="00766853" w:rsidRDefault="00AF490D" w:rsidP="00AF490D">
      <w:pPr>
        <w:pStyle w:val="Tekstpodstawowy"/>
        <w:rPr>
          <w:rFonts w:ascii="Verdana" w:hAnsi="Verdana"/>
          <w:b w:val="0"/>
          <w:sz w:val="20"/>
          <w:szCs w:val="20"/>
        </w:rPr>
      </w:pPr>
      <w:r w:rsidRPr="00766853">
        <w:rPr>
          <w:rFonts w:ascii="Verdana" w:hAnsi="Verdana"/>
          <w:sz w:val="20"/>
          <w:szCs w:val="20"/>
        </w:rPr>
        <w:t xml:space="preserve">Producent/model zaoferowanego </w:t>
      </w:r>
      <w:r w:rsidR="00766853" w:rsidRPr="00766853">
        <w:rPr>
          <w:rFonts w:ascii="Verdana" w:hAnsi="Verdana"/>
          <w:sz w:val="20"/>
          <w:szCs w:val="20"/>
        </w:rPr>
        <w:t>analizatora widma optycznego</w:t>
      </w:r>
      <w:r w:rsidRPr="00766853">
        <w:rPr>
          <w:rFonts w:ascii="Verdana" w:hAnsi="Verdana"/>
          <w:sz w:val="20"/>
          <w:szCs w:val="20"/>
        </w:rPr>
        <w:t xml:space="preserve">:  </w:t>
      </w:r>
      <w:r w:rsidRPr="00766853">
        <w:rPr>
          <w:rFonts w:ascii="Verdana" w:hAnsi="Verdana"/>
          <w:b w:val="0"/>
          <w:sz w:val="20"/>
          <w:szCs w:val="20"/>
        </w:rPr>
        <w:t>………………………</w:t>
      </w:r>
    </w:p>
    <w:p w14:paraId="710C7A68" w14:textId="77777777" w:rsidR="00AF490D" w:rsidRPr="00766853" w:rsidRDefault="00AF490D" w:rsidP="00AF490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D38B43F" w14:textId="77777777" w:rsidR="00766853" w:rsidRPr="00766853" w:rsidRDefault="00AF490D" w:rsidP="0076685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66853">
        <w:rPr>
          <w:rFonts w:ascii="Verdana" w:hAnsi="Verdana"/>
          <w:b/>
          <w:sz w:val="20"/>
          <w:szCs w:val="20"/>
        </w:rPr>
        <w:t xml:space="preserve">Termin realizacji umowy: do </w:t>
      </w:r>
      <w:r w:rsidR="00766853" w:rsidRPr="00766853">
        <w:rPr>
          <w:rFonts w:ascii="Verdana" w:hAnsi="Verdana"/>
          <w:b/>
          <w:sz w:val="20"/>
          <w:szCs w:val="20"/>
        </w:rPr>
        <w:t>…………</w:t>
      </w:r>
      <w:r w:rsidRPr="00766853">
        <w:rPr>
          <w:rFonts w:ascii="Verdana" w:hAnsi="Verdana"/>
          <w:b/>
          <w:sz w:val="20"/>
          <w:szCs w:val="20"/>
        </w:rPr>
        <w:t xml:space="preserve"> dni </w:t>
      </w:r>
      <w:r w:rsidRPr="00766853">
        <w:rPr>
          <w:rFonts w:ascii="Verdana" w:hAnsi="Verdana"/>
          <w:b/>
          <w:bCs/>
          <w:sz w:val="20"/>
          <w:szCs w:val="20"/>
        </w:rPr>
        <w:t xml:space="preserve">od daty podpisania umowy </w:t>
      </w:r>
      <w:r w:rsidR="00766853" w:rsidRPr="00766853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2ECD601C" w14:textId="77777777" w:rsidR="00AF490D" w:rsidRPr="00766853" w:rsidRDefault="00AF490D" w:rsidP="00AF490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7ECDC81" w14:textId="77777777" w:rsidR="00AF490D" w:rsidRPr="00766853" w:rsidRDefault="00AF490D" w:rsidP="00AF490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66853">
        <w:rPr>
          <w:rFonts w:ascii="Verdana" w:hAnsi="Verdana"/>
          <w:b/>
          <w:sz w:val="20"/>
          <w:szCs w:val="20"/>
        </w:rPr>
        <w:t>Okres udzielonej gwarancji na komputer przenośny wynosi:</w:t>
      </w:r>
      <w:r w:rsidRPr="00766853">
        <w:rPr>
          <w:rFonts w:ascii="Verdana" w:hAnsi="Verdana"/>
          <w:sz w:val="20"/>
          <w:szCs w:val="20"/>
        </w:rPr>
        <w:t xml:space="preserve"> </w:t>
      </w:r>
      <w:r w:rsidRPr="00766853"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 w:rsidRPr="00766853">
        <w:rPr>
          <w:rFonts w:ascii="Verdana" w:hAnsi="Verdana"/>
          <w:b/>
          <w:bCs/>
          <w:sz w:val="20"/>
          <w:szCs w:val="20"/>
        </w:rPr>
        <w:t xml:space="preserve"> miesięcy</w:t>
      </w:r>
      <w:r w:rsidRPr="00766853">
        <w:rPr>
          <w:rFonts w:ascii="Verdana" w:hAnsi="Verdana"/>
          <w:sz w:val="20"/>
          <w:szCs w:val="20"/>
        </w:rPr>
        <w:t xml:space="preserve"> </w:t>
      </w:r>
      <w:r w:rsidRPr="00766853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036572DE" w14:textId="7391F9D6" w:rsidR="00AF490D" w:rsidRPr="00766853" w:rsidRDefault="00AF490D" w:rsidP="00AF490D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 w:rsidRPr="00766853">
        <w:rPr>
          <w:rFonts w:ascii="Verdana" w:hAnsi="Verdana"/>
          <w:bCs/>
          <w:i/>
          <w:sz w:val="16"/>
          <w:szCs w:val="16"/>
        </w:rPr>
        <w:t xml:space="preserve">*W przypadku nie podania okresu gwarancji, Zamawiający przyjmie minimalny okres gwarancji </w:t>
      </w:r>
      <w:r w:rsidR="00766853" w:rsidRPr="00766853">
        <w:rPr>
          <w:rFonts w:ascii="Verdana" w:hAnsi="Verdana"/>
          <w:bCs/>
          <w:i/>
          <w:sz w:val="16"/>
          <w:szCs w:val="16"/>
        </w:rPr>
        <w:t>wskazany w SWZ</w:t>
      </w:r>
      <w:r w:rsidRPr="00766853">
        <w:rPr>
          <w:rFonts w:ascii="Verdana" w:hAnsi="Verdana"/>
          <w:bCs/>
          <w:i/>
          <w:sz w:val="16"/>
          <w:szCs w:val="16"/>
        </w:rPr>
        <w:t>.</w:t>
      </w:r>
    </w:p>
    <w:p w14:paraId="65F455D5" w14:textId="77777777" w:rsidR="00AF490D" w:rsidRPr="001D5B41" w:rsidRDefault="00AF490D" w:rsidP="00AF490D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698DCC81" w14:textId="77777777" w:rsidR="00AF490D" w:rsidRDefault="00AF490D" w:rsidP="00AF490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D5B41">
        <w:rPr>
          <w:rFonts w:ascii="Verdana" w:hAnsi="Verdana"/>
          <w:b/>
          <w:sz w:val="20"/>
          <w:szCs w:val="20"/>
        </w:rPr>
        <w:t xml:space="preserve"> TAK/NIE</w:t>
      </w:r>
    </w:p>
    <w:p w14:paraId="7FEB61ED" w14:textId="77777777" w:rsidR="00AF490D" w:rsidRPr="001D5B41" w:rsidRDefault="00AF490D" w:rsidP="00AF490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418C4FA" w14:textId="77777777" w:rsidR="00AF490D" w:rsidRPr="001D5B41" w:rsidRDefault="00AF490D" w:rsidP="00AF490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Termin płatności: </w:t>
      </w:r>
      <w:r w:rsidRPr="001D5B41"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549524F" w14:textId="77777777" w:rsidR="00AF490D" w:rsidRPr="001D5B41" w:rsidRDefault="00AF490D" w:rsidP="00AF490D">
      <w:pPr>
        <w:jc w:val="both"/>
        <w:rPr>
          <w:rFonts w:ascii="Verdana" w:hAnsi="Verdana"/>
          <w:sz w:val="20"/>
          <w:szCs w:val="20"/>
        </w:rPr>
      </w:pPr>
    </w:p>
    <w:p w14:paraId="28E76FFA" w14:textId="77777777" w:rsidR="00AF490D" w:rsidRPr="001D5B41" w:rsidRDefault="00AF490D" w:rsidP="00AF490D">
      <w:pPr>
        <w:rPr>
          <w:rFonts w:ascii="Verdana" w:hAnsi="Verdana"/>
          <w:b/>
          <w:sz w:val="20"/>
          <w:szCs w:val="20"/>
          <w:u w:val="single"/>
        </w:rPr>
      </w:pPr>
      <w:r w:rsidRPr="001D5B4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1BF840A" w14:textId="77777777" w:rsidR="00AF490D" w:rsidRPr="001D5B41" w:rsidRDefault="00AF490D" w:rsidP="00AF490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3B3952A4" w14:textId="77777777" w:rsidR="00AF490D" w:rsidRPr="001D5B41" w:rsidRDefault="00AF490D" w:rsidP="00AF490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1D5B4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12443B5" w14:textId="77777777" w:rsidR="00AF490D" w:rsidRPr="00652C6A" w:rsidRDefault="00AF490D" w:rsidP="00AF490D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652C6A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zaoferowane urządzenie posiada deklarację CE</w:t>
      </w:r>
    </w:p>
    <w:p w14:paraId="07464056" w14:textId="77777777" w:rsidR="00AF490D" w:rsidRPr="001D5B41" w:rsidRDefault="00AF490D" w:rsidP="00AF490D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1D5B41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D1EE4F5" w14:textId="77777777" w:rsidR="00AF490D" w:rsidRPr="001D5B41" w:rsidRDefault="00AF490D" w:rsidP="00AF490D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54249F2" w14:textId="77777777" w:rsidR="00AF490D" w:rsidRPr="001D5B41" w:rsidRDefault="00AF490D" w:rsidP="00AF490D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1D5B41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1B9292" w14:textId="77777777" w:rsidR="00AF490D" w:rsidRPr="001D5B41" w:rsidRDefault="00AF490D" w:rsidP="00AF490D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1D5B41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D2B3B8" w14:textId="77777777" w:rsidR="00AF490D" w:rsidRPr="001D5B41" w:rsidRDefault="00AF490D" w:rsidP="00AF490D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490D" w:rsidRPr="001D5B41" w14:paraId="56859BBB" w14:textId="77777777" w:rsidTr="00D51D9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7B07" w14:textId="77777777" w:rsidR="00AF490D" w:rsidRPr="001D5B41" w:rsidRDefault="00AF490D" w:rsidP="00D51D9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D8593" w14:textId="77777777" w:rsidR="00AF490D" w:rsidRPr="001D5B41" w:rsidRDefault="00AF490D" w:rsidP="00D51D9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94A1D90" w14:textId="77777777" w:rsidR="00AF490D" w:rsidRPr="001D5B41" w:rsidRDefault="00AF490D" w:rsidP="00D51D9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CE9E4" w14:textId="77777777" w:rsidR="00AF490D" w:rsidRPr="001D5B41" w:rsidRDefault="00AF490D" w:rsidP="00D51D9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Nazwa podwykonawcy</w:t>
            </w:r>
            <w:r w:rsidRPr="001D5B4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F490D" w:rsidRPr="001D5B41" w14:paraId="4CBB25AB" w14:textId="77777777" w:rsidTr="00D51D9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42ED9" w14:textId="77777777" w:rsidR="00AF490D" w:rsidRPr="001D5B41" w:rsidRDefault="00AF490D" w:rsidP="00D51D9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61379" w14:textId="77777777" w:rsidR="00AF490D" w:rsidRPr="001D5B41" w:rsidRDefault="00AF490D" w:rsidP="00D51D9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DE39" w14:textId="77777777" w:rsidR="00AF490D" w:rsidRPr="001D5B41" w:rsidRDefault="00AF490D" w:rsidP="00D51D9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F490D" w:rsidRPr="001D5B41" w14:paraId="1D36CA93" w14:textId="77777777" w:rsidTr="00D51D9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0FFB7" w14:textId="77777777" w:rsidR="00AF490D" w:rsidRPr="001D5B41" w:rsidRDefault="00AF490D" w:rsidP="00D51D9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EED37" w14:textId="77777777" w:rsidR="00AF490D" w:rsidRPr="001D5B41" w:rsidRDefault="00AF490D" w:rsidP="00D51D9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F39BC" w14:textId="77777777" w:rsidR="00AF490D" w:rsidRPr="001D5B41" w:rsidRDefault="00AF490D" w:rsidP="00D51D9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A0624BF" w14:textId="77777777" w:rsidR="00AF490D" w:rsidRPr="001D5B41" w:rsidRDefault="00AF490D" w:rsidP="00AF490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8BC87D5" w14:textId="77777777" w:rsidR="00AF490D" w:rsidRPr="001D5B41" w:rsidRDefault="00AF490D" w:rsidP="00AF490D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1D5B41">
        <w:rPr>
          <w:rFonts w:ascii="Verdana" w:hAnsi="Verdana" w:cs="Times New Roman"/>
          <w:sz w:val="20"/>
          <w:szCs w:val="20"/>
        </w:rPr>
        <w:tab/>
        <w:t>Imię i Nazwisko</w:t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</w:p>
    <w:p w14:paraId="33B3C50E" w14:textId="77777777" w:rsidR="00AF490D" w:rsidRPr="001D5B41" w:rsidRDefault="00AF490D" w:rsidP="00AF490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D5B41">
        <w:rPr>
          <w:rFonts w:ascii="Verdana" w:hAnsi="Verdana"/>
          <w:sz w:val="20"/>
          <w:szCs w:val="20"/>
        </w:rPr>
        <w:tab/>
      </w:r>
      <w:r w:rsidRPr="001D5B41">
        <w:rPr>
          <w:rFonts w:ascii="Verdana" w:hAnsi="Verdana"/>
          <w:sz w:val="20"/>
          <w:szCs w:val="20"/>
        </w:rPr>
        <w:tab/>
      </w:r>
    </w:p>
    <w:p w14:paraId="129B794A" w14:textId="77777777" w:rsidR="00AF490D" w:rsidRPr="001D5B41" w:rsidRDefault="00AF490D" w:rsidP="00AF490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D5B41">
        <w:rPr>
          <w:rFonts w:ascii="Verdana" w:hAnsi="Verdana"/>
          <w:sz w:val="20"/>
          <w:szCs w:val="20"/>
        </w:rPr>
        <w:t>ych</w:t>
      </w:r>
      <w:proofErr w:type="spellEnd"/>
      <w:r w:rsidRPr="001D5B41">
        <w:rPr>
          <w:rFonts w:ascii="Verdana" w:hAnsi="Verdana"/>
          <w:sz w:val="20"/>
          <w:szCs w:val="20"/>
        </w:rPr>
        <w:t>) dokumentu(ów)</w:t>
      </w:r>
    </w:p>
    <w:p w14:paraId="7188BF22" w14:textId="77777777" w:rsidR="00AF490D" w:rsidRPr="001D5B41" w:rsidRDefault="00AF490D" w:rsidP="00AF490D">
      <w:p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6195E7C" w14:textId="77777777" w:rsidR="00AF490D" w:rsidRPr="001D5B41" w:rsidRDefault="00AF490D" w:rsidP="00AF490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załącznikami do niniejszej oferty są:</w:t>
      </w:r>
    </w:p>
    <w:p w14:paraId="364A7A83" w14:textId="77777777" w:rsidR="00AF490D" w:rsidRPr="001D5B41" w:rsidRDefault="00AF490D" w:rsidP="00AF490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24AC7A8" w14:textId="77777777" w:rsidR="00AF490D" w:rsidRPr="001D5B41" w:rsidRDefault="00AF490D" w:rsidP="00AF490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69DA7097" w14:textId="77777777" w:rsidR="00AF490D" w:rsidRPr="001D5B41" w:rsidRDefault="00AF490D" w:rsidP="00AF490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7C1E34A8" w14:textId="77777777" w:rsidR="00AF490D" w:rsidRPr="001D5B41" w:rsidRDefault="00AF490D" w:rsidP="00AF490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DD70F23" w14:textId="77777777" w:rsidR="00AF490D" w:rsidRPr="001D5B41" w:rsidRDefault="00AF490D" w:rsidP="00AF490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2E6C802B" w14:textId="77777777" w:rsidR="00AF490D" w:rsidRPr="001D5B41" w:rsidRDefault="00AF490D" w:rsidP="00AF490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1D5B41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132D180A" w14:textId="77777777" w:rsidR="00FE545C" w:rsidRPr="00AF490D" w:rsidRDefault="00FE545C" w:rsidP="00AF490D"/>
    <w:sectPr w:rsidR="00FE545C" w:rsidRPr="00AF490D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C7EA51" w14:textId="77777777" w:rsidR="003D7342" w:rsidRDefault="003D7342">
      <w:r>
        <w:separator/>
      </w:r>
    </w:p>
  </w:endnote>
  <w:endnote w:type="continuationSeparator" w:id="0">
    <w:p w14:paraId="42A1A9B4" w14:textId="77777777" w:rsidR="003D7342" w:rsidRDefault="003D7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F929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EF6AF" w14:textId="77777777" w:rsidR="003D7342" w:rsidRDefault="003D7342">
      <w:r>
        <w:separator/>
      </w:r>
    </w:p>
  </w:footnote>
  <w:footnote w:type="continuationSeparator" w:id="0">
    <w:p w14:paraId="5531BAEA" w14:textId="77777777" w:rsidR="003D7342" w:rsidRDefault="003D7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87978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440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5801085">
    <w:abstractNumId w:val="0"/>
  </w:num>
  <w:num w:numId="4" w16cid:durableId="15915483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34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0B08"/>
    <w:rsid w:val="003D3D8A"/>
    <w:rsid w:val="003D734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6853"/>
    <w:rsid w:val="007748F0"/>
    <w:rsid w:val="007A4321"/>
    <w:rsid w:val="007F78D9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90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1CCF0"/>
  <w15:chartTrackingRefBased/>
  <w15:docId w15:val="{B8E16604-9F5A-4F53-84B0-A08C826BA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90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568</Words>
  <Characters>4388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2024-09-10T12:17:00Z</dcterms:created>
  <dcterms:modified xsi:type="dcterms:W3CDTF">2024-09-10T12:17:00Z</dcterms:modified>
</cp:coreProperties>
</file>