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2695C" w14:textId="77777777" w:rsidR="00930A96" w:rsidRPr="00AD45A9" w:rsidRDefault="00134C5F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34C5F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134C5F">
        <w:rPr>
          <w:rFonts w:ascii="Arial" w:hAnsi="Arial" w:cs="Arial"/>
          <w:sz w:val="24"/>
          <w:szCs w:val="24"/>
        </w:rPr>
        <w:t>2024-09-16</w:t>
      </w:r>
    </w:p>
    <w:p w14:paraId="5640A08C" w14:textId="77777777" w:rsidR="00930A96" w:rsidRPr="00AD45A9" w:rsidRDefault="00134C5F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34C5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85C088F" w14:textId="77777777" w:rsidR="00930A96" w:rsidRPr="00AD45A9" w:rsidRDefault="00134C5F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134C5F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34C5F">
        <w:rPr>
          <w:rFonts w:ascii="Arial" w:hAnsi="Arial" w:cs="Arial"/>
          <w:sz w:val="24"/>
          <w:szCs w:val="24"/>
        </w:rPr>
        <w:t>66</w:t>
      </w:r>
    </w:p>
    <w:p w14:paraId="4DC1066D" w14:textId="77777777" w:rsidR="00930A96" w:rsidRPr="00AD45A9" w:rsidRDefault="00134C5F" w:rsidP="00930A96">
      <w:pPr>
        <w:rPr>
          <w:rFonts w:ascii="Arial" w:hAnsi="Arial" w:cs="Arial"/>
          <w:sz w:val="24"/>
          <w:szCs w:val="24"/>
        </w:rPr>
      </w:pPr>
      <w:r w:rsidRPr="00134C5F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134C5F">
        <w:rPr>
          <w:rFonts w:ascii="Arial" w:hAnsi="Arial" w:cs="Arial"/>
          <w:sz w:val="24"/>
          <w:szCs w:val="24"/>
        </w:rPr>
        <w:t>Kraków</w:t>
      </w:r>
    </w:p>
    <w:p w14:paraId="01207172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ACE0D4" w14:textId="457C00D1" w:rsidR="00930A96" w:rsidRDefault="00930A96" w:rsidP="00DD2EA4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1381E6E" w14:textId="73219E25" w:rsidR="00DD2EA4" w:rsidRPr="00AD45A9" w:rsidRDefault="00DD2EA4" w:rsidP="00DD2EA4">
      <w:pPr>
        <w:spacing w:after="24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 – 743.MM</w:t>
      </w:r>
    </w:p>
    <w:p w14:paraId="073A0AA0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8B64064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3657807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D112DE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9CDC6FD" w14:textId="550281FD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E24914">
              <w:rPr>
                <w:rFonts w:ascii="Arial" w:hAnsi="Arial" w:cs="Arial"/>
                <w:sz w:val="28"/>
                <w:szCs w:val="28"/>
              </w:rPr>
              <w:t xml:space="preserve"> nr 3</w:t>
            </w:r>
          </w:p>
        </w:tc>
      </w:tr>
    </w:tbl>
    <w:p w14:paraId="55E77984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2C2DB092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CBC8B65" w14:textId="77777777" w:rsidTr="00E03B3C">
        <w:tc>
          <w:tcPr>
            <w:tcW w:w="2269" w:type="dxa"/>
            <w:shd w:val="clear" w:color="auto" w:fill="auto"/>
          </w:tcPr>
          <w:p w14:paraId="6FDB8EED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071BA6" w14:textId="77777777" w:rsidR="00930A96" w:rsidRPr="004E4B64" w:rsidRDefault="00134C5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4C5F">
              <w:rPr>
                <w:rFonts w:ascii="Arial" w:hAnsi="Arial" w:cs="Arial"/>
                <w:bCs/>
                <w:sz w:val="24"/>
                <w:szCs w:val="24"/>
              </w:rPr>
              <w:t>Inwestycyjny zakup sprzętu medycznego (6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4C5F" w:rsidRPr="004E4B64" w14:paraId="09713769" w14:textId="77777777" w:rsidTr="00D5769C">
        <w:tc>
          <w:tcPr>
            <w:tcW w:w="2269" w:type="dxa"/>
            <w:shd w:val="clear" w:color="auto" w:fill="auto"/>
          </w:tcPr>
          <w:p w14:paraId="383C5E3C" w14:textId="77777777" w:rsidR="00134C5F" w:rsidRPr="004E4B64" w:rsidRDefault="00134C5F" w:rsidP="00D576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F7F4A4" w14:textId="77777777" w:rsidR="00134C5F" w:rsidRPr="004E4B64" w:rsidRDefault="00134C5F" w:rsidP="00D576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4C5F">
              <w:rPr>
                <w:rFonts w:ascii="Arial" w:hAnsi="Arial" w:cs="Arial"/>
                <w:bCs/>
                <w:sz w:val="24"/>
                <w:szCs w:val="24"/>
              </w:rPr>
              <w:t>SZP-271-25/24</w:t>
            </w:r>
          </w:p>
        </w:tc>
      </w:tr>
    </w:tbl>
    <w:p w14:paraId="57676620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134C5F" w:rsidRPr="00134C5F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134C5F" w:rsidRPr="00134C5F">
        <w:rPr>
          <w:rFonts w:ascii="Arial" w:hAnsi="Arial" w:cs="Arial"/>
          <w:sz w:val="24"/>
          <w:szCs w:val="24"/>
        </w:rPr>
        <w:t>(</w:t>
      </w:r>
      <w:proofErr w:type="spellStart"/>
      <w:r w:rsidR="00134C5F" w:rsidRPr="00134C5F">
        <w:rPr>
          <w:rFonts w:ascii="Arial" w:hAnsi="Arial" w:cs="Arial"/>
          <w:sz w:val="24"/>
          <w:szCs w:val="24"/>
        </w:rPr>
        <w:t>t.j</w:t>
      </w:r>
      <w:proofErr w:type="spellEnd"/>
      <w:r w:rsidR="00134C5F" w:rsidRPr="00134C5F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4C5AF32" w14:textId="7777777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I.</w:t>
      </w:r>
      <w:r w:rsidRPr="00134C5F">
        <w:rPr>
          <w:rFonts w:ascii="Arial" w:hAnsi="Arial" w:cs="Arial"/>
          <w:bCs/>
          <w:sz w:val="24"/>
          <w:szCs w:val="24"/>
        </w:rPr>
        <w:tab/>
        <w:t>Zamawiający zmienia zapis w SWZ w nw. punktach:</w:t>
      </w:r>
    </w:p>
    <w:p w14:paraId="1EDED547" w14:textId="77777777" w:rsidR="00134C5F" w:rsidRPr="00134C5F" w:rsidRDefault="00134C5F" w:rsidP="00DD2EA4">
      <w:pPr>
        <w:spacing w:after="36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pkt 16.1.; pkt 18, pkt 19.1; które otrzymują brzmienie:</w:t>
      </w:r>
    </w:p>
    <w:p w14:paraId="1555D95F" w14:textId="7777777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1.</w:t>
      </w:r>
      <w:r w:rsidRPr="00134C5F">
        <w:rPr>
          <w:rFonts w:ascii="Arial" w:hAnsi="Arial" w:cs="Arial"/>
          <w:bCs/>
          <w:sz w:val="24"/>
          <w:szCs w:val="24"/>
        </w:rPr>
        <w:tab/>
        <w:t>Pkt 16.1.:</w:t>
      </w:r>
      <w:r w:rsidRPr="00134C5F"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1980BFD2" w14:textId="3641FB4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Wykonawca pozostaje związany ofertą do dnia 2024-12-2</w:t>
      </w:r>
      <w:r w:rsidR="00666D39">
        <w:rPr>
          <w:rFonts w:ascii="Arial" w:hAnsi="Arial" w:cs="Arial"/>
          <w:bCs/>
          <w:sz w:val="24"/>
          <w:szCs w:val="24"/>
        </w:rPr>
        <w:t>9</w:t>
      </w:r>
      <w:r w:rsidRPr="00134C5F">
        <w:rPr>
          <w:rFonts w:ascii="Arial" w:hAnsi="Arial" w:cs="Arial"/>
          <w:bCs/>
          <w:sz w:val="24"/>
          <w:szCs w:val="24"/>
        </w:rPr>
        <w:t>.</w:t>
      </w:r>
    </w:p>
    <w:p w14:paraId="1E267611" w14:textId="7777777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2.</w:t>
      </w:r>
      <w:r w:rsidRPr="00134C5F">
        <w:rPr>
          <w:rFonts w:ascii="Arial" w:hAnsi="Arial" w:cs="Arial"/>
          <w:bCs/>
          <w:sz w:val="24"/>
          <w:szCs w:val="24"/>
        </w:rPr>
        <w:tab/>
        <w:t>Pkt 18.:</w:t>
      </w:r>
    </w:p>
    <w:p w14:paraId="4E7CDFCA" w14:textId="7777777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MIEJSCE ORAZ TERMIN SKŁADANIA I OTWARCIA OFERT</w:t>
      </w:r>
    </w:p>
    <w:p w14:paraId="27A216AF" w14:textId="7777777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lastRenderedPageBreak/>
        <w:t>Ofertę, wraz z załącznikami, należy złożyć za pośrednictwem Platformy w terminie do dnia 2024-10-01 do godz. 10:30.</w:t>
      </w:r>
    </w:p>
    <w:p w14:paraId="7690CD76" w14:textId="77777777" w:rsidR="00134C5F" w:rsidRPr="00134C5F" w:rsidRDefault="00134C5F" w:rsidP="00DD2EA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3.</w:t>
      </w:r>
      <w:r w:rsidRPr="00134C5F">
        <w:rPr>
          <w:rFonts w:ascii="Arial" w:hAnsi="Arial" w:cs="Arial"/>
          <w:bCs/>
          <w:sz w:val="24"/>
          <w:szCs w:val="24"/>
        </w:rPr>
        <w:tab/>
        <w:t>Pkt 19.1.:</w:t>
      </w:r>
      <w:r w:rsidRPr="00134C5F">
        <w:rPr>
          <w:rFonts w:ascii="Arial" w:hAnsi="Arial" w:cs="Arial"/>
          <w:bCs/>
          <w:sz w:val="24"/>
          <w:szCs w:val="24"/>
        </w:rPr>
        <w:tab/>
      </w:r>
    </w:p>
    <w:p w14:paraId="2C272F7D" w14:textId="77777777" w:rsidR="00EF1037" w:rsidRPr="006736C6" w:rsidRDefault="00134C5F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34C5F">
        <w:rPr>
          <w:rFonts w:ascii="Arial" w:hAnsi="Arial" w:cs="Arial"/>
          <w:bCs/>
          <w:sz w:val="24"/>
          <w:szCs w:val="24"/>
        </w:rPr>
        <w:t>Otwarcie ofert nastąpi w dniu: 2024-10-01 o godz. 11:00, za pośrednictwem Platformy, na karcie "Oferta/Załączniki", poprzez ich odszyfrowanie, które jest jednoznaczne z ich upublicznieniem.</w:t>
      </w:r>
    </w:p>
    <w:p w14:paraId="76559F8E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6CC88D96" w14:textId="77777777" w:rsidR="009348C1" w:rsidRPr="009348C1" w:rsidRDefault="009348C1" w:rsidP="009348C1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9348C1">
        <w:rPr>
          <w:rFonts w:ascii="Arial" w:hAnsi="Arial" w:cs="Arial"/>
          <w:i/>
          <w:iCs/>
          <w:szCs w:val="24"/>
        </w:rPr>
        <w:t xml:space="preserve">Z-ca Dyrektora ds. Finansowych </w:t>
      </w:r>
    </w:p>
    <w:p w14:paraId="4DD6FFEC" w14:textId="64EC97BF" w:rsidR="005C0930" w:rsidRPr="009348C1" w:rsidRDefault="009348C1" w:rsidP="009348C1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9348C1">
        <w:rPr>
          <w:rFonts w:ascii="Arial" w:hAnsi="Arial" w:cs="Arial"/>
          <w:i/>
          <w:iCs/>
          <w:szCs w:val="24"/>
        </w:rPr>
        <w:t>mgr Dorota Góral</w:t>
      </w:r>
    </w:p>
    <w:p w14:paraId="4C24EBF5" w14:textId="2B8AFF5E" w:rsidR="005C0930" w:rsidRPr="0022485D" w:rsidRDefault="00134C5F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134C5F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FEC8" w14:textId="77777777" w:rsidR="001B5886" w:rsidRDefault="001B5886">
      <w:r>
        <w:separator/>
      </w:r>
    </w:p>
  </w:endnote>
  <w:endnote w:type="continuationSeparator" w:id="0">
    <w:p w14:paraId="14900C4F" w14:textId="77777777" w:rsidR="001B5886" w:rsidRDefault="001B5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2CC8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1CB09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3836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23CEE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9C44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B3FD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7C09F9" w14:textId="77777777" w:rsidR="00EF1037" w:rsidRDefault="00EF1037">
    <w:pPr>
      <w:pStyle w:val="Stopka"/>
      <w:tabs>
        <w:tab w:val="clear" w:pos="4536"/>
        <w:tab w:val="left" w:pos="6237"/>
      </w:tabs>
    </w:pPr>
  </w:p>
  <w:p w14:paraId="25974F2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F882C" w14:textId="77777777" w:rsidR="001B5886" w:rsidRDefault="001B5886">
      <w:r>
        <w:separator/>
      </w:r>
    </w:p>
  </w:footnote>
  <w:footnote w:type="continuationSeparator" w:id="0">
    <w:p w14:paraId="320FA7BA" w14:textId="77777777" w:rsidR="001B5886" w:rsidRDefault="001B5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CC4EF" w14:textId="77777777" w:rsidR="00134C5F" w:rsidRDefault="00134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A9D1" w14:textId="77777777" w:rsidR="00134C5F" w:rsidRDefault="00134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269B4" w14:textId="77777777" w:rsidR="00134C5F" w:rsidRDefault="00134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886"/>
    <w:rsid w:val="00057D02"/>
    <w:rsid w:val="000613E0"/>
    <w:rsid w:val="00134C5F"/>
    <w:rsid w:val="001A571A"/>
    <w:rsid w:val="001B5886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66D39"/>
    <w:rsid w:val="006736C6"/>
    <w:rsid w:val="006D4AE5"/>
    <w:rsid w:val="00854803"/>
    <w:rsid w:val="0087224A"/>
    <w:rsid w:val="009149C3"/>
    <w:rsid w:val="00930A96"/>
    <w:rsid w:val="009348C1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D2EA4"/>
    <w:rsid w:val="00E02559"/>
    <w:rsid w:val="00E03B3C"/>
    <w:rsid w:val="00E24914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4D672"/>
  <w15:chartTrackingRefBased/>
  <w15:docId w15:val="{23DA17B6-F907-4CB9-97C5-18805B04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2001-02-10T18:08:00Z</cp:lastPrinted>
  <dcterms:created xsi:type="dcterms:W3CDTF">2024-09-17T06:37:00Z</dcterms:created>
  <dcterms:modified xsi:type="dcterms:W3CDTF">2024-09-17T06:37:00Z</dcterms:modified>
</cp:coreProperties>
</file>