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B8F9A" w14:textId="06DA31D0" w:rsidR="00554D72" w:rsidRPr="00AD45A9" w:rsidRDefault="0029697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96976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296976">
        <w:rPr>
          <w:rFonts w:ascii="Arial" w:hAnsi="Arial" w:cs="Arial"/>
          <w:sz w:val="24"/>
          <w:szCs w:val="24"/>
        </w:rPr>
        <w:t>2024-</w:t>
      </w:r>
      <w:r w:rsidR="008B37F0">
        <w:rPr>
          <w:rFonts w:ascii="Arial" w:hAnsi="Arial" w:cs="Arial"/>
          <w:sz w:val="24"/>
          <w:szCs w:val="24"/>
        </w:rPr>
        <w:t>10</w:t>
      </w:r>
      <w:r w:rsidRPr="00296976">
        <w:rPr>
          <w:rFonts w:ascii="Arial" w:hAnsi="Arial" w:cs="Arial"/>
          <w:sz w:val="24"/>
          <w:szCs w:val="24"/>
        </w:rPr>
        <w:t>-</w:t>
      </w:r>
      <w:r w:rsidR="008B37F0">
        <w:rPr>
          <w:rFonts w:ascii="Arial" w:hAnsi="Arial" w:cs="Arial"/>
          <w:sz w:val="24"/>
          <w:szCs w:val="24"/>
        </w:rPr>
        <w:t>16</w:t>
      </w:r>
    </w:p>
    <w:p w14:paraId="0040E5C5" w14:textId="77777777" w:rsidR="00554D72" w:rsidRPr="00AD45A9" w:rsidRDefault="0029697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697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6F9817D" w14:textId="76839096" w:rsidR="00554D72" w:rsidRPr="00AD45A9" w:rsidRDefault="00296976" w:rsidP="00BE14F5">
      <w:pPr>
        <w:spacing w:line="360" w:lineRule="auto"/>
        <w:rPr>
          <w:rFonts w:ascii="Arial" w:hAnsi="Arial" w:cs="Arial"/>
          <w:sz w:val="24"/>
          <w:szCs w:val="24"/>
        </w:rPr>
      </w:pPr>
      <w:r w:rsidRPr="00296976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96976">
        <w:rPr>
          <w:rFonts w:ascii="Arial" w:hAnsi="Arial" w:cs="Arial"/>
          <w:sz w:val="24"/>
          <w:szCs w:val="24"/>
        </w:rPr>
        <w:t>66</w:t>
      </w:r>
      <w:r w:rsidR="00BE14F5">
        <w:rPr>
          <w:rFonts w:ascii="Arial" w:hAnsi="Arial" w:cs="Arial"/>
          <w:sz w:val="24"/>
          <w:szCs w:val="24"/>
        </w:rPr>
        <w:t xml:space="preserve">, </w:t>
      </w:r>
      <w:r w:rsidRPr="00296976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96976">
        <w:rPr>
          <w:rFonts w:ascii="Arial" w:hAnsi="Arial" w:cs="Arial"/>
          <w:sz w:val="24"/>
          <w:szCs w:val="24"/>
        </w:rPr>
        <w:t>Kraków</w:t>
      </w:r>
    </w:p>
    <w:p w14:paraId="1CE95674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A662E7" w14:textId="6C66CEBA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F15A1B1" w14:textId="56487509" w:rsidR="008C168C" w:rsidRPr="00AD45A9" w:rsidRDefault="008C168C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znak  SZP-271-</w:t>
      </w:r>
      <w:r w:rsidR="008B37F0">
        <w:rPr>
          <w:rFonts w:ascii="Arial" w:hAnsi="Arial" w:cs="Arial"/>
          <w:bCs/>
          <w:sz w:val="18"/>
          <w:szCs w:val="18"/>
        </w:rPr>
        <w:t>29/24</w:t>
      </w:r>
      <w:r w:rsidR="007C5B1E">
        <w:rPr>
          <w:rFonts w:ascii="Arial" w:hAnsi="Arial" w:cs="Arial"/>
          <w:bCs/>
          <w:sz w:val="18"/>
          <w:szCs w:val="18"/>
        </w:rPr>
        <w:t>.744</w:t>
      </w:r>
      <w:r w:rsidR="0095680E">
        <w:rPr>
          <w:rFonts w:ascii="Arial" w:hAnsi="Arial" w:cs="Arial"/>
          <w:bCs/>
          <w:sz w:val="18"/>
          <w:szCs w:val="18"/>
        </w:rPr>
        <w:t>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13F4CCF0" w14:textId="77777777" w:rsidR="00D72614" w:rsidRPr="00D72614" w:rsidRDefault="00D72614" w:rsidP="00D72614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D72614">
        <w:rPr>
          <w:rFonts w:ascii="Arial" w:hAnsi="Arial" w:cs="Arial"/>
          <w:b/>
          <w:bCs/>
          <w:sz w:val="24"/>
          <w:szCs w:val="24"/>
        </w:rPr>
        <w:t>Wykonawcy</w:t>
      </w:r>
      <w:r w:rsidR="008B37F0" w:rsidRPr="00D7261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AC5710A" w14:textId="15A58A1A" w:rsidR="008B37F0" w:rsidRPr="00BE14F5" w:rsidRDefault="008B37F0" w:rsidP="007C5B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72614">
        <w:rPr>
          <w:rFonts w:ascii="Arial" w:hAnsi="Arial" w:cs="Arial"/>
          <w:sz w:val="24"/>
          <w:szCs w:val="24"/>
        </w:rPr>
        <w:t>biorący</w:t>
      </w:r>
      <w:r w:rsidR="00D72614" w:rsidRPr="00D72614">
        <w:rPr>
          <w:rFonts w:ascii="Arial" w:hAnsi="Arial" w:cs="Arial"/>
          <w:sz w:val="24"/>
          <w:szCs w:val="24"/>
        </w:rPr>
        <w:t xml:space="preserve"> </w:t>
      </w:r>
      <w:r w:rsidRPr="00D72614">
        <w:rPr>
          <w:rFonts w:ascii="Arial" w:hAnsi="Arial" w:cs="Arial"/>
          <w:sz w:val="24"/>
          <w:szCs w:val="24"/>
        </w:rPr>
        <w:t xml:space="preserve">udział w </w:t>
      </w:r>
      <w:r w:rsidR="00D72614" w:rsidRPr="00D72614">
        <w:rPr>
          <w:rFonts w:ascii="Arial" w:hAnsi="Arial" w:cs="Arial"/>
          <w:sz w:val="24"/>
          <w:szCs w:val="24"/>
        </w:rPr>
        <w:t>postępowaniu</w:t>
      </w:r>
    </w:p>
    <w:p w14:paraId="54D78DC6" w14:textId="77777777" w:rsidR="008C168C" w:rsidRDefault="008C168C" w:rsidP="008C168C">
      <w:pPr>
        <w:jc w:val="center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7A0B74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984CF4" w14:textId="77777777" w:rsidR="007C5B1E" w:rsidRDefault="00AB5D68" w:rsidP="00D72614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7B2771">
              <w:rPr>
                <w:rFonts w:cs="Arial"/>
                <w:spacing w:val="60"/>
                <w:sz w:val="32"/>
                <w:szCs w:val="32"/>
              </w:rPr>
              <w:t xml:space="preserve"> </w:t>
            </w:r>
          </w:p>
          <w:p w14:paraId="4DFD142D" w14:textId="77777777" w:rsidR="007C5B1E" w:rsidRDefault="007B2771" w:rsidP="007C5B1E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 xml:space="preserve">o sprostowaniu informacji podanych  </w:t>
            </w:r>
          </w:p>
          <w:p w14:paraId="6CC12907" w14:textId="77777777" w:rsidR="00AB5D68" w:rsidRDefault="007C5B1E" w:rsidP="007C5B1E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>na stronie prowadzonego postępowania</w:t>
            </w:r>
          </w:p>
          <w:p w14:paraId="0CAEC3F8" w14:textId="47B7AEFE" w:rsidR="007C5B1E" w:rsidRPr="007C5B1E" w:rsidRDefault="007C5B1E" w:rsidP="007C5B1E"/>
        </w:tc>
      </w:tr>
    </w:tbl>
    <w:p w14:paraId="2D270192" w14:textId="15D5D755" w:rsidR="00554D72" w:rsidRPr="002162F2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162F2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2162F2">
        <w:rPr>
          <w:rFonts w:ascii="Arial" w:hAnsi="Arial" w:cs="Arial"/>
          <w:sz w:val="24"/>
          <w:szCs w:val="24"/>
        </w:rPr>
        <w:t xml:space="preserve">postępowania </w:t>
      </w:r>
      <w:r w:rsidR="002162F2" w:rsidRPr="002162F2">
        <w:rPr>
          <w:rFonts w:ascii="Arial" w:hAnsi="Arial" w:cs="Arial"/>
          <w:sz w:val="24"/>
          <w:szCs w:val="24"/>
        </w:rPr>
        <w:t xml:space="preserve">prowadzonego w trybie </w:t>
      </w:r>
      <w:r w:rsidR="00D72614">
        <w:rPr>
          <w:rFonts w:ascii="Arial" w:hAnsi="Arial" w:cs="Arial"/>
          <w:b/>
          <w:sz w:val="24"/>
          <w:szCs w:val="24"/>
        </w:rPr>
        <w:t>podstawowym bez negocjacji</w:t>
      </w:r>
      <w:r w:rsidR="002162F2" w:rsidRPr="002162F2">
        <w:rPr>
          <w:rFonts w:ascii="Arial" w:hAnsi="Arial" w:cs="Arial"/>
          <w:sz w:val="24"/>
          <w:szCs w:val="24"/>
        </w:rPr>
        <w:t xml:space="preserve"> na: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0D5BC0CE" w14:textId="77777777" w:rsidTr="00860A6D">
        <w:tc>
          <w:tcPr>
            <w:tcW w:w="2269" w:type="dxa"/>
            <w:shd w:val="clear" w:color="auto" w:fill="auto"/>
          </w:tcPr>
          <w:p w14:paraId="4C7419C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FA0281" w14:textId="77777777" w:rsidR="00554D72" w:rsidRDefault="00D72614" w:rsidP="007C5B1E">
            <w:pPr>
              <w:pStyle w:val="Nagwek5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  <w:r w:rsidRPr="00D72614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Przebudowa istniejącego naziemnego lądowiska dla śmigłowców ratunkowych "KRAKÓW - SZPITAL SPECJALISTYCZNY IM. STEFANA ŻEROMSKIEGO" w celu dostosowania do aktualnie obowiązujących przepisów.</w:t>
            </w:r>
          </w:p>
          <w:p w14:paraId="1D0CC12E" w14:textId="51155F68" w:rsidR="007C5B1E" w:rsidRPr="007C5B1E" w:rsidRDefault="007C5B1E" w:rsidP="007C5B1E"/>
        </w:tc>
      </w:tr>
      <w:tr w:rsidR="00296976" w:rsidRPr="004E4B64" w14:paraId="5449D4F7" w14:textId="77777777" w:rsidTr="006436F3">
        <w:tc>
          <w:tcPr>
            <w:tcW w:w="2269" w:type="dxa"/>
            <w:shd w:val="clear" w:color="auto" w:fill="auto"/>
          </w:tcPr>
          <w:p w14:paraId="14005011" w14:textId="77777777" w:rsidR="00296976" w:rsidRPr="004E4B64" w:rsidRDefault="00296976" w:rsidP="006436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0C5C9D" w14:textId="76265F30" w:rsidR="00296976" w:rsidRPr="004E4B64" w:rsidRDefault="00296976" w:rsidP="006436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6976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D72614">
              <w:rPr>
                <w:rFonts w:ascii="Arial" w:hAnsi="Arial" w:cs="Arial"/>
                <w:bCs/>
                <w:sz w:val="24"/>
                <w:szCs w:val="24"/>
              </w:rPr>
              <w:t>29/24</w:t>
            </w:r>
          </w:p>
        </w:tc>
      </w:tr>
    </w:tbl>
    <w:p w14:paraId="3B4765EC" w14:textId="77777777" w:rsidR="007C5B1E" w:rsidRDefault="005C0930" w:rsidP="007C5B1E">
      <w:pPr>
        <w:spacing w:before="480" w:after="120" w:line="360" w:lineRule="auto"/>
        <w:rPr>
          <w:rFonts w:ascii="Arial" w:hAnsi="Arial" w:cs="Arial"/>
          <w:b/>
          <w:bCs/>
        </w:rPr>
      </w:pPr>
      <w:r w:rsidRPr="006E552C">
        <w:rPr>
          <w:rFonts w:ascii="Arial" w:hAnsi="Arial" w:cs="Arial"/>
          <w:sz w:val="22"/>
          <w:szCs w:val="22"/>
        </w:rPr>
        <w:t xml:space="preserve">Zamawiający, </w:t>
      </w:r>
      <w:r w:rsidR="00296976" w:rsidRPr="006E552C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6E552C">
        <w:rPr>
          <w:rFonts w:ascii="Arial" w:hAnsi="Arial" w:cs="Arial"/>
          <w:sz w:val="22"/>
          <w:szCs w:val="22"/>
        </w:rPr>
        <w:t xml:space="preserve"> </w:t>
      </w:r>
      <w:r w:rsidR="00D72614" w:rsidRPr="006E552C">
        <w:rPr>
          <w:rFonts w:ascii="Arial" w:hAnsi="Arial" w:cs="Arial"/>
          <w:sz w:val="22"/>
          <w:szCs w:val="22"/>
        </w:rPr>
        <w:t>informuje, że na stronie prowadzonego postępowania</w:t>
      </w:r>
      <w:r w:rsidR="006E552C" w:rsidRPr="006E552C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6E552C" w:rsidRPr="006E552C">
          <w:rPr>
            <w:rStyle w:val="Hipercze"/>
            <w:rFonts w:ascii="Arial" w:hAnsi="Arial" w:cs="Arial"/>
            <w:sz w:val="22"/>
            <w:szCs w:val="22"/>
          </w:rPr>
          <w:t>https://e-propublico.pl/PostepowaniaZamawiajacego/DokumentyZamowienia?przetargId=6cc43fed-5713-4f20-bb6d-00f758e989fd</w:t>
        </w:r>
      </w:hyperlink>
      <w:r w:rsidR="006E552C" w:rsidRPr="006E552C">
        <w:rPr>
          <w:rFonts w:ascii="Arial" w:hAnsi="Arial" w:cs="Arial"/>
          <w:sz w:val="22"/>
          <w:szCs w:val="22"/>
        </w:rPr>
        <w:t xml:space="preserve"> </w:t>
      </w:r>
      <w:r w:rsidR="00BF0138">
        <w:rPr>
          <w:rFonts w:ascii="Arial" w:hAnsi="Arial" w:cs="Arial"/>
          <w:sz w:val="24"/>
          <w:szCs w:val="24"/>
        </w:rPr>
        <w:t>w zakładce</w:t>
      </w:r>
      <w:r w:rsidR="007B2771">
        <w:rPr>
          <w:rFonts w:ascii="Arial" w:hAnsi="Arial" w:cs="Arial"/>
          <w:sz w:val="24"/>
          <w:szCs w:val="24"/>
        </w:rPr>
        <w:t>:</w:t>
      </w:r>
      <w:r w:rsidR="00D72614" w:rsidRPr="006E552C">
        <w:rPr>
          <w:rFonts w:ascii="Arial" w:hAnsi="Arial" w:cs="Arial"/>
          <w:sz w:val="24"/>
          <w:szCs w:val="24"/>
        </w:rPr>
        <w:t xml:space="preserve"> </w:t>
      </w:r>
      <w:r w:rsidR="00BF0138">
        <w:rPr>
          <w:rFonts w:ascii="Arial" w:hAnsi="Arial" w:cs="Arial"/>
          <w:sz w:val="24"/>
          <w:szCs w:val="24"/>
        </w:rPr>
        <w:t>dokumenty zamówienia w wierszu</w:t>
      </w:r>
      <w:r w:rsidR="007B2771">
        <w:rPr>
          <w:rFonts w:ascii="Arial" w:hAnsi="Arial" w:cs="Arial"/>
          <w:sz w:val="24"/>
          <w:szCs w:val="24"/>
        </w:rPr>
        <w:t xml:space="preserve"> </w:t>
      </w:r>
      <w:r w:rsidR="007B2771" w:rsidRPr="007B2771">
        <w:rPr>
          <w:rFonts w:ascii="Arial" w:hAnsi="Arial" w:cs="Arial"/>
          <w:i/>
          <w:iCs/>
          <w:sz w:val="24"/>
          <w:szCs w:val="24"/>
        </w:rPr>
        <w:t>NAZWA</w:t>
      </w:r>
      <w:r w:rsidR="007B2771">
        <w:rPr>
          <w:rFonts w:ascii="Arial" w:hAnsi="Arial" w:cs="Arial"/>
          <w:sz w:val="24"/>
          <w:szCs w:val="24"/>
        </w:rPr>
        <w:t xml:space="preserve"> podano</w:t>
      </w:r>
      <w:r w:rsidR="00D72614" w:rsidRPr="006E552C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="00D72614" w:rsidRPr="006E552C">
          <w:rPr>
            <w:rStyle w:val="Hipercze"/>
            <w:rFonts w:ascii="Arial" w:hAnsi="Arial" w:cs="Arial"/>
          </w:rPr>
          <w:t>SWZ - na roboty budowlane (TP z możliwością negocjacji)</w:t>
        </w:r>
      </w:hyperlink>
      <w:r w:rsidR="00D72614" w:rsidRPr="006E552C">
        <w:rPr>
          <w:rFonts w:ascii="Arial" w:hAnsi="Arial" w:cs="Arial"/>
        </w:rPr>
        <w:t xml:space="preserve"> </w:t>
      </w:r>
      <w:r w:rsidR="00D72614" w:rsidRPr="006E552C">
        <w:rPr>
          <w:rFonts w:ascii="Arial" w:hAnsi="Arial" w:cs="Arial"/>
          <w:b/>
          <w:bCs/>
          <w:sz w:val="24"/>
          <w:szCs w:val="24"/>
        </w:rPr>
        <w:t xml:space="preserve">winno być: </w:t>
      </w:r>
      <w:hyperlink r:id="rId8" w:history="1">
        <w:r w:rsidR="00D72614" w:rsidRPr="006E552C">
          <w:rPr>
            <w:rStyle w:val="Hipercze"/>
            <w:rFonts w:ascii="Arial" w:hAnsi="Arial" w:cs="Arial"/>
            <w:b/>
            <w:bCs/>
          </w:rPr>
          <w:t xml:space="preserve">SWZ - na roboty budowlane (TP </w:t>
        </w:r>
        <w:r w:rsidR="006E552C" w:rsidRPr="006E552C">
          <w:rPr>
            <w:rStyle w:val="Hipercze"/>
            <w:rFonts w:ascii="Arial" w:hAnsi="Arial" w:cs="Arial"/>
            <w:b/>
            <w:bCs/>
          </w:rPr>
          <w:t>bez</w:t>
        </w:r>
        <w:r w:rsidR="00D72614" w:rsidRPr="006E552C">
          <w:rPr>
            <w:rStyle w:val="Hipercze"/>
            <w:rFonts w:ascii="Arial" w:hAnsi="Arial" w:cs="Arial"/>
            <w:b/>
            <w:bCs/>
          </w:rPr>
          <w:t xml:space="preserve"> możliwości negocjacji)</w:t>
        </w:r>
      </w:hyperlink>
      <w:r w:rsidR="00D72614" w:rsidRPr="006E552C">
        <w:rPr>
          <w:rFonts w:ascii="Arial" w:hAnsi="Arial" w:cs="Arial"/>
          <w:b/>
          <w:bCs/>
        </w:rPr>
        <w:t xml:space="preserve"> </w:t>
      </w:r>
      <w:r w:rsidR="006E552C">
        <w:rPr>
          <w:rFonts w:ascii="Arial" w:hAnsi="Arial" w:cs="Arial"/>
          <w:b/>
          <w:bCs/>
        </w:rPr>
        <w:t>.</w:t>
      </w:r>
      <w:r w:rsidR="007C5B1E">
        <w:rPr>
          <w:rFonts w:ascii="Arial" w:hAnsi="Arial" w:cs="Arial"/>
          <w:b/>
          <w:bCs/>
        </w:rPr>
        <w:t xml:space="preserve"> </w:t>
      </w:r>
    </w:p>
    <w:p w14:paraId="03055DCA" w14:textId="34BEC558" w:rsidR="005C0930" w:rsidRPr="007C5B1E" w:rsidRDefault="005C0930" w:rsidP="007C5B1E">
      <w:pPr>
        <w:spacing w:before="480" w:after="120" w:line="360" w:lineRule="auto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sectPr w:rsidR="005C0930" w:rsidRPr="007C5B1E" w:rsidSect="00554D72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97B3" w14:textId="77777777" w:rsidR="00664847" w:rsidRDefault="00664847">
      <w:r>
        <w:separator/>
      </w:r>
    </w:p>
  </w:endnote>
  <w:endnote w:type="continuationSeparator" w:id="0">
    <w:p w14:paraId="4ECAAD38" w14:textId="77777777" w:rsidR="00664847" w:rsidRDefault="0066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6F5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B6C6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2F39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F762C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4908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9EC4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A3A15" w14:textId="77777777" w:rsidR="00EF1037" w:rsidRDefault="00EF1037">
    <w:pPr>
      <w:pStyle w:val="Stopka"/>
      <w:tabs>
        <w:tab w:val="clear" w:pos="4536"/>
        <w:tab w:val="left" w:pos="6237"/>
      </w:tabs>
    </w:pPr>
  </w:p>
  <w:p w14:paraId="53730CB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85CA" w14:textId="77777777" w:rsidR="00664847" w:rsidRDefault="00664847">
      <w:r>
        <w:separator/>
      </w:r>
    </w:p>
  </w:footnote>
  <w:footnote w:type="continuationSeparator" w:id="0">
    <w:p w14:paraId="68DB71D3" w14:textId="77777777" w:rsidR="00664847" w:rsidRDefault="00664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93"/>
    <w:rsid w:val="00057D02"/>
    <w:rsid w:val="000613E0"/>
    <w:rsid w:val="000852B7"/>
    <w:rsid w:val="000A2850"/>
    <w:rsid w:val="001362E8"/>
    <w:rsid w:val="00152970"/>
    <w:rsid w:val="00163D2A"/>
    <w:rsid w:val="00177C93"/>
    <w:rsid w:val="001A571A"/>
    <w:rsid w:val="002162F2"/>
    <w:rsid w:val="00296976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D737B"/>
    <w:rsid w:val="0060415D"/>
    <w:rsid w:val="00664847"/>
    <w:rsid w:val="006D4AE5"/>
    <w:rsid w:val="006E552C"/>
    <w:rsid w:val="00700973"/>
    <w:rsid w:val="00763542"/>
    <w:rsid w:val="007B2771"/>
    <w:rsid w:val="007C5B1E"/>
    <w:rsid w:val="00854803"/>
    <w:rsid w:val="00860A6D"/>
    <w:rsid w:val="00862B7D"/>
    <w:rsid w:val="0087224A"/>
    <w:rsid w:val="00881C07"/>
    <w:rsid w:val="008B37F0"/>
    <w:rsid w:val="008C168C"/>
    <w:rsid w:val="009149C3"/>
    <w:rsid w:val="00953AA1"/>
    <w:rsid w:val="0095641D"/>
    <w:rsid w:val="0095680E"/>
    <w:rsid w:val="009D169F"/>
    <w:rsid w:val="00A220FB"/>
    <w:rsid w:val="00AB5D68"/>
    <w:rsid w:val="00B26D41"/>
    <w:rsid w:val="00B361A9"/>
    <w:rsid w:val="00B87D1A"/>
    <w:rsid w:val="00BE14F5"/>
    <w:rsid w:val="00BF0138"/>
    <w:rsid w:val="00C152AE"/>
    <w:rsid w:val="00CF444F"/>
    <w:rsid w:val="00D1574A"/>
    <w:rsid w:val="00D248D2"/>
    <w:rsid w:val="00D72614"/>
    <w:rsid w:val="00DC5A64"/>
    <w:rsid w:val="00DE306E"/>
    <w:rsid w:val="00E02559"/>
    <w:rsid w:val="00E32881"/>
    <w:rsid w:val="00E72F6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D992A"/>
  <w15:chartTrackingRefBased/>
  <w15:docId w15:val="{653F2C11-023D-411B-BFF2-491FF5C5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nhideWhenUsed/>
    <w:qFormat/>
    <w:rsid w:val="00D7261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customStyle="1" w:styleId="Default">
    <w:name w:val="Default"/>
    <w:rsid w:val="007635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kt">
    <w:name w:val="pkt"/>
    <w:basedOn w:val="Normalny"/>
    <w:rsid w:val="002162F2"/>
    <w:pPr>
      <w:spacing w:before="60" w:after="60"/>
      <w:ind w:left="851" w:hanging="295"/>
      <w:jc w:val="both"/>
    </w:pPr>
    <w:rPr>
      <w:sz w:val="24"/>
    </w:rPr>
  </w:style>
  <w:style w:type="character" w:customStyle="1" w:styleId="Nagwek5Znak">
    <w:name w:val="Nagłówek 5 Znak"/>
    <w:basedOn w:val="Domylnaczcionkaakapitu"/>
    <w:link w:val="Nagwek5"/>
    <w:rsid w:val="00D72614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ipercze">
    <w:name w:val="Hyperlink"/>
    <w:basedOn w:val="Domylnaczcionkaakapitu"/>
    <w:uiPriority w:val="99"/>
    <w:unhideWhenUsed/>
    <w:rsid w:val="00D7261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5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Dokumenty/Download/6f7a7a72-4612-8d4d-b8dd-41df498b376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Dokumenty/Download/6f7a7a72-4612-8d4d-b8dd-41df498b376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PostepowaniaZamawiajacego/DokumentyZamowienia?przetargId=6cc43fed-5713-4f20-bb6d-00f758e989fd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2</cp:revision>
  <cp:lastPrinted>2024-09-16T09:22:00Z</cp:lastPrinted>
  <dcterms:created xsi:type="dcterms:W3CDTF">2024-09-16T09:23:00Z</dcterms:created>
  <dcterms:modified xsi:type="dcterms:W3CDTF">2024-09-16T09:23:00Z</dcterms:modified>
</cp:coreProperties>
</file>