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734F" w14:textId="77777777" w:rsidR="00986737" w:rsidRPr="009432A1" w:rsidRDefault="00A1117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1117B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1117B">
        <w:rPr>
          <w:rFonts w:ascii="Arial" w:hAnsi="Arial" w:cs="Arial"/>
          <w:sz w:val="24"/>
          <w:szCs w:val="24"/>
        </w:rPr>
        <w:t>2024-09-16</w:t>
      </w:r>
    </w:p>
    <w:p w14:paraId="32FE67CE" w14:textId="77777777" w:rsidR="00986737" w:rsidRPr="009432A1" w:rsidRDefault="00A1117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117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4E115F6" w14:textId="77777777" w:rsidR="00986737" w:rsidRPr="009432A1" w:rsidRDefault="00A1117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1117B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1117B">
        <w:rPr>
          <w:rFonts w:ascii="Arial" w:hAnsi="Arial" w:cs="Arial"/>
          <w:sz w:val="24"/>
          <w:szCs w:val="24"/>
        </w:rPr>
        <w:t>66</w:t>
      </w:r>
    </w:p>
    <w:p w14:paraId="2A146D30" w14:textId="77777777" w:rsidR="00986737" w:rsidRPr="009432A1" w:rsidRDefault="00A1117B" w:rsidP="00986737">
      <w:pPr>
        <w:rPr>
          <w:rFonts w:ascii="Arial" w:hAnsi="Arial" w:cs="Arial"/>
          <w:sz w:val="24"/>
          <w:szCs w:val="24"/>
        </w:rPr>
      </w:pPr>
      <w:r w:rsidRPr="00A1117B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1117B">
        <w:rPr>
          <w:rFonts w:ascii="Arial" w:hAnsi="Arial" w:cs="Arial"/>
          <w:sz w:val="24"/>
          <w:szCs w:val="24"/>
        </w:rPr>
        <w:t>Kraków</w:t>
      </w:r>
    </w:p>
    <w:p w14:paraId="6CAD96B6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7BC0DF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1376D6D" w14:textId="2D29AAC5" w:rsidR="004E78DB" w:rsidRPr="004E78DB" w:rsidRDefault="004E78DB" w:rsidP="00986737">
      <w:pPr>
        <w:spacing w:after="600"/>
        <w:jc w:val="both"/>
        <w:rPr>
          <w:bCs/>
          <w:sz w:val="24"/>
          <w:szCs w:val="24"/>
        </w:rPr>
      </w:pPr>
      <w:r w:rsidRPr="004E78DB">
        <w:rPr>
          <w:rFonts w:ascii="Arial" w:hAnsi="Arial" w:cs="Arial"/>
          <w:bCs/>
          <w:sz w:val="24"/>
          <w:szCs w:val="24"/>
        </w:rPr>
        <w:t>SZP-271-21/24-745.AOM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37C142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A3157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A1E21C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0230E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0F04F4A" w14:textId="77777777" w:rsidTr="005A632E">
        <w:tc>
          <w:tcPr>
            <w:tcW w:w="2269" w:type="dxa"/>
            <w:shd w:val="clear" w:color="auto" w:fill="auto"/>
          </w:tcPr>
          <w:p w14:paraId="4C19BE9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B1900F" w14:textId="77777777" w:rsidR="00986737" w:rsidRPr="004E4B64" w:rsidRDefault="00A1117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117B">
              <w:rPr>
                <w:rFonts w:ascii="Arial" w:hAnsi="Arial" w:cs="Arial"/>
                <w:bCs/>
                <w:sz w:val="24"/>
                <w:szCs w:val="24"/>
              </w:rPr>
              <w:t>Dostawa implantów ortopedycznych (endoprotez)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117B" w:rsidRPr="004E4B64" w14:paraId="34AE63B0" w14:textId="77777777" w:rsidTr="00CB54E9">
        <w:tc>
          <w:tcPr>
            <w:tcW w:w="2269" w:type="dxa"/>
            <w:shd w:val="clear" w:color="auto" w:fill="auto"/>
          </w:tcPr>
          <w:p w14:paraId="5E1E9A6E" w14:textId="77777777" w:rsidR="00A1117B" w:rsidRPr="004E4B64" w:rsidRDefault="00A1117B" w:rsidP="00CB54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1751EA" w14:textId="77777777" w:rsidR="00A1117B" w:rsidRPr="004E4B64" w:rsidRDefault="00A1117B" w:rsidP="00CB54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117B">
              <w:rPr>
                <w:rFonts w:ascii="Arial" w:hAnsi="Arial" w:cs="Arial"/>
                <w:bCs/>
                <w:sz w:val="24"/>
                <w:szCs w:val="24"/>
              </w:rPr>
              <w:t>SZP-271-21/24</w:t>
            </w:r>
          </w:p>
        </w:tc>
      </w:tr>
    </w:tbl>
    <w:p w14:paraId="21331D13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0EF15FA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1117B" w:rsidRPr="00A1117B">
        <w:rPr>
          <w:rFonts w:ascii="Arial" w:hAnsi="Arial" w:cs="Arial"/>
          <w:sz w:val="24"/>
          <w:szCs w:val="24"/>
        </w:rPr>
        <w:t>(</w:t>
      </w:r>
      <w:proofErr w:type="spellStart"/>
      <w:r w:rsidR="00A1117B" w:rsidRPr="00A1117B">
        <w:rPr>
          <w:rFonts w:ascii="Arial" w:hAnsi="Arial" w:cs="Arial"/>
          <w:sz w:val="24"/>
          <w:szCs w:val="24"/>
        </w:rPr>
        <w:t>t.j</w:t>
      </w:r>
      <w:proofErr w:type="spellEnd"/>
      <w:r w:rsidR="00A1117B" w:rsidRPr="00A1117B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F2AFAE0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1117B" w:rsidRPr="00A1117B">
        <w:rPr>
          <w:rFonts w:ascii="Arial" w:hAnsi="Arial" w:cs="Arial"/>
          <w:sz w:val="24"/>
          <w:szCs w:val="24"/>
        </w:rPr>
        <w:t>13/09/2024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1117B" w:rsidRPr="00A1117B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495F01C" w14:textId="77777777" w:rsidTr="005A632E">
        <w:tc>
          <w:tcPr>
            <w:tcW w:w="1276" w:type="dxa"/>
            <w:shd w:val="clear" w:color="auto" w:fill="F2F2F2"/>
            <w:vAlign w:val="center"/>
          </w:tcPr>
          <w:p w14:paraId="1EE7422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8E1F01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EC584D6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A86130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1117B" w:rsidRPr="00BB547B" w14:paraId="292FE23E" w14:textId="77777777" w:rsidTr="00CB54E9">
        <w:tc>
          <w:tcPr>
            <w:tcW w:w="1276" w:type="dxa"/>
            <w:shd w:val="clear" w:color="auto" w:fill="auto"/>
            <w:vAlign w:val="center"/>
          </w:tcPr>
          <w:p w14:paraId="07290491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0F076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835CB23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2BEE99D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14F517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0B510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982 368.00 zł</w:t>
            </w:r>
          </w:p>
        </w:tc>
      </w:tr>
      <w:tr w:rsidR="00A1117B" w:rsidRPr="00BB547B" w14:paraId="492C48A2" w14:textId="77777777" w:rsidTr="00CB54E9">
        <w:tc>
          <w:tcPr>
            <w:tcW w:w="1276" w:type="dxa"/>
            <w:shd w:val="clear" w:color="auto" w:fill="auto"/>
            <w:vAlign w:val="center"/>
          </w:tcPr>
          <w:p w14:paraId="2D072B8F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1EC7EC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2E85A56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Stryker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6DE7885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C27A01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CF639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1 014 228.00 zł</w:t>
            </w:r>
          </w:p>
        </w:tc>
      </w:tr>
      <w:tr w:rsidR="00A1117B" w:rsidRPr="00BB547B" w14:paraId="2D63AF0A" w14:textId="77777777" w:rsidTr="00CB54E9">
        <w:tc>
          <w:tcPr>
            <w:tcW w:w="1276" w:type="dxa"/>
            <w:shd w:val="clear" w:color="auto" w:fill="auto"/>
            <w:vAlign w:val="center"/>
          </w:tcPr>
          <w:p w14:paraId="42EB523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BD8F8C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B38D4F5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Stryker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E4EB8CF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14B624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9C4DDB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194 292.00 zł</w:t>
            </w:r>
          </w:p>
        </w:tc>
      </w:tr>
      <w:tr w:rsidR="00A1117B" w:rsidRPr="00BB547B" w14:paraId="7E8A0EDA" w14:textId="77777777" w:rsidTr="00CB54E9">
        <w:tc>
          <w:tcPr>
            <w:tcW w:w="1276" w:type="dxa"/>
            <w:shd w:val="clear" w:color="auto" w:fill="auto"/>
            <w:vAlign w:val="center"/>
          </w:tcPr>
          <w:p w14:paraId="643EDC5C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8AB6F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DF59E63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implantcast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2CA065E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21B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632C26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A18C2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52 380.00 zł</w:t>
            </w:r>
          </w:p>
        </w:tc>
      </w:tr>
      <w:tr w:rsidR="00A1117B" w:rsidRPr="00BB547B" w14:paraId="059D69F9" w14:textId="77777777" w:rsidTr="00CB54E9">
        <w:tc>
          <w:tcPr>
            <w:tcW w:w="1276" w:type="dxa"/>
            <w:shd w:val="clear" w:color="auto" w:fill="auto"/>
            <w:vAlign w:val="center"/>
          </w:tcPr>
          <w:p w14:paraId="1168AFDE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F9610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549CC96A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implantcast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DE7CD0A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21B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B1B0D4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D997B3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571 557.60 zł</w:t>
            </w:r>
          </w:p>
        </w:tc>
      </w:tr>
      <w:tr w:rsidR="00A1117B" w:rsidRPr="00BB547B" w14:paraId="60E53E4A" w14:textId="77777777" w:rsidTr="00CB54E9">
        <w:tc>
          <w:tcPr>
            <w:tcW w:w="1276" w:type="dxa"/>
            <w:shd w:val="clear" w:color="auto" w:fill="auto"/>
            <w:vAlign w:val="center"/>
          </w:tcPr>
          <w:p w14:paraId="02F734ED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B615CD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46F5209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Procardia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DAAF7B6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rtm. W.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EDF628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092BE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181 008.00 zł</w:t>
            </w:r>
          </w:p>
        </w:tc>
      </w:tr>
      <w:tr w:rsidR="00A1117B" w:rsidRPr="00BB547B" w14:paraId="2CF25259" w14:textId="77777777" w:rsidTr="00CB54E9">
        <w:tc>
          <w:tcPr>
            <w:tcW w:w="1276" w:type="dxa"/>
            <w:shd w:val="clear" w:color="auto" w:fill="auto"/>
            <w:vAlign w:val="center"/>
          </w:tcPr>
          <w:p w14:paraId="559377C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66A71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E242399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Massmedica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Spółka Akcyjna</w:t>
            </w:r>
          </w:p>
          <w:p w14:paraId="6B76780D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Chorągwi Pancernej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E871E6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02-951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66630B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118 044.00 zł</w:t>
            </w:r>
          </w:p>
        </w:tc>
      </w:tr>
      <w:tr w:rsidR="00A1117B" w:rsidRPr="00BB547B" w14:paraId="15503DB0" w14:textId="77777777" w:rsidTr="00CB54E9">
        <w:tc>
          <w:tcPr>
            <w:tcW w:w="1276" w:type="dxa"/>
            <w:shd w:val="clear" w:color="auto" w:fill="auto"/>
            <w:vAlign w:val="center"/>
          </w:tcPr>
          <w:p w14:paraId="674DE06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A67F26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B68A354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584EB524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8807EF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A53E3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528 228.00 zł</w:t>
            </w:r>
          </w:p>
        </w:tc>
      </w:tr>
      <w:tr w:rsidR="00A1117B" w:rsidRPr="00BB547B" w14:paraId="55B1494A" w14:textId="77777777" w:rsidTr="00CB54E9">
        <w:tc>
          <w:tcPr>
            <w:tcW w:w="1276" w:type="dxa"/>
            <w:shd w:val="clear" w:color="auto" w:fill="auto"/>
            <w:vAlign w:val="center"/>
          </w:tcPr>
          <w:p w14:paraId="425B58E3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6DCF09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0AC6C8E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11CD46BA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1EF775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080B96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739 260.00 zł</w:t>
            </w:r>
          </w:p>
        </w:tc>
      </w:tr>
      <w:tr w:rsidR="00A1117B" w:rsidRPr="00BB547B" w14:paraId="05C52494" w14:textId="77777777" w:rsidTr="00CB54E9">
        <w:tc>
          <w:tcPr>
            <w:tcW w:w="1276" w:type="dxa"/>
            <w:shd w:val="clear" w:color="auto" w:fill="auto"/>
            <w:vAlign w:val="center"/>
          </w:tcPr>
          <w:p w14:paraId="0D5586E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244E44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CDB4916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8FCEA7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F7814F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886B8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636 120.00 zł</w:t>
            </w:r>
          </w:p>
        </w:tc>
      </w:tr>
      <w:tr w:rsidR="00A1117B" w:rsidRPr="00BB547B" w14:paraId="3F8D5FFB" w14:textId="77777777" w:rsidTr="00CB54E9">
        <w:tc>
          <w:tcPr>
            <w:tcW w:w="1276" w:type="dxa"/>
            <w:shd w:val="clear" w:color="auto" w:fill="auto"/>
            <w:vAlign w:val="center"/>
          </w:tcPr>
          <w:p w14:paraId="7718EC2C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94CD9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575D3DB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4D6D26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61168F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AB37EE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1 442 880.00 zł</w:t>
            </w:r>
          </w:p>
        </w:tc>
      </w:tr>
      <w:tr w:rsidR="00A1117B" w:rsidRPr="00BB547B" w14:paraId="26BC07F1" w14:textId="77777777" w:rsidTr="00CB54E9">
        <w:tc>
          <w:tcPr>
            <w:tcW w:w="1276" w:type="dxa"/>
            <w:shd w:val="clear" w:color="auto" w:fill="auto"/>
            <w:vAlign w:val="center"/>
          </w:tcPr>
          <w:p w14:paraId="2DA7F4B4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637309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540EB59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918F52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341C65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24633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718 848.00 zł</w:t>
            </w:r>
          </w:p>
        </w:tc>
      </w:tr>
      <w:tr w:rsidR="00A1117B" w:rsidRPr="00BB547B" w14:paraId="28D9E690" w14:textId="77777777" w:rsidTr="00CB54E9">
        <w:tc>
          <w:tcPr>
            <w:tcW w:w="1276" w:type="dxa"/>
            <w:shd w:val="clear" w:color="auto" w:fill="auto"/>
            <w:vAlign w:val="center"/>
          </w:tcPr>
          <w:p w14:paraId="1689743B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3CC07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FAF940D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CFB13A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CEFD99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E3B66A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1 715 580.00 zł</w:t>
            </w:r>
          </w:p>
        </w:tc>
      </w:tr>
      <w:tr w:rsidR="00A1117B" w:rsidRPr="00BB547B" w14:paraId="26ABA82D" w14:textId="77777777" w:rsidTr="00CB54E9">
        <w:tc>
          <w:tcPr>
            <w:tcW w:w="1276" w:type="dxa"/>
            <w:shd w:val="clear" w:color="auto" w:fill="auto"/>
            <w:vAlign w:val="center"/>
          </w:tcPr>
          <w:p w14:paraId="4A6EE4EC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511DEF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11F61864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9128182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FF0F26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F5041D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732 758.40 zł</w:t>
            </w:r>
          </w:p>
        </w:tc>
      </w:tr>
      <w:tr w:rsidR="00A1117B" w:rsidRPr="00BB547B" w14:paraId="17D4A983" w14:textId="77777777" w:rsidTr="00CB54E9">
        <w:tc>
          <w:tcPr>
            <w:tcW w:w="1276" w:type="dxa"/>
            <w:shd w:val="clear" w:color="auto" w:fill="auto"/>
            <w:vAlign w:val="center"/>
          </w:tcPr>
          <w:p w14:paraId="225F7F7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A8FBA0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1CA0058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7BF3ED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49C1A2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964B53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63 720.00 zł</w:t>
            </w:r>
          </w:p>
        </w:tc>
      </w:tr>
      <w:tr w:rsidR="00A1117B" w:rsidRPr="00BB547B" w14:paraId="5238F4DE" w14:textId="77777777" w:rsidTr="00CB54E9">
        <w:tc>
          <w:tcPr>
            <w:tcW w:w="1276" w:type="dxa"/>
            <w:shd w:val="clear" w:color="auto" w:fill="auto"/>
            <w:vAlign w:val="center"/>
          </w:tcPr>
          <w:p w14:paraId="5477D1D1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926DB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1145090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637636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BABD8C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lastRenderedPageBreak/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068C15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lastRenderedPageBreak/>
              <w:t>191 581.20 zł</w:t>
            </w:r>
          </w:p>
        </w:tc>
      </w:tr>
      <w:tr w:rsidR="00A1117B" w:rsidRPr="00BB547B" w14:paraId="04CDB26F" w14:textId="77777777" w:rsidTr="00CB54E9">
        <w:tc>
          <w:tcPr>
            <w:tcW w:w="1276" w:type="dxa"/>
            <w:shd w:val="clear" w:color="auto" w:fill="auto"/>
            <w:vAlign w:val="center"/>
          </w:tcPr>
          <w:p w14:paraId="6E16D09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C6EC4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B424D9E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A855FA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F73EC6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2FFB70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18 511.20 zł</w:t>
            </w:r>
          </w:p>
        </w:tc>
      </w:tr>
      <w:tr w:rsidR="00A1117B" w:rsidRPr="00BB547B" w14:paraId="7691B364" w14:textId="77777777" w:rsidTr="00CB54E9">
        <w:tc>
          <w:tcPr>
            <w:tcW w:w="1276" w:type="dxa"/>
            <w:shd w:val="clear" w:color="auto" w:fill="auto"/>
            <w:vAlign w:val="center"/>
          </w:tcPr>
          <w:p w14:paraId="62430F6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2123F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6772C716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4C8CC8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C19CD0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A9AE54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394 497.00 zł</w:t>
            </w:r>
          </w:p>
        </w:tc>
      </w:tr>
      <w:tr w:rsidR="00A1117B" w:rsidRPr="00BB547B" w14:paraId="4B607091" w14:textId="77777777" w:rsidTr="00CB54E9">
        <w:tc>
          <w:tcPr>
            <w:tcW w:w="1276" w:type="dxa"/>
            <w:shd w:val="clear" w:color="auto" w:fill="auto"/>
            <w:vAlign w:val="center"/>
          </w:tcPr>
          <w:p w14:paraId="4E9BEC3A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2524C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FDC16A9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Heraeus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Poland Sp. z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oo</w:t>
            </w:r>
            <w:proofErr w:type="spellEnd"/>
          </w:p>
          <w:p w14:paraId="095E1E33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Jana Kilińskiego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193/1.8, 1.9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B944F8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93-126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97D20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102 967.20 zł</w:t>
            </w:r>
          </w:p>
        </w:tc>
      </w:tr>
      <w:tr w:rsidR="00A1117B" w:rsidRPr="00BB547B" w14:paraId="4D16284D" w14:textId="77777777" w:rsidTr="00CB54E9">
        <w:tc>
          <w:tcPr>
            <w:tcW w:w="1276" w:type="dxa"/>
            <w:shd w:val="clear" w:color="auto" w:fill="auto"/>
            <w:vAlign w:val="center"/>
          </w:tcPr>
          <w:p w14:paraId="4DCB3C59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D6FBBA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A83B66F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Global MD Spółka z ograniczoną odpowiedzialnością</w:t>
            </w:r>
          </w:p>
          <w:p w14:paraId="69FA8C13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Michała Drzymały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DCA73E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08D667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1 388 880.00 zł</w:t>
            </w:r>
          </w:p>
        </w:tc>
      </w:tr>
      <w:tr w:rsidR="00A1117B" w:rsidRPr="00BB547B" w14:paraId="79FD06E8" w14:textId="77777777" w:rsidTr="00CB54E9">
        <w:tc>
          <w:tcPr>
            <w:tcW w:w="1276" w:type="dxa"/>
            <w:shd w:val="clear" w:color="auto" w:fill="auto"/>
            <w:vAlign w:val="center"/>
          </w:tcPr>
          <w:p w14:paraId="6614E79D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06637A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F23194F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Global MD Spółka z ograniczoną odpowiedzialnością</w:t>
            </w:r>
          </w:p>
          <w:p w14:paraId="108ECB50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Michała Drzymały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1A66D9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E861CE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609 336.00 zł</w:t>
            </w:r>
          </w:p>
        </w:tc>
      </w:tr>
      <w:tr w:rsidR="00A1117B" w:rsidRPr="00BB547B" w14:paraId="3131EE7E" w14:textId="77777777" w:rsidTr="00CB54E9">
        <w:tc>
          <w:tcPr>
            <w:tcW w:w="1276" w:type="dxa"/>
            <w:shd w:val="clear" w:color="auto" w:fill="auto"/>
            <w:vAlign w:val="center"/>
          </w:tcPr>
          <w:p w14:paraId="7AFEE1D9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2B2D82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67D8873" w14:textId="77777777" w:rsidR="00A1117B" w:rsidRPr="00986737" w:rsidRDefault="00A1117B" w:rsidP="00CB54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Smith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Pr="00A1117B">
              <w:rPr>
                <w:rFonts w:ascii="Arial" w:hAnsi="Arial" w:cs="Arial"/>
                <w:sz w:val="24"/>
                <w:szCs w:val="24"/>
              </w:rPr>
              <w:t>Nephew</w:t>
            </w:r>
            <w:proofErr w:type="spellEnd"/>
            <w:r w:rsidRPr="00A1117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8E894C5" w14:textId="77777777" w:rsidR="00A1117B" w:rsidRPr="00986737" w:rsidRDefault="00A1117B" w:rsidP="00CB54E9">
            <w:pPr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A0201B" w14:textId="77777777" w:rsidR="00A1117B" w:rsidRPr="00986737" w:rsidRDefault="00A1117B" w:rsidP="00CB54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11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FCA426" w14:textId="77777777" w:rsidR="00A1117B" w:rsidRPr="00986737" w:rsidRDefault="00A1117B" w:rsidP="00CB54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17B">
              <w:rPr>
                <w:rFonts w:ascii="Arial" w:hAnsi="Arial" w:cs="Arial"/>
                <w:sz w:val="24"/>
                <w:szCs w:val="24"/>
              </w:rPr>
              <w:t>877 500.00 zł</w:t>
            </w:r>
          </w:p>
        </w:tc>
      </w:tr>
    </w:tbl>
    <w:p w14:paraId="63972374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3837F527" w14:textId="601BD675" w:rsidR="00C236D3" w:rsidRDefault="005953B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25071BF4" w14:textId="7F044DFE" w:rsidR="005953B2" w:rsidRPr="00BB547B" w:rsidRDefault="005953B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5953B2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39E8A" w14:textId="77777777" w:rsidR="007D58AB" w:rsidRDefault="007D58AB">
      <w:r>
        <w:separator/>
      </w:r>
    </w:p>
  </w:endnote>
  <w:endnote w:type="continuationSeparator" w:id="0">
    <w:p w14:paraId="0C7CE42B" w14:textId="77777777" w:rsidR="007D58AB" w:rsidRDefault="007D5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A6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6C1C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92669" w14:textId="77777777" w:rsidR="00986737" w:rsidRPr="00986737" w:rsidRDefault="0000000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091A91A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1376A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4CE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BA902" w14:textId="77777777" w:rsidR="009F189D" w:rsidRDefault="009F189D">
    <w:pPr>
      <w:pStyle w:val="Stopka"/>
      <w:tabs>
        <w:tab w:val="clear" w:pos="4536"/>
      </w:tabs>
      <w:jc w:val="center"/>
    </w:pPr>
  </w:p>
  <w:p w14:paraId="380F72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B42E1" w14:textId="77777777" w:rsidR="007D58AB" w:rsidRDefault="007D58AB">
      <w:r>
        <w:separator/>
      </w:r>
    </w:p>
  </w:footnote>
  <w:footnote w:type="continuationSeparator" w:id="0">
    <w:p w14:paraId="2528913B" w14:textId="77777777" w:rsidR="007D58AB" w:rsidRDefault="007D5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8528" w14:textId="77777777" w:rsidR="00A1117B" w:rsidRDefault="00A11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251" w14:textId="77777777" w:rsidR="00A1117B" w:rsidRDefault="00A11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01882" w14:textId="77777777" w:rsidR="00A1117B" w:rsidRDefault="00A111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1B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78DB"/>
    <w:rsid w:val="005614F2"/>
    <w:rsid w:val="00577BC6"/>
    <w:rsid w:val="005953B2"/>
    <w:rsid w:val="005A632E"/>
    <w:rsid w:val="0069085C"/>
    <w:rsid w:val="006B27ED"/>
    <w:rsid w:val="007D58AB"/>
    <w:rsid w:val="00843263"/>
    <w:rsid w:val="00861E75"/>
    <w:rsid w:val="00986737"/>
    <w:rsid w:val="009D19BD"/>
    <w:rsid w:val="009F189D"/>
    <w:rsid w:val="00A1117B"/>
    <w:rsid w:val="00A80738"/>
    <w:rsid w:val="00BB547B"/>
    <w:rsid w:val="00C236D3"/>
    <w:rsid w:val="00C241B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2E92C7"/>
  <w15:chartTrackingRefBased/>
  <w15:docId w15:val="{8DD49264-F5B1-426F-AE65-FDD7C9CF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dcterms:created xsi:type="dcterms:W3CDTF">2024-09-16T12:11:00Z</dcterms:created>
  <dcterms:modified xsi:type="dcterms:W3CDTF">2024-09-16T12:26:00Z</dcterms:modified>
</cp:coreProperties>
</file>