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BE557" w14:textId="77777777" w:rsidR="000E6167" w:rsidRPr="002A16E2" w:rsidRDefault="000E6167" w:rsidP="000E6167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4EBA1C3D" w14:textId="77777777" w:rsidR="000E6167" w:rsidRPr="002A16E2" w:rsidRDefault="000E6167" w:rsidP="000E616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54DA1DA3" w14:textId="77777777" w:rsidR="000E6167" w:rsidRPr="002A16E2" w:rsidRDefault="000E6167" w:rsidP="000E616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4EAFC903" w14:textId="77777777" w:rsidR="000E6167" w:rsidRPr="002A16E2" w:rsidRDefault="000E6167" w:rsidP="000E616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8BF46EA" w14:textId="77777777" w:rsidR="000E6167" w:rsidRPr="002A16E2" w:rsidRDefault="000E6167" w:rsidP="000E61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6D105C24" w14:textId="77777777" w:rsidR="000E6167" w:rsidRPr="00FA50AF" w:rsidRDefault="000E6167" w:rsidP="000E616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7ABC8D1" w14:textId="77777777" w:rsidR="000E6167" w:rsidRPr="002A16E2" w:rsidRDefault="000E6167" w:rsidP="000E61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0443B799" w14:textId="77777777" w:rsidR="000E6167" w:rsidRPr="002A16E2" w:rsidRDefault="000E6167" w:rsidP="000E61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4E70881" w14:textId="77777777" w:rsidR="000E6167" w:rsidRPr="002A16E2" w:rsidRDefault="000E6167" w:rsidP="000E616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1E3DFEE1" w14:textId="77777777" w:rsidR="000E6167" w:rsidRPr="002A16E2" w:rsidRDefault="000E6167" w:rsidP="000E616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4B67B230" w14:textId="77777777" w:rsidR="000E6167" w:rsidRPr="002A16E2" w:rsidRDefault="000E6167" w:rsidP="000E616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642BBAF8" w14:textId="77777777" w:rsidR="000E6167" w:rsidRPr="002A16E2" w:rsidRDefault="000E6167" w:rsidP="000E61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CB0ACA2" w14:textId="77777777" w:rsidR="000E6167" w:rsidRPr="002A16E2" w:rsidRDefault="000E6167" w:rsidP="000E616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20DBBC50" w14:textId="77777777" w:rsidR="000E6167" w:rsidRPr="002A16E2" w:rsidRDefault="000E6167" w:rsidP="000E616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8D40D79" w14:textId="77777777" w:rsidR="000E6167" w:rsidRPr="002A16E2" w:rsidRDefault="000E6167" w:rsidP="000E616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A15AE93" w14:textId="77777777" w:rsidR="000E6167" w:rsidRPr="002A16E2" w:rsidRDefault="000E6167" w:rsidP="000E616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5CD73284" w14:textId="77777777" w:rsidR="000E6167" w:rsidRPr="002A16E2" w:rsidRDefault="000E6167" w:rsidP="000E616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6B9C81F" w14:textId="77777777" w:rsidR="000E6167" w:rsidRPr="002A16E2" w:rsidRDefault="000E6167" w:rsidP="000E616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603F22C1" w14:textId="77777777" w:rsidR="000E6167" w:rsidRPr="002A16E2" w:rsidRDefault="000E6167" w:rsidP="000E616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7125299E" w14:textId="77777777" w:rsidR="000E6167" w:rsidRPr="002A16E2" w:rsidRDefault="000E6167" w:rsidP="000E6167">
      <w:pPr>
        <w:ind w:firstLine="3969"/>
        <w:rPr>
          <w:b/>
          <w:sz w:val="22"/>
          <w:szCs w:val="22"/>
        </w:rPr>
      </w:pPr>
    </w:p>
    <w:p w14:paraId="39BA74A1" w14:textId="3FC24D96" w:rsidR="000E6167" w:rsidRDefault="000E6167" w:rsidP="000E616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E96A91" w:rsidRPr="00E96A91">
        <w:rPr>
          <w:b/>
          <w:sz w:val="22"/>
          <w:szCs w:val="22"/>
        </w:rPr>
        <w:t xml:space="preserve">Dostawa urządzeń typu firewall wraz z licencjami - sztuk 4 (z opcją dokupienia 2 szt. w ramach posiadanych środków) do laboratorium 1.04 </w:t>
      </w:r>
      <w:proofErr w:type="spellStart"/>
      <w:r w:rsidR="00E96A91" w:rsidRPr="00E96A91">
        <w:rPr>
          <w:b/>
          <w:sz w:val="22"/>
          <w:szCs w:val="22"/>
        </w:rPr>
        <w:t>LabSec</w:t>
      </w:r>
      <w:proofErr w:type="spellEnd"/>
      <w:r w:rsidR="00E96A91" w:rsidRPr="00E96A91">
        <w:rPr>
          <w:b/>
          <w:sz w:val="22"/>
          <w:szCs w:val="22"/>
        </w:rPr>
        <w:t xml:space="preserve"> w budynku B9 na potrzeby I</w:t>
      </w:r>
      <w:r w:rsidR="00E96A91">
        <w:rPr>
          <w:b/>
          <w:sz w:val="22"/>
          <w:szCs w:val="22"/>
        </w:rPr>
        <w:t>n</w:t>
      </w:r>
      <w:r w:rsidR="00E96A91" w:rsidRPr="00E96A91">
        <w:rPr>
          <w:b/>
          <w:sz w:val="22"/>
          <w:szCs w:val="22"/>
        </w:rPr>
        <w:t xml:space="preserve">stytutu Telekomunikacji </w:t>
      </w:r>
      <w:proofErr w:type="spellStart"/>
      <w:r w:rsidR="00E96A91" w:rsidRPr="00E96A91">
        <w:rPr>
          <w:b/>
          <w:sz w:val="22"/>
          <w:szCs w:val="22"/>
        </w:rPr>
        <w:t>WIEiT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8E5E91">
        <w:rPr>
          <w:b/>
          <w:sz w:val="22"/>
          <w:szCs w:val="22"/>
        </w:rPr>
        <w:t>454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4119236C" w14:textId="77777777" w:rsidR="000E6167" w:rsidRDefault="000E6167" w:rsidP="000E616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687B8CF" w14:textId="0A63795D" w:rsidR="00F52695" w:rsidRPr="00666F84" w:rsidRDefault="00F52695" w:rsidP="00F52695">
      <w:pPr>
        <w:widowControl w:val="0"/>
        <w:ind w:right="1"/>
        <w:jc w:val="both"/>
        <w:rPr>
          <w:b/>
        </w:rPr>
      </w:pPr>
      <w:r w:rsidRPr="00666F84">
        <w:rPr>
          <w:b/>
        </w:rPr>
        <w:t xml:space="preserve">Cena netto za całość przedmiotu zamówienia, tj. za </w:t>
      </w:r>
      <w:r>
        <w:rPr>
          <w:b/>
        </w:rPr>
        <w:t>6</w:t>
      </w:r>
      <w:r w:rsidRPr="00666F84">
        <w:rPr>
          <w:b/>
        </w:rPr>
        <w:t xml:space="preserve"> szt.  </w:t>
      </w:r>
      <w:r w:rsidRPr="00E96A91">
        <w:rPr>
          <w:b/>
          <w:sz w:val="22"/>
          <w:szCs w:val="22"/>
        </w:rPr>
        <w:t xml:space="preserve">urządzeń typu firewall wraz z licencjami </w:t>
      </w:r>
      <w:r w:rsidRPr="00666F84">
        <w:rPr>
          <w:b/>
        </w:rPr>
        <w:t>…………………………….. PLN</w:t>
      </w:r>
    </w:p>
    <w:p w14:paraId="3FC9B77D" w14:textId="77777777" w:rsidR="00F52695" w:rsidRPr="00666F84" w:rsidRDefault="00F52695" w:rsidP="00F52695">
      <w:pPr>
        <w:widowControl w:val="0"/>
        <w:ind w:right="1"/>
        <w:rPr>
          <w:b/>
        </w:rPr>
      </w:pPr>
      <w:r w:rsidRPr="00666F84">
        <w:rPr>
          <w:b/>
        </w:rPr>
        <w:t>Cena brutto za całość zamówienia: ......................................................................... PLN</w:t>
      </w:r>
    </w:p>
    <w:p w14:paraId="38910B88" w14:textId="77777777" w:rsidR="00F52695" w:rsidRPr="00666F84" w:rsidRDefault="00F52695" w:rsidP="00F52695">
      <w:pPr>
        <w:widowControl w:val="0"/>
        <w:ind w:right="1"/>
        <w:jc w:val="both"/>
      </w:pPr>
      <w:r w:rsidRPr="00666F84">
        <w:t>Słownie brutto: .......................................................................................................................</w:t>
      </w:r>
    </w:p>
    <w:p w14:paraId="2F742112" w14:textId="77777777" w:rsidR="00F52695" w:rsidRPr="00666F84" w:rsidRDefault="00F52695" w:rsidP="00F52695">
      <w:pPr>
        <w:widowControl w:val="0"/>
        <w:rPr>
          <w:b/>
        </w:rPr>
      </w:pPr>
      <w:r w:rsidRPr="00666F84">
        <w:rPr>
          <w:b/>
        </w:rPr>
        <w:t>Powyższa cena zawiera podatek VAT w wysokości 23 % tj. …………………..…. PLN</w:t>
      </w:r>
    </w:p>
    <w:p w14:paraId="15258004" w14:textId="77777777" w:rsidR="00F52695" w:rsidRPr="00666F84" w:rsidRDefault="00F52695" w:rsidP="00F52695">
      <w:pPr>
        <w:widowControl w:val="0"/>
        <w:ind w:right="1"/>
        <w:jc w:val="both"/>
      </w:pPr>
    </w:p>
    <w:p w14:paraId="5AACD013" w14:textId="77777777" w:rsidR="00F52695" w:rsidRPr="00666F84" w:rsidRDefault="00F52695" w:rsidP="00F52695">
      <w:pPr>
        <w:widowControl w:val="0"/>
        <w:ind w:right="1"/>
        <w:jc w:val="both"/>
      </w:pPr>
      <w:r w:rsidRPr="00666F84">
        <w:t>w tym:</w:t>
      </w:r>
    </w:p>
    <w:p w14:paraId="32B752B4" w14:textId="4DC3AA0D" w:rsidR="00F52695" w:rsidRPr="00666F84" w:rsidRDefault="00F52695" w:rsidP="00F52695">
      <w:pPr>
        <w:numPr>
          <w:ilvl w:val="0"/>
          <w:numId w:val="5"/>
        </w:numPr>
        <w:ind w:left="142" w:right="-47"/>
        <w:jc w:val="both"/>
        <w:rPr>
          <w:b/>
          <w:bCs/>
          <w:iCs/>
          <w:u w:val="single"/>
        </w:rPr>
      </w:pPr>
      <w:bookmarkStart w:id="0" w:name="_Hlk135300148"/>
      <w:r w:rsidRPr="00666F84">
        <w:rPr>
          <w:b/>
          <w:bCs/>
          <w:iCs/>
          <w:u w:val="single"/>
        </w:rPr>
        <w:t>Cena brutto za część podstawowa A</w:t>
      </w:r>
      <w:r w:rsidRPr="00666F84">
        <w:rPr>
          <w:b/>
          <w:iCs/>
          <w:u w:val="single"/>
        </w:rPr>
        <w:t xml:space="preserve"> – </w:t>
      </w:r>
      <w:r>
        <w:rPr>
          <w:b/>
          <w:iCs/>
          <w:u w:val="single"/>
        </w:rPr>
        <w:t xml:space="preserve">4 sztuki </w:t>
      </w:r>
      <w:r w:rsidRPr="00E96A91">
        <w:rPr>
          <w:b/>
          <w:sz w:val="22"/>
          <w:szCs w:val="22"/>
        </w:rPr>
        <w:t>urządzeń typu firewall wraz z licencjami</w:t>
      </w:r>
      <w:r w:rsidRPr="00666F84">
        <w:rPr>
          <w:iCs/>
          <w:u w:val="single"/>
        </w:rPr>
        <w:t xml:space="preserve">: ……………………….….. </w:t>
      </w:r>
      <w:r w:rsidRPr="00666F84">
        <w:rPr>
          <w:b/>
          <w:bCs/>
          <w:iCs/>
          <w:u w:val="single"/>
        </w:rPr>
        <w:t>PLN</w:t>
      </w:r>
    </w:p>
    <w:p w14:paraId="3DEC8926" w14:textId="77777777" w:rsidR="00F52695" w:rsidRPr="00666F84" w:rsidRDefault="00F52695" w:rsidP="00F52695">
      <w:pPr>
        <w:widowControl w:val="0"/>
        <w:ind w:left="720" w:hanging="578"/>
      </w:pPr>
      <w:r w:rsidRPr="00666F84">
        <w:t>Powyższa cena zawiera podatek VAT w wysokości 23 % tj. ……………………….... PLN</w:t>
      </w:r>
    </w:p>
    <w:p w14:paraId="365654C4" w14:textId="082C594D" w:rsidR="00F52695" w:rsidRPr="00666F84" w:rsidRDefault="00F52695" w:rsidP="00F52695">
      <w:pPr>
        <w:ind w:left="720" w:right="-47" w:hanging="578"/>
        <w:jc w:val="both"/>
        <w:rPr>
          <w:iCs/>
        </w:rPr>
      </w:pPr>
      <w:r w:rsidRPr="00666F84">
        <w:rPr>
          <w:bCs/>
          <w:iCs/>
        </w:rPr>
        <w:t>Cena netto za część A</w:t>
      </w:r>
      <w:r w:rsidRPr="00666F84">
        <w:rPr>
          <w:iCs/>
        </w:rPr>
        <w:t xml:space="preserve"> – dostawa </w:t>
      </w:r>
      <w:r>
        <w:rPr>
          <w:iCs/>
        </w:rPr>
        <w:t xml:space="preserve">4 </w:t>
      </w:r>
      <w:r w:rsidRPr="00666F84">
        <w:rPr>
          <w:iCs/>
        </w:rPr>
        <w:t>szt</w:t>
      </w:r>
      <w:r w:rsidRPr="00F52695">
        <w:rPr>
          <w:iCs/>
        </w:rPr>
        <w:t xml:space="preserve">. </w:t>
      </w:r>
      <w:r w:rsidRPr="00F52695">
        <w:rPr>
          <w:sz w:val="22"/>
          <w:szCs w:val="22"/>
        </w:rPr>
        <w:t>urządzeń typu firewall wraz z licencjami</w:t>
      </w:r>
      <w:r w:rsidRPr="00666F84">
        <w:rPr>
          <w:iCs/>
        </w:rPr>
        <w:t xml:space="preserve"> : …………….……..... </w:t>
      </w:r>
      <w:r w:rsidRPr="00666F84">
        <w:rPr>
          <w:bCs/>
          <w:iCs/>
        </w:rPr>
        <w:t>PLN</w:t>
      </w:r>
    </w:p>
    <w:bookmarkEnd w:id="0"/>
    <w:p w14:paraId="28FEB481" w14:textId="2CCFC84E" w:rsidR="00F52695" w:rsidRPr="00666F84" w:rsidRDefault="00F52695" w:rsidP="00F52695">
      <w:pPr>
        <w:ind w:left="3402" w:right="-47" w:hanging="3260"/>
        <w:rPr>
          <w:iCs/>
          <w:u w:val="single"/>
        </w:rPr>
      </w:pPr>
      <w:r w:rsidRPr="00666F84">
        <w:rPr>
          <w:b/>
          <w:iCs/>
          <w:u w:val="single"/>
        </w:rPr>
        <w:t>Cena brutto za</w:t>
      </w:r>
      <w:r w:rsidRPr="00666F84">
        <w:rPr>
          <w:iCs/>
          <w:u w:val="single"/>
        </w:rPr>
        <w:t xml:space="preserve"> </w:t>
      </w:r>
      <w:r w:rsidRPr="00666F84">
        <w:rPr>
          <w:b/>
          <w:iCs/>
          <w:u w:val="single"/>
        </w:rPr>
        <w:t xml:space="preserve">1 szt. </w:t>
      </w:r>
      <w:r w:rsidRPr="00F52695">
        <w:rPr>
          <w:b/>
          <w:sz w:val="22"/>
          <w:szCs w:val="22"/>
          <w:u w:val="single"/>
        </w:rPr>
        <w:t>urządzenia typu firewall wraz z licencj</w:t>
      </w:r>
      <w:r>
        <w:rPr>
          <w:b/>
          <w:sz w:val="22"/>
          <w:szCs w:val="22"/>
          <w:u w:val="single"/>
        </w:rPr>
        <w:t>ą</w:t>
      </w:r>
      <w:r w:rsidRPr="00666F84">
        <w:rPr>
          <w:b/>
          <w:iCs/>
          <w:u w:val="single"/>
        </w:rPr>
        <w:t xml:space="preserve"> ………………………………..</w:t>
      </w:r>
      <w:r w:rsidRPr="00666F84">
        <w:rPr>
          <w:b/>
          <w:bCs/>
          <w:iCs/>
          <w:u w:val="single"/>
        </w:rPr>
        <w:t>………….…....</w:t>
      </w:r>
      <w:r w:rsidRPr="00666F84">
        <w:rPr>
          <w:iCs/>
          <w:u w:val="single"/>
        </w:rPr>
        <w:t xml:space="preserve"> </w:t>
      </w:r>
      <w:r w:rsidRPr="00666F84">
        <w:rPr>
          <w:b/>
          <w:bCs/>
          <w:iCs/>
          <w:u w:val="single"/>
        </w:rPr>
        <w:t>PLN</w:t>
      </w:r>
    </w:p>
    <w:p w14:paraId="4E5F6F69" w14:textId="77777777" w:rsidR="00F52695" w:rsidRPr="00666F84" w:rsidRDefault="00F52695" w:rsidP="00F52695">
      <w:pPr>
        <w:widowControl w:val="0"/>
        <w:ind w:left="720" w:hanging="578"/>
      </w:pPr>
      <w:r w:rsidRPr="00666F84">
        <w:t>Powyższa cena zawiera podatek VAT w wysokości 23 % tj. ……………………...…. PLN</w:t>
      </w:r>
    </w:p>
    <w:p w14:paraId="3E41F1FA" w14:textId="707DE9D5" w:rsidR="00F52695" w:rsidRPr="00666F84" w:rsidRDefault="00F52695" w:rsidP="00F52695">
      <w:pPr>
        <w:ind w:left="720" w:right="-47" w:hanging="578"/>
        <w:jc w:val="both"/>
        <w:rPr>
          <w:iCs/>
        </w:rPr>
      </w:pPr>
      <w:r w:rsidRPr="00666F84">
        <w:rPr>
          <w:iCs/>
        </w:rPr>
        <w:t xml:space="preserve">Cena netto za 1 szt. </w:t>
      </w:r>
      <w:r w:rsidRPr="00F52695">
        <w:rPr>
          <w:bCs/>
          <w:sz w:val="22"/>
          <w:szCs w:val="22"/>
        </w:rPr>
        <w:t>urządzenia typu firewall wraz z licencj</w:t>
      </w:r>
      <w:r>
        <w:rPr>
          <w:bCs/>
          <w:sz w:val="22"/>
          <w:szCs w:val="22"/>
        </w:rPr>
        <w:t>ą</w:t>
      </w:r>
      <w:r w:rsidRPr="00E96A91">
        <w:rPr>
          <w:b/>
          <w:sz w:val="22"/>
          <w:szCs w:val="22"/>
        </w:rPr>
        <w:t xml:space="preserve"> </w:t>
      </w:r>
      <w:r w:rsidRPr="00666F84">
        <w:rPr>
          <w:iCs/>
        </w:rPr>
        <w:t xml:space="preserve">……………………..……….. </w:t>
      </w:r>
      <w:r w:rsidRPr="00666F84">
        <w:rPr>
          <w:bCs/>
          <w:iCs/>
        </w:rPr>
        <w:t>PLN</w:t>
      </w:r>
    </w:p>
    <w:p w14:paraId="02ECCDB4" w14:textId="77777777" w:rsidR="00F52695" w:rsidRPr="00666F84" w:rsidRDefault="00F52695" w:rsidP="00F52695">
      <w:pPr>
        <w:ind w:right="-47"/>
        <w:jc w:val="both"/>
        <w:rPr>
          <w:iCs/>
        </w:rPr>
      </w:pPr>
    </w:p>
    <w:p w14:paraId="519C299D" w14:textId="768B8E6B" w:rsidR="00F52695" w:rsidRPr="0024314D" w:rsidRDefault="00F52695" w:rsidP="00F52695">
      <w:pPr>
        <w:numPr>
          <w:ilvl w:val="0"/>
          <w:numId w:val="6"/>
        </w:numPr>
        <w:ind w:left="0" w:right="-47"/>
        <w:jc w:val="both"/>
        <w:rPr>
          <w:b/>
          <w:iCs/>
          <w:u w:val="single"/>
        </w:rPr>
      </w:pPr>
      <w:r w:rsidRPr="0024314D">
        <w:rPr>
          <w:b/>
          <w:bCs/>
          <w:iCs/>
          <w:u w:val="single"/>
        </w:rPr>
        <w:lastRenderedPageBreak/>
        <w:t>Cena brutto za część opcjonalną B</w:t>
      </w:r>
      <w:r w:rsidRPr="0024314D">
        <w:rPr>
          <w:b/>
          <w:iCs/>
          <w:u w:val="single"/>
        </w:rPr>
        <w:t xml:space="preserve"> – dostawa 2 szt. </w:t>
      </w:r>
      <w:r w:rsidRPr="00E96A91">
        <w:rPr>
          <w:b/>
          <w:sz w:val="22"/>
          <w:szCs w:val="22"/>
        </w:rPr>
        <w:t>urządzeń typu firewall wraz z licencjami</w:t>
      </w:r>
      <w:r w:rsidRPr="0024314D">
        <w:rPr>
          <w:b/>
          <w:iCs/>
          <w:u w:val="single"/>
        </w:rPr>
        <w:t xml:space="preserve">:  ………………………………. </w:t>
      </w:r>
      <w:r w:rsidRPr="0024314D">
        <w:rPr>
          <w:b/>
          <w:bCs/>
          <w:iCs/>
          <w:u w:val="single"/>
        </w:rPr>
        <w:t>PLN</w:t>
      </w:r>
    </w:p>
    <w:p w14:paraId="6EF540DB" w14:textId="77777777" w:rsidR="00F52695" w:rsidRPr="00666F84" w:rsidRDefault="00F52695" w:rsidP="00F52695">
      <w:pPr>
        <w:widowControl w:val="0"/>
        <w:ind w:left="720" w:hanging="578"/>
      </w:pPr>
      <w:r w:rsidRPr="00666F84">
        <w:t>Powyższa cena zawiera podatek VAT w wysokości 23 % tj. ……………………...…. PLN</w:t>
      </w:r>
    </w:p>
    <w:p w14:paraId="51C5F3B7" w14:textId="2563DEF4" w:rsidR="00F52695" w:rsidRPr="00666F84" w:rsidRDefault="00F52695" w:rsidP="00F52695">
      <w:pPr>
        <w:ind w:left="720" w:right="-47" w:hanging="436"/>
        <w:jc w:val="both"/>
        <w:rPr>
          <w:iCs/>
        </w:rPr>
      </w:pPr>
      <w:r w:rsidRPr="00666F84">
        <w:rPr>
          <w:bCs/>
          <w:iCs/>
        </w:rPr>
        <w:t>Cena netto za część opcjonalną B</w:t>
      </w:r>
      <w:r w:rsidRPr="00666F84">
        <w:rPr>
          <w:iCs/>
        </w:rPr>
        <w:t xml:space="preserve"> – dostawa 2 szt. </w:t>
      </w:r>
      <w:r w:rsidRPr="00F52695">
        <w:rPr>
          <w:bCs/>
          <w:sz w:val="22"/>
          <w:szCs w:val="22"/>
        </w:rPr>
        <w:t>urządzeń typu firewall wraz z licencjami</w:t>
      </w:r>
      <w:r w:rsidRPr="00666F84">
        <w:rPr>
          <w:iCs/>
        </w:rPr>
        <w:t xml:space="preserve">: …………………………. </w:t>
      </w:r>
      <w:r w:rsidRPr="00666F84">
        <w:rPr>
          <w:bCs/>
          <w:iCs/>
        </w:rPr>
        <w:t>PLN</w:t>
      </w:r>
    </w:p>
    <w:p w14:paraId="32238B86" w14:textId="398A9DF5" w:rsidR="00F52695" w:rsidRPr="00666F84" w:rsidRDefault="00F52695" w:rsidP="00F52695">
      <w:pPr>
        <w:ind w:left="720" w:right="-47" w:hanging="436"/>
        <w:rPr>
          <w:iCs/>
          <w:u w:val="single"/>
        </w:rPr>
      </w:pPr>
      <w:r w:rsidRPr="00666F84">
        <w:rPr>
          <w:b/>
          <w:iCs/>
          <w:u w:val="single"/>
        </w:rPr>
        <w:t>Cena brutto za</w:t>
      </w:r>
      <w:r w:rsidRPr="00666F84">
        <w:rPr>
          <w:iCs/>
          <w:u w:val="single"/>
        </w:rPr>
        <w:t xml:space="preserve"> </w:t>
      </w:r>
      <w:r w:rsidRPr="00666F84">
        <w:rPr>
          <w:b/>
          <w:iCs/>
          <w:u w:val="single"/>
        </w:rPr>
        <w:t xml:space="preserve">1 szt. </w:t>
      </w:r>
      <w:r w:rsidRPr="00E96A91">
        <w:rPr>
          <w:b/>
          <w:sz w:val="22"/>
          <w:szCs w:val="22"/>
        </w:rPr>
        <w:t>urządze</w:t>
      </w:r>
      <w:r>
        <w:rPr>
          <w:b/>
          <w:sz w:val="22"/>
          <w:szCs w:val="22"/>
        </w:rPr>
        <w:t>nia</w:t>
      </w:r>
      <w:r w:rsidRPr="00E96A91">
        <w:rPr>
          <w:b/>
          <w:sz w:val="22"/>
          <w:szCs w:val="22"/>
        </w:rPr>
        <w:t xml:space="preserve"> typu firewall wraz z licencj</w:t>
      </w:r>
      <w:r>
        <w:rPr>
          <w:b/>
          <w:sz w:val="22"/>
          <w:szCs w:val="22"/>
        </w:rPr>
        <w:t>ą</w:t>
      </w:r>
      <w:r w:rsidRPr="00E96A91">
        <w:rPr>
          <w:b/>
          <w:sz w:val="22"/>
          <w:szCs w:val="22"/>
        </w:rPr>
        <w:t xml:space="preserve"> </w:t>
      </w:r>
      <w:r w:rsidRPr="00666F84">
        <w:rPr>
          <w:b/>
          <w:iCs/>
          <w:u w:val="single"/>
        </w:rPr>
        <w:t>…………………………………………..</w:t>
      </w:r>
      <w:r w:rsidRPr="00666F84">
        <w:rPr>
          <w:b/>
          <w:bCs/>
          <w:iCs/>
          <w:u w:val="single"/>
        </w:rPr>
        <w:t>………….…....</w:t>
      </w:r>
      <w:r w:rsidRPr="00666F84">
        <w:rPr>
          <w:iCs/>
          <w:u w:val="single"/>
        </w:rPr>
        <w:t xml:space="preserve"> </w:t>
      </w:r>
      <w:r w:rsidRPr="00666F84">
        <w:rPr>
          <w:b/>
          <w:bCs/>
          <w:iCs/>
          <w:u w:val="single"/>
        </w:rPr>
        <w:t>PLN</w:t>
      </w:r>
    </w:p>
    <w:p w14:paraId="18AC5791" w14:textId="77777777" w:rsidR="00F52695" w:rsidRPr="00666F84" w:rsidRDefault="00F52695" w:rsidP="00F52695">
      <w:pPr>
        <w:widowControl w:val="0"/>
        <w:ind w:left="720" w:hanging="436"/>
      </w:pPr>
      <w:r w:rsidRPr="00666F84">
        <w:t>Powyższa cena zawiera podatek VAT w wysokości 23 % tj. ……………………...…. PLN</w:t>
      </w:r>
    </w:p>
    <w:p w14:paraId="26A81EE2" w14:textId="1AC96DD5" w:rsidR="00F52695" w:rsidRPr="00666F84" w:rsidRDefault="00F52695" w:rsidP="00F52695">
      <w:pPr>
        <w:ind w:left="720" w:right="-47" w:hanging="436"/>
        <w:jc w:val="both"/>
        <w:rPr>
          <w:iCs/>
        </w:rPr>
      </w:pPr>
      <w:r w:rsidRPr="00666F84">
        <w:rPr>
          <w:iCs/>
        </w:rPr>
        <w:t xml:space="preserve">Cena netto za 1 szt. </w:t>
      </w:r>
      <w:r w:rsidRPr="00F52695">
        <w:rPr>
          <w:bCs/>
          <w:sz w:val="22"/>
          <w:szCs w:val="22"/>
        </w:rPr>
        <w:t>urządzenia typu firewall wraz z licencją</w:t>
      </w:r>
      <w:r w:rsidRPr="00E96A91">
        <w:rPr>
          <w:b/>
          <w:sz w:val="22"/>
          <w:szCs w:val="22"/>
        </w:rPr>
        <w:t xml:space="preserve"> </w:t>
      </w:r>
      <w:r w:rsidRPr="00666F84">
        <w:rPr>
          <w:iCs/>
        </w:rPr>
        <w:t xml:space="preserve">…………………..……….. </w:t>
      </w:r>
      <w:r w:rsidRPr="00666F84">
        <w:rPr>
          <w:bCs/>
          <w:iCs/>
        </w:rPr>
        <w:t>PLN</w:t>
      </w:r>
    </w:p>
    <w:p w14:paraId="383227C9" w14:textId="77777777" w:rsidR="00F52695" w:rsidRDefault="00F52695" w:rsidP="000E6167">
      <w:pPr>
        <w:pStyle w:val="Tekstpodstawowy"/>
        <w:rPr>
          <w:sz w:val="22"/>
          <w:szCs w:val="22"/>
        </w:rPr>
      </w:pPr>
    </w:p>
    <w:p w14:paraId="76FB6E4D" w14:textId="0D18336B" w:rsidR="000E6167" w:rsidRPr="00483084" w:rsidRDefault="000E6167" w:rsidP="000E616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Pr="00F52695">
        <w:rPr>
          <w:sz w:val="22"/>
          <w:szCs w:val="22"/>
          <w:highlight w:val="yellow"/>
        </w:rPr>
        <w:t>sprzętu</w:t>
      </w:r>
      <w:r w:rsidR="00F52695" w:rsidRPr="00F52695">
        <w:rPr>
          <w:sz w:val="22"/>
          <w:szCs w:val="22"/>
          <w:highlight w:val="yellow"/>
        </w:rPr>
        <w:t xml:space="preserve"> i nazwa oferowanych licencji oprogramowania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26C36461" w14:textId="77777777" w:rsidR="000E6167" w:rsidRPr="002A16E2" w:rsidRDefault="000E6167" w:rsidP="000E6167">
      <w:pPr>
        <w:tabs>
          <w:tab w:val="right" w:pos="9000"/>
        </w:tabs>
        <w:rPr>
          <w:sz w:val="22"/>
          <w:szCs w:val="22"/>
        </w:rPr>
      </w:pPr>
    </w:p>
    <w:p w14:paraId="30EEA000" w14:textId="4A2DA6C6" w:rsidR="000E6167" w:rsidRPr="002A16E2" w:rsidRDefault="000E6167" w:rsidP="000E6167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 w:rsidR="00E96A91">
        <w:rPr>
          <w:b/>
          <w:bCs/>
          <w:sz w:val="22"/>
          <w:szCs w:val="22"/>
        </w:rPr>
        <w:t xml:space="preserve">42 </w:t>
      </w:r>
      <w:r>
        <w:rPr>
          <w:b/>
          <w:bCs/>
          <w:sz w:val="22"/>
          <w:szCs w:val="22"/>
        </w:rPr>
        <w:t xml:space="preserve">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</w:t>
      </w:r>
    </w:p>
    <w:p w14:paraId="4D7CF3C5" w14:textId="77777777" w:rsidR="000E6167" w:rsidRPr="002A16E2" w:rsidRDefault="000E6167" w:rsidP="000E6167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……………………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32563C90" w14:textId="77777777" w:rsidR="004870AF" w:rsidRDefault="004870AF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DA0A941" w14:textId="315E3E0D" w:rsidR="000E6167" w:rsidRPr="002A16E2" w:rsidRDefault="000E6167" w:rsidP="000E616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2789F08A" w14:textId="77777777" w:rsidR="000E6167" w:rsidRDefault="000E6167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1DDB45F" w14:textId="77777777" w:rsidR="000E6167" w:rsidRDefault="000E6167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2CD7DFE" w14:textId="77777777" w:rsidR="004870AF" w:rsidRPr="004870AF" w:rsidRDefault="004870AF" w:rsidP="004870AF">
      <w:pPr>
        <w:tabs>
          <w:tab w:val="left" w:pos="426"/>
        </w:tabs>
        <w:spacing w:after="120"/>
        <w:jc w:val="both"/>
        <w:rPr>
          <w:b/>
          <w:bCs/>
          <w:i/>
          <w:iCs/>
          <w:color w:val="FF0000"/>
          <w:sz w:val="22"/>
          <w:szCs w:val="22"/>
        </w:rPr>
      </w:pPr>
      <w:r w:rsidRPr="004870AF">
        <w:rPr>
          <w:b/>
          <w:bCs/>
          <w:i/>
          <w:iCs/>
          <w:color w:val="FF0000"/>
          <w:sz w:val="22"/>
          <w:szCs w:val="22"/>
        </w:rPr>
        <w:t>Zamawiający oświadcza, że zamawiany system będzie wykorzystywany wyłącznie na potrzeby dydaktyczne.</w:t>
      </w:r>
    </w:p>
    <w:p w14:paraId="2AD859D6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61811C5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2FE6191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3D94EC3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628CAC6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260C3CA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CE7A7C1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0C5AFFC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1A2D031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0E711388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DF6FEE7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2A1266D0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902DA53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92DE806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86FB58D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6B74FB2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55CD5716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35B78028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118E2E4" w14:textId="77777777" w:rsidR="00F52695" w:rsidRDefault="00F52695" w:rsidP="000E616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15DA356" w14:textId="77777777" w:rsidR="000E6167" w:rsidRDefault="000E6167" w:rsidP="000E616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604FF9C6" w14:textId="77777777" w:rsidR="000E6167" w:rsidRDefault="000E6167" w:rsidP="000E616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772E1178" w14:textId="77777777" w:rsidR="000E6167" w:rsidRDefault="000E6167" w:rsidP="000E61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3236322" w14:textId="77777777" w:rsidR="002F41AC" w:rsidRDefault="002F41AC" w:rsidP="002F41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iż serwis gwarancyjny na zaoferowane urządzenia będzie </w:t>
      </w:r>
      <w:r>
        <w:rPr>
          <w:b/>
          <w:bCs/>
          <w:color w:val="000000"/>
          <w:sz w:val="22"/>
          <w:szCs w:val="22"/>
        </w:rPr>
        <w:t>świadczony przez:</w:t>
      </w:r>
      <w:r>
        <w:rPr>
          <w:color w:val="000000"/>
          <w:sz w:val="22"/>
          <w:szCs w:val="22"/>
        </w:rPr>
        <w:t xml:space="preserve"> producenta lub autoryzowanego przedstawiciela producenta: …………………………………………. (</w:t>
      </w:r>
      <w:r>
        <w:rPr>
          <w:i/>
          <w:iCs/>
          <w:color w:val="000000"/>
          <w:sz w:val="22"/>
          <w:szCs w:val="22"/>
        </w:rPr>
        <w:t>Należy wpisać, o ile dotyczy</w:t>
      </w:r>
      <w:r>
        <w:rPr>
          <w:color w:val="000000"/>
          <w:sz w:val="22"/>
          <w:szCs w:val="22"/>
        </w:rPr>
        <w:t>)</w:t>
      </w:r>
    </w:p>
    <w:p w14:paraId="5F2F42D2" w14:textId="449A6F7F" w:rsidR="002F41AC" w:rsidRPr="00E136C1" w:rsidRDefault="00E136C1" w:rsidP="000E616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iż oferowany </w:t>
      </w:r>
      <w:r w:rsidRPr="00730BDE">
        <w:t>pochodzi z autoryzowanego kanału</w:t>
      </w:r>
      <w:r>
        <w:t xml:space="preserve"> dystrybucji producenta.</w:t>
      </w:r>
    </w:p>
    <w:p w14:paraId="3D61220E" w14:textId="77777777" w:rsidR="000E6167" w:rsidRDefault="000E6167" w:rsidP="000E616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264377F" w14:textId="77777777" w:rsidR="000E6167" w:rsidRDefault="000E6167" w:rsidP="000E616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B1D6C1" w14:textId="77777777" w:rsidR="000E6167" w:rsidRDefault="000E6167" w:rsidP="000E616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889F39" w14:textId="77777777" w:rsidR="000E6167" w:rsidRDefault="000E6167" w:rsidP="000E616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E6167" w14:paraId="1FE46FD8" w14:textId="77777777" w:rsidTr="00A63A2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514A3D" w14:textId="77777777" w:rsidR="000E6167" w:rsidRDefault="000E6167" w:rsidP="00A63A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99DBA8" w14:textId="77777777" w:rsidR="000E6167" w:rsidRDefault="000E6167" w:rsidP="00A63A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08C792C" w14:textId="77777777" w:rsidR="000E6167" w:rsidRDefault="000E6167" w:rsidP="00A63A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16F38" w14:textId="77777777" w:rsidR="000E6167" w:rsidRDefault="000E6167" w:rsidP="00A63A23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E6167" w14:paraId="40225FDE" w14:textId="77777777" w:rsidTr="00A63A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3634C" w14:textId="77777777" w:rsidR="000E6167" w:rsidRDefault="000E6167" w:rsidP="00A63A23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52C6F" w14:textId="77777777" w:rsidR="000E6167" w:rsidRDefault="000E6167" w:rsidP="00A63A2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65F4A" w14:textId="77777777" w:rsidR="000E6167" w:rsidRDefault="000E6167" w:rsidP="00A63A2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0E6167" w14:paraId="28255DF4" w14:textId="77777777" w:rsidTr="00A63A2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C49428" w14:textId="77777777" w:rsidR="000E6167" w:rsidRDefault="000E6167" w:rsidP="00A63A23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46119" w14:textId="77777777" w:rsidR="000E6167" w:rsidRDefault="000E6167" w:rsidP="00A63A2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E007C" w14:textId="77777777" w:rsidR="000E6167" w:rsidRDefault="000E6167" w:rsidP="00A63A23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3C92295D" w14:textId="77777777" w:rsidR="000E6167" w:rsidRDefault="000E6167" w:rsidP="000E616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E49B8D0" w14:textId="77777777" w:rsidR="000E6167" w:rsidRDefault="000E6167" w:rsidP="000E6167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7D43F035" w14:textId="77777777" w:rsidR="000E6167" w:rsidRDefault="000E6167" w:rsidP="000E616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326309A1" w14:textId="77777777" w:rsidR="000E6167" w:rsidRDefault="000E6167" w:rsidP="000E616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C754061" w14:textId="77777777" w:rsidR="000E6167" w:rsidRDefault="000E6167" w:rsidP="000E616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9338960" w14:textId="77777777" w:rsidR="000E6167" w:rsidRDefault="000E6167" w:rsidP="000E616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292A144C" w14:textId="77777777" w:rsidR="000E6167" w:rsidRDefault="000E6167" w:rsidP="000E616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4E597B14" w14:textId="77777777" w:rsidR="000E6167" w:rsidRDefault="000E6167" w:rsidP="000E616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9D39571" w14:textId="77777777" w:rsidR="000E6167" w:rsidRDefault="000E6167" w:rsidP="000E616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518EE76" w14:textId="77777777" w:rsidR="000E6167" w:rsidRDefault="000E6167" w:rsidP="000E616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880F99C" w14:textId="77777777" w:rsidR="000E6167" w:rsidRDefault="000E6167" w:rsidP="000E616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6F4C039" w14:textId="77777777" w:rsidR="000E6167" w:rsidRDefault="000E6167" w:rsidP="000E616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67F096C" w14:textId="77777777" w:rsidR="000E6167" w:rsidRDefault="000E6167" w:rsidP="000E616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12994F5A" w14:textId="77777777" w:rsidR="000E6167" w:rsidRDefault="000E6167" w:rsidP="000E616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E85DE61" w14:textId="77777777" w:rsidR="000E6167" w:rsidRDefault="000E6167" w:rsidP="000E616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10B0E8F0" w14:textId="77777777" w:rsidR="000E6167" w:rsidRPr="00FB3F21" w:rsidRDefault="000E6167" w:rsidP="000E6167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p w14:paraId="6DE4ED6A" w14:textId="77777777" w:rsidR="000E6167" w:rsidRPr="0054009D" w:rsidRDefault="000E6167" w:rsidP="000E6167"/>
    <w:p w14:paraId="0274FE7D" w14:textId="77777777" w:rsidR="000E6167" w:rsidRPr="00963B2E" w:rsidRDefault="000E6167" w:rsidP="000E6167"/>
    <w:p w14:paraId="5D53A201" w14:textId="77777777" w:rsidR="000E6167" w:rsidRPr="00CA4E27" w:rsidRDefault="000E6167" w:rsidP="000E6167"/>
    <w:p w14:paraId="6C7ADABA" w14:textId="77777777" w:rsidR="000E6167" w:rsidRPr="00B07590" w:rsidRDefault="000E6167" w:rsidP="000E6167"/>
    <w:p w14:paraId="402604A9" w14:textId="77777777" w:rsidR="000E6167" w:rsidRPr="005E29D4" w:rsidRDefault="000E6167" w:rsidP="000E6167"/>
    <w:p w14:paraId="484AB972" w14:textId="77777777" w:rsidR="00FE545C" w:rsidRPr="002E4ACC" w:rsidRDefault="00FE545C" w:rsidP="002E4ACC"/>
    <w:sectPr w:rsidR="00FE545C" w:rsidRPr="002E4A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4AAC93" w14:textId="77777777" w:rsidR="00DE0F92" w:rsidRDefault="00DE0F92">
      <w:r>
        <w:separator/>
      </w:r>
    </w:p>
  </w:endnote>
  <w:endnote w:type="continuationSeparator" w:id="0">
    <w:p w14:paraId="72D9044A" w14:textId="77777777" w:rsidR="00DE0F92" w:rsidRDefault="00DE0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9CA3B" w14:textId="77777777" w:rsidR="007C75C4" w:rsidRDefault="007C75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18B05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EFA96" w14:textId="77777777" w:rsidR="007C75C4" w:rsidRDefault="007C75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B32562" w14:textId="77777777" w:rsidR="00DE0F92" w:rsidRDefault="00DE0F92">
      <w:r>
        <w:separator/>
      </w:r>
    </w:p>
  </w:footnote>
  <w:footnote w:type="continuationSeparator" w:id="0">
    <w:p w14:paraId="323B846D" w14:textId="77777777" w:rsidR="00DE0F92" w:rsidRDefault="00DE0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318F2D" w14:textId="77777777" w:rsidR="007C75C4" w:rsidRDefault="007C75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D5DD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AB2F4" w14:textId="77777777" w:rsidR="007C75C4" w:rsidRDefault="007C75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EA20CE"/>
    <w:multiLevelType w:val="hybridMultilevel"/>
    <w:tmpl w:val="C3B21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97777"/>
    <w:multiLevelType w:val="hybridMultilevel"/>
    <w:tmpl w:val="D4602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0216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7303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0873428">
    <w:abstractNumId w:val="1"/>
  </w:num>
  <w:num w:numId="4" w16cid:durableId="2126263911">
    <w:abstractNumId w:val="3"/>
  </w:num>
  <w:num w:numId="5" w16cid:durableId="1857839052">
    <w:abstractNumId w:val="0"/>
  </w:num>
  <w:num w:numId="6" w16cid:durableId="8847579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F92"/>
    <w:rsid w:val="00012286"/>
    <w:rsid w:val="000351E5"/>
    <w:rsid w:val="00044580"/>
    <w:rsid w:val="000704FC"/>
    <w:rsid w:val="00071CCC"/>
    <w:rsid w:val="000B731D"/>
    <w:rsid w:val="000D6134"/>
    <w:rsid w:val="000E09C7"/>
    <w:rsid w:val="000E6167"/>
    <w:rsid w:val="000F6589"/>
    <w:rsid w:val="00106636"/>
    <w:rsid w:val="00116EC6"/>
    <w:rsid w:val="001801DD"/>
    <w:rsid w:val="001D4612"/>
    <w:rsid w:val="00207E98"/>
    <w:rsid w:val="002723B0"/>
    <w:rsid w:val="002E4ACC"/>
    <w:rsid w:val="002F41AC"/>
    <w:rsid w:val="00315A4A"/>
    <w:rsid w:val="00452EC0"/>
    <w:rsid w:val="004870A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C75C4"/>
    <w:rsid w:val="00833933"/>
    <w:rsid w:val="00853083"/>
    <w:rsid w:val="008B2F0C"/>
    <w:rsid w:val="008B4928"/>
    <w:rsid w:val="008D2AB8"/>
    <w:rsid w:val="008E5E91"/>
    <w:rsid w:val="008F1C66"/>
    <w:rsid w:val="00970FE4"/>
    <w:rsid w:val="00A0022B"/>
    <w:rsid w:val="00A346FE"/>
    <w:rsid w:val="00A47B4D"/>
    <w:rsid w:val="00A83018"/>
    <w:rsid w:val="00B774DC"/>
    <w:rsid w:val="00B87C47"/>
    <w:rsid w:val="00C969A6"/>
    <w:rsid w:val="00CA7D36"/>
    <w:rsid w:val="00D24208"/>
    <w:rsid w:val="00D60C38"/>
    <w:rsid w:val="00D66893"/>
    <w:rsid w:val="00D90ACB"/>
    <w:rsid w:val="00DC1500"/>
    <w:rsid w:val="00DC4B12"/>
    <w:rsid w:val="00DE0F92"/>
    <w:rsid w:val="00E136C1"/>
    <w:rsid w:val="00E44371"/>
    <w:rsid w:val="00E949B0"/>
    <w:rsid w:val="00E96A91"/>
    <w:rsid w:val="00EC0BEA"/>
    <w:rsid w:val="00F00591"/>
    <w:rsid w:val="00F51688"/>
    <w:rsid w:val="00F52695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037F16"/>
  <w15:chartTrackingRefBased/>
  <w15:docId w15:val="{AAB453B6-E4E7-4776-AA5B-F2304ACE0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616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747</Words>
  <Characters>5752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2024-09-13T10:37:00Z</cp:lastPrinted>
  <dcterms:created xsi:type="dcterms:W3CDTF">2024-09-13T10:19:00Z</dcterms:created>
  <dcterms:modified xsi:type="dcterms:W3CDTF">2024-09-13T10:38:00Z</dcterms:modified>
</cp:coreProperties>
</file>