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DCC6FF" w14:textId="77777777" w:rsidR="001D18F4" w:rsidRPr="009475A8" w:rsidRDefault="001D18F4" w:rsidP="001D18F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ACAD831" w14:textId="77777777" w:rsidR="001D18F4" w:rsidRPr="0063626E" w:rsidRDefault="001D18F4" w:rsidP="001D18F4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2D48214" w14:textId="77777777" w:rsidR="001D18F4" w:rsidRPr="0063626E" w:rsidRDefault="001D18F4" w:rsidP="001D18F4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D8F0E89" w14:textId="77777777" w:rsidR="001D18F4" w:rsidRPr="0063626E" w:rsidRDefault="001D18F4" w:rsidP="001D18F4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42D6C60" w14:textId="77777777" w:rsidR="001D18F4" w:rsidRPr="0063626E" w:rsidRDefault="001D18F4" w:rsidP="001D18F4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DA340BE" w14:textId="77777777" w:rsidR="001D18F4" w:rsidRPr="0063626E" w:rsidRDefault="001D18F4" w:rsidP="001D18F4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AF796C2" w14:textId="77777777" w:rsidR="001D18F4" w:rsidRPr="0063626E" w:rsidRDefault="001D18F4" w:rsidP="001D18F4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75F733B" w14:textId="34E0C836" w:rsidR="001D18F4" w:rsidRPr="0063626E" w:rsidRDefault="001D18F4" w:rsidP="001D18F4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</w:t>
      </w:r>
    </w:p>
    <w:p w14:paraId="53D487B5" w14:textId="77777777" w:rsidR="001D18F4" w:rsidRPr="0063626E" w:rsidRDefault="001D18F4" w:rsidP="001D18F4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B670C77" w14:textId="77777777" w:rsidR="001D18F4" w:rsidRPr="0063626E" w:rsidRDefault="001D18F4" w:rsidP="001D18F4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B55DF4F" w14:textId="77777777" w:rsidR="001D18F4" w:rsidRPr="0063626E" w:rsidRDefault="001D18F4" w:rsidP="001D18F4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864CEBE" w14:textId="77777777" w:rsidR="001D18F4" w:rsidRPr="0063626E" w:rsidRDefault="001D18F4" w:rsidP="001D18F4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E5BF7DD" w14:textId="77777777" w:rsidR="001D18F4" w:rsidRPr="00432E10" w:rsidRDefault="001D18F4" w:rsidP="001D18F4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9408C89" w14:textId="77777777" w:rsidR="001D18F4" w:rsidRPr="00432E10" w:rsidRDefault="001D18F4" w:rsidP="001D18F4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C5C46E6" w14:textId="77777777" w:rsidR="001D18F4" w:rsidRPr="00432E10" w:rsidRDefault="001D18F4" w:rsidP="001D18F4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B18CB50" w14:textId="77777777" w:rsidR="001D18F4" w:rsidRPr="00432E10" w:rsidRDefault="001D18F4" w:rsidP="001D18F4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13C62CD" w14:textId="2F42E891" w:rsidR="001D18F4" w:rsidRPr="00432E10" w:rsidRDefault="001D18F4" w:rsidP="001D18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AA5535" w:rsidRPr="00E96A91">
        <w:rPr>
          <w:b/>
        </w:rPr>
        <w:t xml:space="preserve">Dostawa urządzeń typu firewall wraz z licencjami - sztuk 4 (z opcją dokupienia 2 szt. w ramach posiadanych środków) do laboratorium 1.04 </w:t>
      </w:r>
      <w:proofErr w:type="spellStart"/>
      <w:r w:rsidR="00AA5535" w:rsidRPr="00E96A91">
        <w:rPr>
          <w:b/>
        </w:rPr>
        <w:t>LabSec</w:t>
      </w:r>
      <w:proofErr w:type="spellEnd"/>
      <w:r w:rsidR="00AA5535" w:rsidRPr="00E96A91">
        <w:rPr>
          <w:b/>
        </w:rPr>
        <w:t xml:space="preserve"> w budynku B9 na potrzeby I</w:t>
      </w:r>
      <w:r w:rsidR="00AA5535">
        <w:rPr>
          <w:b/>
        </w:rPr>
        <w:t>n</w:t>
      </w:r>
      <w:r w:rsidR="00AA5535" w:rsidRPr="00E96A91">
        <w:rPr>
          <w:b/>
        </w:rPr>
        <w:t xml:space="preserve">stytutu Telekomunikacji </w:t>
      </w:r>
      <w:proofErr w:type="spellStart"/>
      <w:r w:rsidR="00AA5535" w:rsidRPr="00E96A91">
        <w:rPr>
          <w:b/>
        </w:rPr>
        <w:t>WIEiT</w:t>
      </w:r>
      <w:proofErr w:type="spellEnd"/>
      <w:r w:rsidRPr="00432E10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nr sprawy: </w:t>
      </w:r>
      <w:r w:rsidRPr="00702A8D">
        <w:rPr>
          <w:rFonts w:eastAsia="Times New Roman" w:cs="Calibri"/>
          <w:b/>
          <w:bCs/>
          <w:lang w:eastAsia="pl-PL"/>
        </w:rPr>
        <w:t>DE-dzp.272-</w:t>
      </w:r>
      <w:r w:rsidR="00AA5535">
        <w:rPr>
          <w:rFonts w:eastAsia="Times New Roman" w:cs="Calibri"/>
          <w:b/>
          <w:bCs/>
          <w:lang w:eastAsia="pl-PL"/>
        </w:rPr>
        <w:t>454</w:t>
      </w:r>
      <w:r w:rsidRPr="00702A8D">
        <w:rPr>
          <w:rFonts w:eastAsia="Times New Roman" w:cs="Calibri"/>
          <w:b/>
          <w:bCs/>
          <w:lang w:eastAsia="pl-PL"/>
        </w:rPr>
        <w:t>/24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14A728CB" w14:textId="77777777" w:rsidR="001D18F4" w:rsidRPr="00432E10" w:rsidRDefault="001D18F4" w:rsidP="001D18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6BD4B0CF" w14:textId="77777777" w:rsidR="001D18F4" w:rsidRPr="00432E10" w:rsidRDefault="001D18F4" w:rsidP="001D18F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98FF6D3" w14:textId="77777777" w:rsidR="001D18F4" w:rsidRPr="00432E10" w:rsidRDefault="001D18F4" w:rsidP="001D18F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</w:t>
      </w:r>
      <w:r>
        <w:rPr>
          <w:rFonts w:cs="Calibri"/>
          <w:bCs/>
          <w:iCs/>
          <w:color w:val="000000"/>
          <w:lang w:val="x-none" w:eastAsia="x-none"/>
        </w:rPr>
        <w:t xml:space="preserve">1. Pkt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2FCDFC9" w14:textId="77777777" w:rsidR="001D18F4" w:rsidRPr="00432E10" w:rsidRDefault="001D18F4" w:rsidP="001D18F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A21E169" w14:textId="77777777" w:rsidR="001D18F4" w:rsidRPr="00432E10" w:rsidRDefault="001D18F4" w:rsidP="001D18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0D14640" w14:textId="77777777" w:rsidR="001D18F4" w:rsidRPr="00432E10" w:rsidRDefault="001D18F4" w:rsidP="001D18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780CC35" w14:textId="77777777" w:rsidR="001D18F4" w:rsidRPr="00432E10" w:rsidRDefault="001D18F4" w:rsidP="001D18F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326E79E" w14:textId="77777777" w:rsidR="001D18F4" w:rsidRPr="00432E10" w:rsidRDefault="001D18F4" w:rsidP="001D18F4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690747C" w14:textId="77777777" w:rsidR="001D18F4" w:rsidRPr="00432E10" w:rsidRDefault="001D18F4" w:rsidP="001D18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ED19BF4" w14:textId="77777777" w:rsidR="001D18F4" w:rsidRPr="00432E10" w:rsidRDefault="001D18F4" w:rsidP="001D18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A58B07D" w14:textId="77777777" w:rsidR="001D18F4" w:rsidRPr="00432E10" w:rsidRDefault="001D18F4" w:rsidP="001D18F4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128321C" w14:textId="3E32F6DC" w:rsidR="005103B9" w:rsidRPr="001D18F4" w:rsidRDefault="001D18F4" w:rsidP="00AA5535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1D18F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7BAB89" w14:textId="77777777" w:rsidR="0080153F" w:rsidRDefault="0080153F" w:rsidP="0038231F">
      <w:pPr>
        <w:spacing w:after="0" w:line="240" w:lineRule="auto"/>
      </w:pPr>
      <w:r>
        <w:separator/>
      </w:r>
    </w:p>
  </w:endnote>
  <w:endnote w:type="continuationSeparator" w:id="0">
    <w:p w14:paraId="43CEC950" w14:textId="77777777" w:rsidR="0080153F" w:rsidRDefault="008015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0D375" w14:textId="77777777" w:rsidR="007C600F" w:rsidRDefault="007C60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D4F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61112F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065AA" w14:textId="77777777" w:rsidR="007C600F" w:rsidRDefault="007C60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0FE1CA" w14:textId="77777777" w:rsidR="0080153F" w:rsidRDefault="0080153F" w:rsidP="0038231F">
      <w:pPr>
        <w:spacing w:after="0" w:line="240" w:lineRule="auto"/>
      </w:pPr>
      <w:r>
        <w:separator/>
      </w:r>
    </w:p>
  </w:footnote>
  <w:footnote w:type="continuationSeparator" w:id="0">
    <w:p w14:paraId="7BFA4A63" w14:textId="77777777" w:rsidR="0080153F" w:rsidRDefault="0080153F" w:rsidP="0038231F">
      <w:pPr>
        <w:spacing w:after="0" w:line="240" w:lineRule="auto"/>
      </w:pPr>
      <w:r>
        <w:continuationSeparator/>
      </w:r>
    </w:p>
  </w:footnote>
  <w:footnote w:id="1">
    <w:p w14:paraId="036C5AAD" w14:textId="77777777" w:rsidR="001D18F4" w:rsidRDefault="001D18F4" w:rsidP="001D18F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EDF44D5" w14:textId="77777777" w:rsidR="001D18F4" w:rsidRDefault="001D18F4" w:rsidP="001D18F4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24B0D4" w14:textId="77777777" w:rsidR="007C600F" w:rsidRDefault="007C60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9EB266" w14:textId="77777777" w:rsidR="007C600F" w:rsidRDefault="007C60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E78A1" w14:textId="77777777" w:rsidR="007C600F" w:rsidRDefault="007C60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0193817">
    <w:abstractNumId w:val="7"/>
  </w:num>
  <w:num w:numId="2" w16cid:durableId="1649940133">
    <w:abstractNumId w:val="0"/>
  </w:num>
  <w:num w:numId="3" w16cid:durableId="1568417777">
    <w:abstractNumId w:val="6"/>
  </w:num>
  <w:num w:numId="4" w16cid:durableId="2141990479">
    <w:abstractNumId w:val="9"/>
  </w:num>
  <w:num w:numId="5" w16cid:durableId="1137337551">
    <w:abstractNumId w:val="8"/>
  </w:num>
  <w:num w:numId="6" w16cid:durableId="367225160">
    <w:abstractNumId w:val="5"/>
  </w:num>
  <w:num w:numId="7" w16cid:durableId="1125587890">
    <w:abstractNumId w:val="1"/>
  </w:num>
  <w:num w:numId="8" w16cid:durableId="1141389826">
    <w:abstractNumId w:val="3"/>
  </w:num>
  <w:num w:numId="9" w16cid:durableId="262035005">
    <w:abstractNumId w:val="2"/>
  </w:num>
  <w:num w:numId="10" w16cid:durableId="511645482">
    <w:abstractNumId w:val="4"/>
  </w:num>
  <w:num w:numId="11" w16cid:durableId="17571659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153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18F4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272B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600F"/>
    <w:rsid w:val="007D5B61"/>
    <w:rsid w:val="007E2F69"/>
    <w:rsid w:val="0080153F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5535"/>
    <w:rsid w:val="00AE6FF2"/>
    <w:rsid w:val="00B0088C"/>
    <w:rsid w:val="00B15219"/>
    <w:rsid w:val="00B15FD3"/>
    <w:rsid w:val="00B34079"/>
    <w:rsid w:val="00B8005E"/>
    <w:rsid w:val="00B87C47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6B4952"/>
  <w15:chartTrackingRefBased/>
  <w15:docId w15:val="{EC8B07BB-FFB6-41C9-871A-CC09808CE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18F4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2024-09-02T12:48:00Z</cp:lastPrinted>
  <dcterms:created xsi:type="dcterms:W3CDTF">2024-09-02T12:49:00Z</dcterms:created>
  <dcterms:modified xsi:type="dcterms:W3CDTF">2024-09-02T12:49:00Z</dcterms:modified>
</cp:coreProperties>
</file>