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CC8D4" w14:textId="2B75B259" w:rsidR="008D2AB8" w:rsidRPr="001A5332" w:rsidRDefault="008D2AB8" w:rsidP="001A533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b w:val="0"/>
          <w:sz w:val="20"/>
          <w:szCs w:val="20"/>
        </w:rPr>
        <w:tab/>
      </w:r>
      <w:r w:rsidRPr="001A5332">
        <w:rPr>
          <w:rFonts w:ascii="Verdana" w:hAnsi="Verdana"/>
          <w:b w:val="0"/>
          <w:sz w:val="20"/>
          <w:szCs w:val="20"/>
        </w:rPr>
        <w:tab/>
      </w:r>
      <w:r w:rsidRPr="001A5332">
        <w:rPr>
          <w:rFonts w:ascii="Verdana" w:hAnsi="Verdana"/>
          <w:b w:val="0"/>
          <w:sz w:val="20"/>
          <w:szCs w:val="20"/>
        </w:rPr>
        <w:tab/>
      </w:r>
      <w:r w:rsidRPr="001A5332">
        <w:rPr>
          <w:rFonts w:ascii="Verdana" w:hAnsi="Verdana"/>
          <w:b w:val="0"/>
          <w:sz w:val="20"/>
          <w:szCs w:val="20"/>
        </w:rPr>
        <w:tab/>
      </w:r>
      <w:r w:rsidRPr="001A5332">
        <w:rPr>
          <w:rFonts w:ascii="Verdana" w:hAnsi="Verdana"/>
          <w:b w:val="0"/>
          <w:sz w:val="20"/>
          <w:szCs w:val="20"/>
        </w:rPr>
        <w:tab/>
      </w:r>
      <w:r w:rsidRPr="001A5332">
        <w:rPr>
          <w:rFonts w:ascii="Verdana" w:hAnsi="Verdana"/>
          <w:b w:val="0"/>
          <w:sz w:val="20"/>
          <w:szCs w:val="20"/>
        </w:rPr>
        <w:tab/>
      </w:r>
      <w:r w:rsidRPr="001A5332">
        <w:rPr>
          <w:rFonts w:ascii="Verdana" w:hAnsi="Verdana"/>
          <w:b w:val="0"/>
          <w:sz w:val="20"/>
          <w:szCs w:val="20"/>
        </w:rPr>
        <w:tab/>
      </w:r>
      <w:r w:rsidRPr="001A5332">
        <w:rPr>
          <w:rFonts w:ascii="Verdana" w:hAnsi="Verdana"/>
          <w:sz w:val="20"/>
          <w:szCs w:val="20"/>
        </w:rPr>
        <w:t xml:space="preserve">Załącznik nr </w:t>
      </w:r>
      <w:r w:rsidR="00012286" w:rsidRPr="001A5332">
        <w:rPr>
          <w:rFonts w:ascii="Verdana" w:hAnsi="Verdana"/>
          <w:sz w:val="20"/>
          <w:szCs w:val="20"/>
        </w:rPr>
        <w:t>1</w:t>
      </w:r>
    </w:p>
    <w:p w14:paraId="7B5AF119" w14:textId="77777777" w:rsidR="008D2AB8" w:rsidRPr="001A5332" w:rsidRDefault="008D2AB8" w:rsidP="001A533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A5332">
        <w:rPr>
          <w:rFonts w:ascii="Verdana" w:hAnsi="Verdana"/>
          <w:b/>
          <w:sz w:val="20"/>
          <w:szCs w:val="20"/>
        </w:rPr>
        <w:t>FORMULARZ OFERTY</w:t>
      </w:r>
    </w:p>
    <w:p w14:paraId="6AE047B6" w14:textId="77777777" w:rsidR="008D2AB8" w:rsidRPr="001A5332" w:rsidRDefault="008D2AB8" w:rsidP="001A5332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92C063B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8F7DBAD" w14:textId="0129E794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FORMA PROWADZONEJ DZIAŁALNOŚCI: .................................................................</w:t>
      </w:r>
    </w:p>
    <w:p w14:paraId="07B35850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64FAE16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9D63E3C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5332">
        <w:rPr>
          <w:rFonts w:ascii="Verdana" w:hAnsi="Verdana"/>
          <w:sz w:val="20"/>
          <w:szCs w:val="20"/>
          <w:lang w:val="de-DE"/>
        </w:rPr>
        <w:t>TEL.</w:t>
      </w:r>
      <w:r w:rsidRPr="001A533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B1E5F22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5332">
        <w:rPr>
          <w:rFonts w:ascii="Verdana" w:hAnsi="Verdana"/>
          <w:sz w:val="20"/>
          <w:szCs w:val="20"/>
          <w:lang w:val="de-DE"/>
        </w:rPr>
        <w:t xml:space="preserve">FAX </w:t>
      </w:r>
      <w:r w:rsidRPr="001A533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734854E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533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4EAAED2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A5332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A416B95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AC8FCEE" w14:textId="77777777" w:rsidR="008D2AB8" w:rsidRPr="001A5332" w:rsidRDefault="008D2AB8" w:rsidP="001A5332">
      <w:pPr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Do: Nazwa i siedziba Zamawiającego:</w:t>
      </w:r>
    </w:p>
    <w:p w14:paraId="766E5117" w14:textId="77777777" w:rsidR="001A5332" w:rsidRDefault="001A5332" w:rsidP="001A5332">
      <w:pPr>
        <w:ind w:right="-110"/>
        <w:rPr>
          <w:rFonts w:ascii="Verdana" w:hAnsi="Verdana"/>
          <w:b/>
          <w:sz w:val="20"/>
          <w:szCs w:val="20"/>
        </w:rPr>
      </w:pPr>
    </w:p>
    <w:p w14:paraId="026E4EFF" w14:textId="26BE87D9" w:rsidR="00987631" w:rsidRPr="001A5332" w:rsidRDefault="00987631" w:rsidP="001A5332">
      <w:pPr>
        <w:ind w:right="-110"/>
        <w:rPr>
          <w:rFonts w:ascii="Verdana" w:hAnsi="Verdana"/>
          <w:b/>
          <w:sz w:val="20"/>
          <w:szCs w:val="20"/>
        </w:rPr>
      </w:pPr>
      <w:r w:rsidRPr="001A5332">
        <w:rPr>
          <w:rFonts w:ascii="Verdana" w:hAnsi="Verdana"/>
          <w:b/>
          <w:sz w:val="20"/>
          <w:szCs w:val="20"/>
        </w:rPr>
        <w:t xml:space="preserve">Akademia Górniczo </w:t>
      </w:r>
      <w:r w:rsidR="001A5332" w:rsidRPr="001A5332">
        <w:rPr>
          <w:rFonts w:ascii="Verdana" w:hAnsi="Verdana"/>
          <w:b/>
          <w:sz w:val="20"/>
          <w:szCs w:val="20"/>
        </w:rPr>
        <w:t>–</w:t>
      </w:r>
      <w:r w:rsidRPr="001A5332">
        <w:rPr>
          <w:rFonts w:ascii="Verdana" w:hAnsi="Verdana"/>
          <w:b/>
          <w:sz w:val="20"/>
          <w:szCs w:val="20"/>
        </w:rPr>
        <w:t xml:space="preserve"> Hutnicza</w:t>
      </w:r>
      <w:r w:rsidR="001A5332" w:rsidRPr="001A5332">
        <w:rPr>
          <w:rFonts w:ascii="Verdana" w:hAnsi="Verdana"/>
          <w:b/>
          <w:sz w:val="20"/>
          <w:szCs w:val="20"/>
        </w:rPr>
        <w:t xml:space="preserve"> </w:t>
      </w:r>
      <w:r w:rsidRPr="001A5332">
        <w:rPr>
          <w:rFonts w:ascii="Verdana" w:hAnsi="Verdana"/>
          <w:b/>
          <w:sz w:val="20"/>
          <w:szCs w:val="20"/>
        </w:rPr>
        <w:t>im. Stanisława Staszica w Krakowie</w:t>
      </w:r>
    </w:p>
    <w:p w14:paraId="5CD9310D" w14:textId="77777777" w:rsidR="008D2AB8" w:rsidRPr="001A5332" w:rsidRDefault="00987631" w:rsidP="001A5332">
      <w:pPr>
        <w:ind w:right="-110"/>
        <w:rPr>
          <w:rFonts w:ascii="Verdana" w:hAnsi="Verdana"/>
          <w:b/>
          <w:sz w:val="20"/>
          <w:szCs w:val="20"/>
        </w:rPr>
      </w:pPr>
      <w:r w:rsidRPr="001A5332">
        <w:rPr>
          <w:rFonts w:ascii="Verdana" w:hAnsi="Verdana"/>
          <w:b/>
          <w:sz w:val="20"/>
          <w:szCs w:val="20"/>
        </w:rPr>
        <w:t>Dział Zamówień Publicznych</w:t>
      </w:r>
      <w:r w:rsidR="008D2AB8" w:rsidRPr="001A5332">
        <w:rPr>
          <w:rFonts w:ascii="Verdana" w:hAnsi="Verdana"/>
          <w:b/>
          <w:sz w:val="20"/>
          <w:szCs w:val="20"/>
        </w:rPr>
        <w:t xml:space="preserve">  </w:t>
      </w:r>
    </w:p>
    <w:p w14:paraId="72173F9F" w14:textId="7203D0DD" w:rsidR="008D2AB8" w:rsidRPr="001A5332" w:rsidRDefault="00987631" w:rsidP="001A5332">
      <w:pPr>
        <w:ind w:right="-110"/>
        <w:rPr>
          <w:rFonts w:ascii="Verdana" w:hAnsi="Verdana"/>
          <w:b/>
          <w:sz w:val="20"/>
          <w:szCs w:val="20"/>
        </w:rPr>
      </w:pPr>
      <w:r w:rsidRPr="001A5332">
        <w:rPr>
          <w:rFonts w:ascii="Verdana" w:hAnsi="Verdana"/>
          <w:b/>
          <w:sz w:val="20"/>
          <w:szCs w:val="20"/>
        </w:rPr>
        <w:t>Al. Mickiewicza</w:t>
      </w:r>
      <w:r w:rsidR="008D2AB8" w:rsidRPr="001A5332">
        <w:rPr>
          <w:rFonts w:ascii="Verdana" w:hAnsi="Verdana"/>
          <w:b/>
          <w:sz w:val="20"/>
          <w:szCs w:val="20"/>
        </w:rPr>
        <w:t xml:space="preserve"> </w:t>
      </w:r>
      <w:r w:rsidRPr="001A5332">
        <w:rPr>
          <w:rFonts w:ascii="Verdana" w:hAnsi="Verdana"/>
          <w:b/>
          <w:sz w:val="20"/>
          <w:szCs w:val="20"/>
        </w:rPr>
        <w:t>30</w:t>
      </w:r>
      <w:r w:rsidR="001A5332" w:rsidRPr="001A5332">
        <w:rPr>
          <w:rFonts w:ascii="Verdana" w:hAnsi="Verdana"/>
          <w:b/>
          <w:sz w:val="20"/>
          <w:szCs w:val="20"/>
        </w:rPr>
        <w:t xml:space="preserve">, </w:t>
      </w:r>
      <w:r w:rsidRPr="001A5332">
        <w:rPr>
          <w:rFonts w:ascii="Verdana" w:hAnsi="Verdana"/>
          <w:b/>
          <w:sz w:val="20"/>
          <w:szCs w:val="20"/>
        </w:rPr>
        <w:t>30-059</w:t>
      </w:r>
      <w:r w:rsidR="008D2AB8" w:rsidRPr="001A5332">
        <w:rPr>
          <w:rFonts w:ascii="Verdana" w:hAnsi="Verdana"/>
          <w:b/>
          <w:sz w:val="20"/>
          <w:szCs w:val="20"/>
        </w:rPr>
        <w:t xml:space="preserve"> </w:t>
      </w:r>
      <w:r w:rsidRPr="001A5332">
        <w:rPr>
          <w:rFonts w:ascii="Verdana" w:hAnsi="Verdana"/>
          <w:b/>
          <w:sz w:val="20"/>
          <w:szCs w:val="20"/>
        </w:rPr>
        <w:t>Kraków</w:t>
      </w:r>
      <w:r w:rsidR="008D2AB8" w:rsidRPr="001A5332">
        <w:rPr>
          <w:rFonts w:ascii="Verdana" w:hAnsi="Verdana"/>
          <w:b/>
          <w:sz w:val="20"/>
          <w:szCs w:val="20"/>
        </w:rPr>
        <w:t xml:space="preserve">,  </w:t>
      </w:r>
    </w:p>
    <w:p w14:paraId="00F0A3B6" w14:textId="77777777" w:rsidR="008D2AB8" w:rsidRPr="001A5332" w:rsidRDefault="008D2AB8" w:rsidP="001A5332">
      <w:pPr>
        <w:ind w:firstLine="3969"/>
        <w:rPr>
          <w:rFonts w:ascii="Verdana" w:hAnsi="Verdana"/>
          <w:b/>
          <w:sz w:val="20"/>
          <w:szCs w:val="20"/>
        </w:rPr>
      </w:pPr>
    </w:p>
    <w:p w14:paraId="2AC534CA" w14:textId="57E6A932" w:rsidR="008D2AB8" w:rsidRPr="001A5332" w:rsidRDefault="008D2AB8" w:rsidP="001A533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Przystępując do postępowania o udzielenie zamówienia publicznego, którego przedmiotem</w:t>
      </w:r>
      <w:r w:rsidR="001A5332">
        <w:rPr>
          <w:rFonts w:ascii="Verdana" w:hAnsi="Verdana"/>
          <w:sz w:val="20"/>
          <w:szCs w:val="20"/>
        </w:rPr>
        <w:t xml:space="preserve"> </w:t>
      </w:r>
      <w:r w:rsidRPr="001A5332">
        <w:rPr>
          <w:rFonts w:ascii="Verdana" w:hAnsi="Verdana"/>
          <w:sz w:val="20"/>
          <w:szCs w:val="20"/>
        </w:rPr>
        <w:t xml:space="preserve">jest </w:t>
      </w:r>
      <w:r w:rsidR="00987631" w:rsidRPr="001A5332">
        <w:rPr>
          <w:rFonts w:ascii="Verdana" w:hAnsi="Verdana"/>
          <w:b/>
          <w:sz w:val="20"/>
          <w:szCs w:val="20"/>
        </w:rPr>
        <w:t>dostawa wyposażenia laboratorium dydaktycznego w urządzenia laboratoryjne do nauki preparatyki materiałów z metali nieżelaznych - DE-dzp.272-479/24</w:t>
      </w:r>
      <w:r w:rsidRPr="001A5332">
        <w:rPr>
          <w:rFonts w:ascii="Verdana" w:hAnsi="Verdana"/>
          <w:b/>
          <w:sz w:val="20"/>
          <w:szCs w:val="20"/>
        </w:rPr>
        <w:t xml:space="preserve">, </w:t>
      </w:r>
      <w:r w:rsidRPr="001A5332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A8701A6" w14:textId="77777777" w:rsidR="008D2AB8" w:rsidRPr="001A5332" w:rsidRDefault="008D2AB8" w:rsidP="001A533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65373BA" w14:textId="77777777" w:rsidR="001A5332" w:rsidRPr="00B42730" w:rsidRDefault="001A5332" w:rsidP="00B42730">
      <w:pPr>
        <w:widowControl w:val="0"/>
        <w:ind w:right="1"/>
        <w:rPr>
          <w:rFonts w:ascii="Verdana" w:hAnsi="Verdana"/>
          <w:sz w:val="18"/>
          <w:szCs w:val="18"/>
        </w:rPr>
      </w:pPr>
      <w:r w:rsidRPr="00B42730">
        <w:rPr>
          <w:rFonts w:ascii="Verdana" w:hAnsi="Verdana"/>
          <w:sz w:val="18"/>
          <w:szCs w:val="18"/>
        </w:rPr>
        <w:t>Oferuję/</w:t>
      </w:r>
      <w:proofErr w:type="spellStart"/>
      <w:r w:rsidRPr="00B42730">
        <w:rPr>
          <w:rFonts w:ascii="Verdana" w:hAnsi="Verdana"/>
          <w:sz w:val="18"/>
          <w:szCs w:val="18"/>
        </w:rPr>
        <w:t>emy</w:t>
      </w:r>
      <w:proofErr w:type="spellEnd"/>
      <w:r w:rsidRPr="00B42730">
        <w:rPr>
          <w:rFonts w:ascii="Verdana" w:hAnsi="Verdana"/>
          <w:sz w:val="18"/>
          <w:szCs w:val="18"/>
        </w:rPr>
        <w:t xml:space="preserve"> realizację zamówienia w cenach:</w:t>
      </w:r>
    </w:p>
    <w:p w14:paraId="0B84C706" w14:textId="77777777" w:rsidR="001A5332" w:rsidRPr="00B42730" w:rsidRDefault="001A5332" w:rsidP="00B42730">
      <w:pPr>
        <w:widowControl w:val="0"/>
        <w:ind w:right="1"/>
        <w:rPr>
          <w:rFonts w:ascii="Verdana" w:hAnsi="Verdana"/>
          <w:sz w:val="18"/>
          <w:szCs w:val="18"/>
        </w:rPr>
      </w:pP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837"/>
        <w:gridCol w:w="1559"/>
        <w:gridCol w:w="567"/>
        <w:gridCol w:w="1701"/>
        <w:gridCol w:w="1276"/>
        <w:gridCol w:w="1559"/>
      </w:tblGrid>
      <w:tr w:rsidR="001A5332" w:rsidRPr="00B42730" w14:paraId="1DAC8C66" w14:textId="77777777" w:rsidTr="00B42730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682273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8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FE4C2D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Nazwa elementu</w:t>
            </w:r>
          </w:p>
          <w:p w14:paraId="3FBD2F3E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CA2FA5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Producent,</w:t>
            </w:r>
          </w:p>
          <w:p w14:paraId="4F881328" w14:textId="3594B10D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53B389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1B5C9F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BD0F09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F6ACDB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 xml:space="preserve">Wartość brutto </w:t>
            </w:r>
          </w:p>
          <w:p w14:paraId="49520634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[PLN]</w:t>
            </w:r>
          </w:p>
          <w:p w14:paraId="6AC4DF04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 xml:space="preserve"> (z doliczonym VAT)</w:t>
            </w:r>
          </w:p>
        </w:tc>
      </w:tr>
      <w:tr w:rsidR="001A5332" w:rsidRPr="00B42730" w14:paraId="0A5C1F9D" w14:textId="77777777" w:rsidTr="00B42730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2E6EA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B1923F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4462D0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8F9CED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84285C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0D195A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9279EC" w14:textId="77777777" w:rsidR="001A5332" w:rsidRPr="00B42730" w:rsidRDefault="001A5332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7</w:t>
            </w:r>
          </w:p>
        </w:tc>
      </w:tr>
      <w:tr w:rsidR="001A5332" w:rsidRPr="00B42730" w14:paraId="57F74A04" w14:textId="77777777" w:rsidTr="00B42730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B358B73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0338436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B24CDF" w14:textId="19EBA0FC" w:rsidR="001A5332" w:rsidRPr="00B42730" w:rsidRDefault="001A5332" w:rsidP="00B42730">
            <w:pPr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Precyzyjna przecinarka stołowa z przesuwnym stołem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3BF66E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69B79F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1CB62A8D" w14:textId="0C4CF46E" w:rsidR="001A5332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8B2A42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E0E0F2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227BE1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A5332" w:rsidRPr="00B42730" w14:paraId="0FD7744F" w14:textId="77777777" w:rsidTr="00B42730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99964D7" w14:textId="5795BF1C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8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BE5264" w14:textId="5633BFD6" w:rsidR="001A5332" w:rsidRPr="00B42730" w:rsidRDefault="00B42730" w:rsidP="00B4273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 xml:space="preserve">Automatyczna, sterowana mikroprocesorowo szlifierko-polerka </w:t>
            </w:r>
            <w:proofErr w:type="spellStart"/>
            <w:r w:rsidRPr="00B42730">
              <w:rPr>
                <w:rFonts w:ascii="Verdana" w:hAnsi="Verdana"/>
                <w:sz w:val="18"/>
                <w:szCs w:val="18"/>
              </w:rPr>
              <w:t>materiałograficzna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6B8858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5A4C6B" w14:textId="10D58015" w:rsidR="001A5332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328467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0E53F5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B7D79E" w14:textId="77777777" w:rsidR="001A5332" w:rsidRPr="00B42730" w:rsidRDefault="001A5332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42730" w:rsidRPr="00B42730" w14:paraId="6CB2CAF1" w14:textId="77777777" w:rsidTr="00B42730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84A968E" w14:textId="74866D24" w:rsidR="00B42730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63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22B70F" w14:textId="625B90A5" w:rsidR="00B42730" w:rsidRPr="00B42730" w:rsidRDefault="00B42730" w:rsidP="00B42730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RAZEM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D4AA93" w14:textId="77777777" w:rsidR="00B42730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49D58C1F" w14:textId="77777777" w:rsidR="00B42730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6D5AA7" w14:textId="77777777" w:rsidR="00B42730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3B86E5" w14:textId="77777777" w:rsidR="00B42730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42730" w:rsidRPr="00B42730" w14:paraId="6CC156B2" w14:textId="77777777" w:rsidTr="00E82B6C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4C5D9D" w14:textId="77777777" w:rsidR="00B42730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499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D3E8" w14:textId="77777777" w:rsidR="00B42730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FE62FB6" w14:textId="05A0C7F6" w:rsidR="00B42730" w:rsidRPr="00B42730" w:rsidRDefault="00B42730" w:rsidP="00B42730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B42730">
              <w:rPr>
                <w:rFonts w:ascii="Verdana" w:hAnsi="Verdana"/>
                <w:sz w:val="18"/>
                <w:szCs w:val="18"/>
              </w:rPr>
              <w:t>Słownie brutto: …………………………………………………………………….</w:t>
            </w:r>
          </w:p>
        </w:tc>
      </w:tr>
    </w:tbl>
    <w:p w14:paraId="7D59E553" w14:textId="77777777" w:rsidR="001A5332" w:rsidRDefault="001A5332" w:rsidP="001A5332">
      <w:pPr>
        <w:widowControl w:val="0"/>
        <w:ind w:right="1"/>
        <w:rPr>
          <w:sz w:val="20"/>
        </w:rPr>
      </w:pPr>
    </w:p>
    <w:p w14:paraId="1648A6DE" w14:textId="4E2E2A4B" w:rsidR="001A5332" w:rsidRPr="001A5332" w:rsidRDefault="001A5332" w:rsidP="001A533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1A5332">
        <w:rPr>
          <w:rFonts w:ascii="Verdana" w:hAnsi="Verdana"/>
          <w:b/>
          <w:sz w:val="20"/>
          <w:szCs w:val="20"/>
        </w:rPr>
        <w:t xml:space="preserve">Termin realizacji umowy: do </w:t>
      </w:r>
      <w:r w:rsidR="00B42730">
        <w:rPr>
          <w:rFonts w:ascii="Verdana" w:hAnsi="Verdana"/>
          <w:b/>
          <w:sz w:val="20"/>
          <w:szCs w:val="20"/>
        </w:rPr>
        <w:t>………….</w:t>
      </w:r>
      <w:r w:rsidRPr="001A5332">
        <w:rPr>
          <w:rFonts w:ascii="Verdana" w:hAnsi="Verdana"/>
          <w:b/>
          <w:sz w:val="20"/>
          <w:szCs w:val="20"/>
        </w:rPr>
        <w:t xml:space="preserve"> dni </w:t>
      </w:r>
      <w:r w:rsidR="00B42730">
        <w:rPr>
          <w:rFonts w:ascii="Verdana" w:hAnsi="Verdana"/>
          <w:b/>
          <w:sz w:val="20"/>
          <w:szCs w:val="20"/>
        </w:rPr>
        <w:t xml:space="preserve">roboczych </w:t>
      </w:r>
      <w:r w:rsidRPr="001A5332">
        <w:rPr>
          <w:rFonts w:ascii="Verdana" w:hAnsi="Verdana"/>
          <w:b/>
          <w:bCs/>
          <w:sz w:val="20"/>
          <w:szCs w:val="20"/>
        </w:rPr>
        <w:t xml:space="preserve">od daty podpisania umowy </w:t>
      </w:r>
    </w:p>
    <w:p w14:paraId="7C36461F" w14:textId="26707882" w:rsidR="001A5332" w:rsidRPr="001A5332" w:rsidRDefault="00B42730" w:rsidP="001A533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1A5332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92D0B4C" w14:textId="77777777" w:rsidR="001A5332" w:rsidRPr="001A5332" w:rsidRDefault="001A5332" w:rsidP="001A533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b/>
          <w:sz w:val="20"/>
          <w:szCs w:val="20"/>
        </w:rPr>
        <w:t>Okres udzielonej gwarancji na komputer przenośny wynosi:</w:t>
      </w:r>
      <w:r w:rsidRPr="001A5332">
        <w:rPr>
          <w:rFonts w:ascii="Verdana" w:hAnsi="Verdana"/>
          <w:sz w:val="20"/>
          <w:szCs w:val="20"/>
        </w:rPr>
        <w:t xml:space="preserve"> </w:t>
      </w:r>
      <w:r w:rsidRPr="001A5332"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 w:rsidRPr="001A5332">
        <w:rPr>
          <w:rFonts w:ascii="Verdana" w:hAnsi="Verdana"/>
          <w:b/>
          <w:bCs/>
          <w:sz w:val="20"/>
          <w:szCs w:val="20"/>
        </w:rPr>
        <w:t xml:space="preserve"> miesięcy</w:t>
      </w:r>
      <w:r w:rsidRPr="001A5332">
        <w:rPr>
          <w:rFonts w:ascii="Verdana" w:hAnsi="Verdana"/>
          <w:sz w:val="20"/>
          <w:szCs w:val="20"/>
        </w:rPr>
        <w:t xml:space="preserve"> </w:t>
      </w:r>
      <w:r w:rsidRPr="001A5332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766B59F7" w14:textId="77777777" w:rsidR="001A5332" w:rsidRPr="001A5332" w:rsidRDefault="001A5332" w:rsidP="001A5332">
      <w:pPr>
        <w:widowControl w:val="0"/>
        <w:jc w:val="both"/>
        <w:rPr>
          <w:rFonts w:ascii="Verdana" w:hAnsi="Verdana"/>
          <w:bCs/>
          <w:i/>
          <w:sz w:val="20"/>
          <w:szCs w:val="20"/>
        </w:rPr>
      </w:pPr>
      <w:r w:rsidRPr="001A5332">
        <w:rPr>
          <w:rFonts w:ascii="Verdana" w:hAnsi="Verdana"/>
          <w:bCs/>
          <w:i/>
          <w:sz w:val="20"/>
          <w:szCs w:val="20"/>
        </w:rPr>
        <w:t>*W przypadku nie podania okresu gwarancji, Zamawiający przyjmie minimalny okres gwarancji tj. 36 miesięcy.</w:t>
      </w:r>
    </w:p>
    <w:p w14:paraId="0F67429C" w14:textId="77777777" w:rsidR="001A5332" w:rsidRPr="001A5332" w:rsidRDefault="001A5332" w:rsidP="001A5332">
      <w:pPr>
        <w:widowControl w:val="0"/>
        <w:jc w:val="both"/>
        <w:rPr>
          <w:rFonts w:ascii="Verdana" w:hAnsi="Verdana"/>
          <w:bCs/>
          <w:i/>
          <w:sz w:val="20"/>
          <w:szCs w:val="20"/>
        </w:rPr>
      </w:pPr>
    </w:p>
    <w:p w14:paraId="0773011D" w14:textId="77777777" w:rsidR="001A5332" w:rsidRPr="001A5332" w:rsidRDefault="001A5332" w:rsidP="001A533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A5332">
        <w:rPr>
          <w:rFonts w:ascii="Verdana" w:hAnsi="Verdana"/>
          <w:b/>
          <w:sz w:val="20"/>
          <w:szCs w:val="20"/>
        </w:rPr>
        <w:t xml:space="preserve"> TAK/NIE</w:t>
      </w:r>
    </w:p>
    <w:p w14:paraId="61FE6FFA" w14:textId="77777777" w:rsidR="001A5332" w:rsidRPr="001A5332" w:rsidRDefault="001A5332" w:rsidP="001A533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91ABDBB" w14:textId="77777777" w:rsidR="001A5332" w:rsidRPr="001A5332" w:rsidRDefault="001A5332" w:rsidP="001A5332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 xml:space="preserve">Termin płatności: </w:t>
      </w:r>
      <w:r w:rsidRPr="001A5332">
        <w:rPr>
          <w:rFonts w:ascii="Verdana" w:hAnsi="Verdana"/>
          <w:b w:val="0"/>
          <w:bCs/>
          <w:sz w:val="20"/>
          <w:szCs w:val="20"/>
        </w:rPr>
        <w:t xml:space="preserve">w terminie do 21 dni od dnia otrzymania faktury wystawionej przez Sprzedawcę po dokonaniu odbioru przedmiotu umowy potwierdzonego protokołem </w:t>
      </w:r>
      <w:r w:rsidRPr="001A5332">
        <w:rPr>
          <w:rFonts w:ascii="Verdana" w:hAnsi="Verdana"/>
          <w:b w:val="0"/>
          <w:bCs/>
          <w:sz w:val="20"/>
          <w:szCs w:val="20"/>
        </w:rPr>
        <w:lastRenderedPageBreak/>
        <w:t>zdawczo - odbiorczym. Zapłata wynagrodzenia nastąpi przelewem na rachunek Sprzedawcy zawarty na dzień zlecenia przelewu w wykazie podmiotów o których mowa w art. 96b ust. 1) Ustawy o podatku od towarów i usług.</w:t>
      </w:r>
    </w:p>
    <w:p w14:paraId="11EDAF10" w14:textId="77777777" w:rsidR="001A5332" w:rsidRPr="001A5332" w:rsidRDefault="001A5332" w:rsidP="001A5332">
      <w:pPr>
        <w:jc w:val="both"/>
        <w:rPr>
          <w:rFonts w:ascii="Verdana" w:hAnsi="Verdana"/>
          <w:sz w:val="20"/>
          <w:szCs w:val="20"/>
        </w:rPr>
      </w:pPr>
    </w:p>
    <w:p w14:paraId="6661C3AA" w14:textId="77777777" w:rsidR="001A5332" w:rsidRPr="001A5332" w:rsidRDefault="001A5332" w:rsidP="001A5332">
      <w:pPr>
        <w:rPr>
          <w:rFonts w:ascii="Verdana" w:hAnsi="Verdana"/>
          <w:b/>
          <w:sz w:val="20"/>
          <w:szCs w:val="20"/>
          <w:u w:val="single"/>
        </w:rPr>
      </w:pPr>
      <w:r w:rsidRPr="001A5332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F9C3C34" w14:textId="77777777" w:rsidR="001A5332" w:rsidRPr="001A5332" w:rsidRDefault="001A5332" w:rsidP="001A533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A5332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37BE82DD" w14:textId="77777777" w:rsidR="001A5332" w:rsidRPr="001A5332" w:rsidRDefault="001A5332" w:rsidP="001A533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A5332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1A5332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2AF2850" w14:textId="49B37B42" w:rsidR="001A5332" w:rsidRPr="001A5332" w:rsidRDefault="001A5332" w:rsidP="001A5332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1A5332">
        <w:rPr>
          <w:rFonts w:ascii="Verdana" w:hAnsi="Verdana"/>
          <w:color w:val="000000"/>
          <w:sz w:val="20"/>
          <w:szCs w:val="20"/>
          <w:lang w:eastAsia="ar-SA"/>
        </w:rPr>
        <w:t>Oświadczamy, że zaoferowane urządzeni</w:t>
      </w:r>
      <w:r w:rsidR="00A13799">
        <w:rPr>
          <w:rFonts w:ascii="Verdana" w:hAnsi="Verdana"/>
          <w:color w:val="000000"/>
          <w:sz w:val="20"/>
          <w:szCs w:val="20"/>
          <w:lang w:eastAsia="ar-SA"/>
        </w:rPr>
        <w:t>a pochodzą z produkcji seryjnej.</w:t>
      </w:r>
    </w:p>
    <w:p w14:paraId="34AA383D" w14:textId="77777777" w:rsidR="001A5332" w:rsidRPr="001A5332" w:rsidRDefault="001A5332" w:rsidP="001A5332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1A5332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13C5853" w14:textId="77777777" w:rsidR="001A5332" w:rsidRPr="001A5332" w:rsidRDefault="001A5332" w:rsidP="001A5332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152BAB" w14:textId="77777777" w:rsidR="001A5332" w:rsidRPr="00B42730" w:rsidRDefault="001A5332" w:rsidP="001A5332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B4273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38E57C" w14:textId="77777777" w:rsidR="001A5332" w:rsidRPr="00B42730" w:rsidRDefault="001A5332" w:rsidP="001A5332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B4273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C8AB63" w14:textId="77777777" w:rsidR="001A5332" w:rsidRPr="001A5332" w:rsidRDefault="001A5332" w:rsidP="001A5332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5332" w:rsidRPr="001A5332" w14:paraId="4D18C57B" w14:textId="77777777" w:rsidTr="002B00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3BE51" w14:textId="77777777" w:rsidR="001A5332" w:rsidRPr="001A5332" w:rsidRDefault="001A5332" w:rsidP="001A533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5332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922F6" w14:textId="77777777" w:rsidR="001A5332" w:rsidRPr="001A5332" w:rsidRDefault="001A5332" w:rsidP="001A533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5332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90F02D3" w14:textId="77777777" w:rsidR="001A5332" w:rsidRPr="001A5332" w:rsidRDefault="001A5332" w:rsidP="001A533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5332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C08C1" w14:textId="77777777" w:rsidR="001A5332" w:rsidRPr="001A5332" w:rsidRDefault="001A5332" w:rsidP="001A533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5332">
              <w:rPr>
                <w:rFonts w:ascii="Verdana" w:hAnsi="Verdana"/>
                <w:sz w:val="20"/>
                <w:szCs w:val="20"/>
              </w:rPr>
              <w:t>Nazwa podwykonawcy</w:t>
            </w:r>
            <w:r w:rsidRPr="001A5332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A5332" w:rsidRPr="001A5332" w14:paraId="3C8BF8F8" w14:textId="77777777" w:rsidTr="002B00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CD2C7" w14:textId="77777777" w:rsidR="001A5332" w:rsidRPr="001A5332" w:rsidRDefault="001A5332" w:rsidP="001A533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F06FD" w14:textId="77777777" w:rsidR="001A5332" w:rsidRPr="001A5332" w:rsidRDefault="001A5332" w:rsidP="001A533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C0AEC" w14:textId="77777777" w:rsidR="001A5332" w:rsidRPr="001A5332" w:rsidRDefault="001A5332" w:rsidP="001A533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1A5332" w:rsidRPr="001A5332" w14:paraId="702B9451" w14:textId="77777777" w:rsidTr="002B00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B17E3" w14:textId="77777777" w:rsidR="001A5332" w:rsidRPr="001A5332" w:rsidRDefault="001A5332" w:rsidP="001A533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0387B" w14:textId="77777777" w:rsidR="001A5332" w:rsidRPr="001A5332" w:rsidRDefault="001A5332" w:rsidP="001A533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3986E" w14:textId="77777777" w:rsidR="001A5332" w:rsidRPr="001A5332" w:rsidRDefault="001A5332" w:rsidP="001A533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2E5D7E4" w14:textId="77777777" w:rsidR="001A5332" w:rsidRPr="001A5332" w:rsidRDefault="001A5332" w:rsidP="001A533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6983864" w14:textId="77777777" w:rsidR="001A5332" w:rsidRPr="001A5332" w:rsidRDefault="001A5332" w:rsidP="001A5332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1A5332">
        <w:rPr>
          <w:rFonts w:ascii="Verdana" w:hAnsi="Verdana" w:cs="Times New Roman"/>
          <w:sz w:val="20"/>
          <w:szCs w:val="20"/>
        </w:rPr>
        <w:tab/>
        <w:t>Imię i Nazwisko</w:t>
      </w:r>
      <w:r w:rsidRPr="001A5332">
        <w:rPr>
          <w:rFonts w:ascii="Verdana" w:hAnsi="Verdana" w:cs="Times New Roman"/>
          <w:sz w:val="20"/>
          <w:szCs w:val="20"/>
        </w:rPr>
        <w:tab/>
      </w:r>
      <w:r w:rsidRPr="001A5332">
        <w:rPr>
          <w:rFonts w:ascii="Verdana" w:hAnsi="Verdana" w:cs="Times New Roman"/>
          <w:sz w:val="20"/>
          <w:szCs w:val="20"/>
        </w:rPr>
        <w:tab/>
      </w:r>
      <w:r w:rsidRPr="001A5332">
        <w:rPr>
          <w:rFonts w:ascii="Verdana" w:hAnsi="Verdana" w:cs="Times New Roman"/>
          <w:sz w:val="20"/>
          <w:szCs w:val="20"/>
        </w:rPr>
        <w:tab/>
      </w:r>
      <w:r w:rsidRPr="001A5332">
        <w:rPr>
          <w:rFonts w:ascii="Verdana" w:hAnsi="Verdana" w:cs="Times New Roman"/>
          <w:sz w:val="20"/>
          <w:szCs w:val="20"/>
        </w:rPr>
        <w:tab/>
      </w:r>
      <w:r w:rsidRPr="001A5332">
        <w:rPr>
          <w:rFonts w:ascii="Verdana" w:hAnsi="Verdana" w:cs="Times New Roman"/>
          <w:sz w:val="20"/>
          <w:szCs w:val="20"/>
        </w:rPr>
        <w:tab/>
      </w:r>
      <w:r w:rsidRPr="001A5332">
        <w:rPr>
          <w:rFonts w:ascii="Verdana" w:hAnsi="Verdana" w:cs="Times New Roman"/>
          <w:sz w:val="20"/>
          <w:szCs w:val="20"/>
        </w:rPr>
        <w:tab/>
      </w:r>
      <w:r w:rsidRPr="001A5332">
        <w:rPr>
          <w:rFonts w:ascii="Verdana" w:hAnsi="Verdana" w:cs="Times New Roman"/>
          <w:sz w:val="20"/>
          <w:szCs w:val="20"/>
        </w:rPr>
        <w:tab/>
      </w:r>
    </w:p>
    <w:p w14:paraId="28B84A1E" w14:textId="77777777" w:rsidR="001A5332" w:rsidRPr="001A5332" w:rsidRDefault="001A5332" w:rsidP="001A5332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5332">
        <w:rPr>
          <w:rFonts w:ascii="Verdana" w:hAnsi="Verdana"/>
          <w:sz w:val="20"/>
          <w:szCs w:val="20"/>
        </w:rPr>
        <w:tab/>
      </w:r>
      <w:r w:rsidRPr="001A5332">
        <w:rPr>
          <w:rFonts w:ascii="Verdana" w:hAnsi="Verdana"/>
          <w:sz w:val="20"/>
          <w:szCs w:val="20"/>
        </w:rPr>
        <w:tab/>
      </w:r>
    </w:p>
    <w:p w14:paraId="4100290E" w14:textId="77777777" w:rsidR="001A5332" w:rsidRPr="001A5332" w:rsidRDefault="001A5332" w:rsidP="001A533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A5332">
        <w:rPr>
          <w:rFonts w:ascii="Verdana" w:hAnsi="Verdana"/>
          <w:sz w:val="20"/>
          <w:szCs w:val="20"/>
        </w:rPr>
        <w:t>ych</w:t>
      </w:r>
      <w:proofErr w:type="spellEnd"/>
      <w:r w:rsidRPr="001A5332">
        <w:rPr>
          <w:rFonts w:ascii="Verdana" w:hAnsi="Verdana"/>
          <w:sz w:val="20"/>
          <w:szCs w:val="20"/>
        </w:rPr>
        <w:t>) dokumentu(ów)</w:t>
      </w:r>
    </w:p>
    <w:p w14:paraId="3E33D4DA" w14:textId="77777777" w:rsidR="001A5332" w:rsidRPr="001A5332" w:rsidRDefault="001A5332" w:rsidP="001A5332">
      <w:pPr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65799612" w14:textId="77777777" w:rsidR="001A5332" w:rsidRPr="001A5332" w:rsidRDefault="001A5332" w:rsidP="001A533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załącznikami do niniejszej oferty są:</w:t>
      </w:r>
    </w:p>
    <w:p w14:paraId="047F1971" w14:textId="77777777" w:rsidR="001A5332" w:rsidRPr="001A5332" w:rsidRDefault="001A5332" w:rsidP="001A533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AFFC2EB" w14:textId="77777777" w:rsidR="001A5332" w:rsidRPr="001A5332" w:rsidRDefault="001A5332" w:rsidP="001A533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60E5740E" w14:textId="77777777" w:rsidR="001A5332" w:rsidRPr="001A5332" w:rsidRDefault="001A5332" w:rsidP="001A533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5DA23040" w14:textId="77777777" w:rsidR="001A5332" w:rsidRPr="001A5332" w:rsidRDefault="001A5332" w:rsidP="001A533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221E80F" w14:textId="77777777" w:rsidR="001A5332" w:rsidRPr="001A5332" w:rsidRDefault="001A5332" w:rsidP="001A5332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59D05500" w14:textId="77777777" w:rsidR="001A5332" w:rsidRPr="001A5332" w:rsidRDefault="001A5332" w:rsidP="001A5332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1A5332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1A5332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109E996A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790D9" w14:textId="77777777" w:rsidR="005758AA" w:rsidRDefault="005758AA">
      <w:r>
        <w:separator/>
      </w:r>
    </w:p>
  </w:endnote>
  <w:endnote w:type="continuationSeparator" w:id="0">
    <w:p w14:paraId="5D5C4484" w14:textId="77777777" w:rsidR="005758AA" w:rsidRDefault="00575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618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078172" w14:textId="77777777" w:rsidR="005758AA" w:rsidRDefault="005758AA">
      <w:r>
        <w:separator/>
      </w:r>
    </w:p>
  </w:footnote>
  <w:footnote w:type="continuationSeparator" w:id="0">
    <w:p w14:paraId="2D200C8B" w14:textId="77777777" w:rsidR="005758AA" w:rsidRDefault="00575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01886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1986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3460029">
    <w:abstractNumId w:val="0"/>
  </w:num>
  <w:num w:numId="4" w16cid:durableId="606235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8A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5332"/>
    <w:rsid w:val="001D4612"/>
    <w:rsid w:val="00207E98"/>
    <w:rsid w:val="002723B0"/>
    <w:rsid w:val="00315A4A"/>
    <w:rsid w:val="004B7300"/>
    <w:rsid w:val="004C6753"/>
    <w:rsid w:val="005758A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7631"/>
    <w:rsid w:val="009F453F"/>
    <w:rsid w:val="00A0022B"/>
    <w:rsid w:val="00A13799"/>
    <w:rsid w:val="00A346FE"/>
    <w:rsid w:val="00A47B4D"/>
    <w:rsid w:val="00A83018"/>
    <w:rsid w:val="00A834B3"/>
    <w:rsid w:val="00B4273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A865A7"/>
  <w15:chartTrackingRefBased/>
  <w15:docId w15:val="{D83C355E-8B11-4544-B334-FC25914E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593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2024-09-13T06:59:00Z</cp:lastPrinted>
  <dcterms:created xsi:type="dcterms:W3CDTF">2024-09-13T06:59:00Z</dcterms:created>
  <dcterms:modified xsi:type="dcterms:W3CDTF">2024-09-13T06:59:00Z</dcterms:modified>
</cp:coreProperties>
</file>