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18935F6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07E7D4D8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3DD17F8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3ED5E99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3452D91E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69601CF4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27439A4E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678357C2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34CA9ADF" w14:textId="77777777" w:rsidR="00653D6F" w:rsidRPr="004A4F37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BA43E58" w14:textId="77777777" w:rsidR="00653D6F" w:rsidRPr="00E65464" w:rsidRDefault="00653D6F" w:rsidP="00653D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46F88DEF" w14:textId="77777777" w:rsidR="00653D6F" w:rsidRPr="00E65464" w:rsidRDefault="00653D6F" w:rsidP="00653D6F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4869ED1B" w14:textId="77777777" w:rsidR="00653D6F" w:rsidRPr="00E65464" w:rsidRDefault="00653D6F" w:rsidP="00653D6F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22B9F223" w14:textId="77777777" w:rsidR="00653D6F" w:rsidRPr="00E65464" w:rsidRDefault="00653D6F" w:rsidP="00653D6F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6D6C83CB" w14:textId="528AED93" w:rsidR="00C9110A" w:rsidRDefault="00653D6F" w:rsidP="0015561A">
      <w:pPr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Al. Mickiewicza 30, 30-059 Kraków</w:t>
      </w:r>
    </w:p>
    <w:p w14:paraId="0402470B" w14:textId="77777777" w:rsidR="0015561A" w:rsidRPr="00537C84" w:rsidRDefault="0015561A" w:rsidP="0015561A">
      <w:pPr>
        <w:rPr>
          <w:b/>
          <w:sz w:val="22"/>
          <w:szCs w:val="22"/>
        </w:rPr>
      </w:pPr>
    </w:p>
    <w:p w14:paraId="7708FB4D" w14:textId="5997B99F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653D6F" w:rsidRPr="00653D6F">
        <w:rPr>
          <w:b/>
          <w:iCs/>
          <w:color w:val="000000"/>
          <w:lang w:eastAsia="x-none"/>
        </w:rPr>
        <w:t xml:space="preserve">Dostawa 4 </w:t>
      </w:r>
      <w:proofErr w:type="spellStart"/>
      <w:r w:rsidR="00653D6F" w:rsidRPr="00653D6F">
        <w:rPr>
          <w:b/>
          <w:iCs/>
          <w:color w:val="000000"/>
          <w:lang w:eastAsia="x-none"/>
        </w:rPr>
        <w:t>szt</w:t>
      </w:r>
      <w:proofErr w:type="spellEnd"/>
      <w:r w:rsidR="00653D6F" w:rsidRPr="00653D6F">
        <w:rPr>
          <w:b/>
          <w:iCs/>
          <w:color w:val="000000"/>
          <w:lang w:eastAsia="x-none"/>
        </w:rPr>
        <w:t xml:space="preserve"> laptopów dla </w:t>
      </w:r>
      <w:proofErr w:type="spellStart"/>
      <w:r w:rsidR="00653D6F" w:rsidRPr="00653D6F">
        <w:rPr>
          <w:b/>
          <w:iCs/>
          <w:color w:val="000000"/>
          <w:lang w:eastAsia="x-none"/>
        </w:rPr>
        <w:t>WFiIS</w:t>
      </w:r>
      <w:proofErr w:type="spellEnd"/>
      <w:r w:rsidR="00653D6F" w:rsidRPr="00653D6F">
        <w:rPr>
          <w:b/>
          <w:iCs/>
          <w:color w:val="000000"/>
          <w:lang w:eastAsia="x-none"/>
        </w:rPr>
        <w:t xml:space="preserve"> DE-zp.272-488/24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1024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622"/>
        <w:gridCol w:w="1445"/>
        <w:gridCol w:w="1944"/>
        <w:gridCol w:w="771"/>
        <w:gridCol w:w="1236"/>
        <w:gridCol w:w="1236"/>
        <w:gridCol w:w="1122"/>
        <w:gridCol w:w="1254"/>
      </w:tblGrid>
      <w:tr w:rsidR="0000453A" w14:paraId="7B576A1E" w14:textId="77777777" w:rsidTr="0000453A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00453A" w:rsidRDefault="000045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3394AC36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producenta/ model laptopa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41AADC" w14:textId="77777777" w:rsidR="0000453A" w:rsidRDefault="0000453A" w:rsidP="00F5474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FBED1DF" w14:textId="137CCED7" w:rsidR="0000453A" w:rsidRDefault="0000453A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 w:rsidRPr="0000453A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00453A">
              <w:rPr>
                <w:sz w:val="18"/>
                <w:szCs w:val="18"/>
              </w:rPr>
              <w:t>[PLN]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15DB0E43" w:rsidR="0000453A" w:rsidRDefault="0000453A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00453A" w:rsidRDefault="0000453A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00453A" w:rsidRDefault="0000453A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352A727F" w:rsidR="0000453A" w:rsidRDefault="0000453A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[23%]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  <w:p w14:paraId="6007E6B2" w14:textId="10EC4681" w:rsidR="0000453A" w:rsidRDefault="0000453A">
            <w:pPr>
              <w:jc w:val="center"/>
              <w:rPr>
                <w:sz w:val="18"/>
                <w:szCs w:val="18"/>
              </w:rPr>
            </w:pPr>
          </w:p>
        </w:tc>
      </w:tr>
      <w:tr w:rsidR="0000453A" w14:paraId="3A36ADE4" w14:textId="77777777" w:rsidTr="0000453A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D267D0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26860DF6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00453A" w14:paraId="433863BE" w14:textId="77777777" w:rsidTr="0000453A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3736FB6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6DB864B" w14:textId="5DECE0A8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38C411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52A96ED" w14:textId="5E917B6C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Laptop</w:t>
            </w:r>
          </w:p>
          <w:p w14:paraId="4EBBA444" w14:textId="1D76A86F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99A750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72494D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4B45D0A" w14:textId="32C66DE2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4szt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273E3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620C37" w14:textId="45E58169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7B940A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EB195A" w14:textId="77777777" w:rsidR="0000453A" w:rsidRDefault="000045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0453A" w14:paraId="4F82AD91" w14:textId="77777777" w:rsidTr="0000453A">
        <w:trPr>
          <w:trHeight w:val="170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95D76C" w14:textId="77777777" w:rsidR="0000453A" w:rsidRDefault="0000453A">
            <w:pPr>
              <w:rPr>
                <w:sz w:val="18"/>
                <w:szCs w:val="18"/>
              </w:rPr>
            </w:pPr>
          </w:p>
        </w:tc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43447DAB" w:rsidR="0000453A" w:rsidRDefault="0000453A">
            <w:pPr>
              <w:rPr>
                <w:sz w:val="18"/>
                <w:szCs w:val="18"/>
              </w:rPr>
            </w:pPr>
          </w:p>
          <w:p w14:paraId="40BF4A05" w14:textId="2D4DB350" w:rsidR="0000453A" w:rsidRDefault="000045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……………………………………………………………………………..</w:t>
            </w:r>
          </w:p>
          <w:p w14:paraId="05876EFF" w14:textId="77777777" w:rsidR="0000453A" w:rsidRDefault="0000453A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00453A" w:rsidRDefault="0000453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00453A" w:rsidRDefault="0000453A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AEB1721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221E36D3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C61B1">
        <w:rPr>
          <w:b/>
          <w:sz w:val="22"/>
          <w:szCs w:val="22"/>
        </w:rPr>
        <w:t xml:space="preserve"> producenta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051AE3" w14:textId="597CC6F6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przyjmie gwarancję </w:t>
      </w:r>
      <w:r w:rsidRPr="00256D50">
        <w:rPr>
          <w:i/>
          <w:sz w:val="22"/>
          <w:szCs w:val="22"/>
        </w:rPr>
        <w:t>minimalną</w:t>
      </w:r>
      <w:r w:rsidR="00773B3A" w:rsidRPr="00256D50">
        <w:rPr>
          <w:i/>
          <w:sz w:val="22"/>
          <w:szCs w:val="22"/>
        </w:rPr>
        <w:t xml:space="preserve"> tj.</w:t>
      </w:r>
      <w:r w:rsidR="0015561A">
        <w:rPr>
          <w:i/>
          <w:sz w:val="22"/>
          <w:szCs w:val="22"/>
        </w:rPr>
        <w:t>12</w:t>
      </w:r>
      <w:r w:rsidR="00773B3A" w:rsidRPr="00256D50">
        <w:rPr>
          <w:i/>
          <w:sz w:val="22"/>
          <w:szCs w:val="22"/>
        </w:rPr>
        <w:t xml:space="preserve"> mie</w:t>
      </w:r>
      <w:r w:rsidR="00256D50" w:rsidRPr="00256D50">
        <w:rPr>
          <w:i/>
          <w:sz w:val="22"/>
          <w:szCs w:val="22"/>
        </w:rPr>
        <w:t>sięcy</w:t>
      </w:r>
      <w:r w:rsidR="00773B3A" w:rsidRPr="00256D50">
        <w:rPr>
          <w:i/>
          <w:sz w:val="22"/>
          <w:szCs w:val="22"/>
        </w:rPr>
        <w:t>.</w:t>
      </w:r>
    </w:p>
    <w:p w14:paraId="68C5E7E3" w14:textId="22E9B5EB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 w:rsidR="00977B88">
        <w:rPr>
          <w:b/>
          <w:sz w:val="22"/>
          <w:szCs w:val="22"/>
        </w:rPr>
        <w:t>……</w:t>
      </w:r>
      <w:r w:rsidRPr="00BD4AE2">
        <w:rPr>
          <w:b/>
          <w:sz w:val="22"/>
          <w:szCs w:val="22"/>
        </w:rPr>
        <w:t xml:space="preserve">dni  </w:t>
      </w:r>
      <w:r w:rsidRPr="00BD4AE2">
        <w:rPr>
          <w:bCs/>
          <w:sz w:val="22"/>
          <w:szCs w:val="22"/>
        </w:rPr>
        <w:t>od daty podpisania umowy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41C25A02" w14:textId="033ABF82" w:rsidR="00B02242" w:rsidRPr="00B02242" w:rsidRDefault="00B02242" w:rsidP="00B02242">
      <w:pPr>
        <w:numPr>
          <w:ilvl w:val="0"/>
          <w:numId w:val="1"/>
        </w:numPr>
        <w:rPr>
          <w:b/>
          <w:bCs/>
          <w:color w:val="000000"/>
          <w:sz w:val="22"/>
          <w:szCs w:val="22"/>
        </w:rPr>
      </w:pPr>
      <w:r w:rsidRPr="00B02242">
        <w:rPr>
          <w:b/>
          <w:bCs/>
          <w:color w:val="000000"/>
          <w:sz w:val="22"/>
          <w:szCs w:val="22"/>
        </w:rPr>
        <w:t xml:space="preserve">Oświadczamy, że obsługa gwarancyjna urządzeń i oprogramowania realizowana będzie przez producenta lub autoryzowanego partnera serwisowego producenta </w:t>
      </w:r>
      <w:proofErr w:type="spellStart"/>
      <w:r w:rsidRPr="00B02242">
        <w:rPr>
          <w:b/>
          <w:bCs/>
          <w:color w:val="000000"/>
          <w:sz w:val="22"/>
          <w:szCs w:val="22"/>
        </w:rPr>
        <w:t>tj</w:t>
      </w:r>
      <w:proofErr w:type="spellEnd"/>
      <w:r w:rsidRPr="00B02242">
        <w:rPr>
          <w:b/>
          <w:bCs/>
          <w:color w:val="000000"/>
          <w:sz w:val="22"/>
          <w:szCs w:val="22"/>
        </w:rPr>
        <w:t>………………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7020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09A3F" w14:textId="77777777" w:rsidR="00016032" w:rsidRDefault="00016032">
      <w:r>
        <w:separator/>
      </w:r>
    </w:p>
  </w:endnote>
  <w:endnote w:type="continuationSeparator" w:id="0">
    <w:p w14:paraId="2562C7E8" w14:textId="77777777" w:rsidR="00016032" w:rsidRDefault="0001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775E9" w14:textId="77777777" w:rsidR="00016032" w:rsidRDefault="00016032">
      <w:r>
        <w:separator/>
      </w:r>
    </w:p>
  </w:footnote>
  <w:footnote w:type="continuationSeparator" w:id="0">
    <w:p w14:paraId="7DE6DA2C" w14:textId="77777777" w:rsidR="00016032" w:rsidRDefault="00016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453A"/>
    <w:rsid w:val="00012286"/>
    <w:rsid w:val="00016032"/>
    <w:rsid w:val="000704FC"/>
    <w:rsid w:val="00071CCC"/>
    <w:rsid w:val="000B731D"/>
    <w:rsid w:val="000D6134"/>
    <w:rsid w:val="000E09C7"/>
    <w:rsid w:val="000F6589"/>
    <w:rsid w:val="00106636"/>
    <w:rsid w:val="00112EF8"/>
    <w:rsid w:val="00116EC6"/>
    <w:rsid w:val="001524A2"/>
    <w:rsid w:val="0015561A"/>
    <w:rsid w:val="001801DD"/>
    <w:rsid w:val="001D4612"/>
    <w:rsid w:val="00207E98"/>
    <w:rsid w:val="002168C0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B7300"/>
    <w:rsid w:val="004C6753"/>
    <w:rsid w:val="004E5131"/>
    <w:rsid w:val="004E6FB9"/>
    <w:rsid w:val="005165EA"/>
    <w:rsid w:val="0052767D"/>
    <w:rsid w:val="00595C87"/>
    <w:rsid w:val="005A6E0A"/>
    <w:rsid w:val="005B3332"/>
    <w:rsid w:val="005D2C65"/>
    <w:rsid w:val="005D2C98"/>
    <w:rsid w:val="005E6D94"/>
    <w:rsid w:val="0063384F"/>
    <w:rsid w:val="00643C6F"/>
    <w:rsid w:val="00646202"/>
    <w:rsid w:val="0065290F"/>
    <w:rsid w:val="00653D6F"/>
    <w:rsid w:val="0067662E"/>
    <w:rsid w:val="006803B8"/>
    <w:rsid w:val="006815F6"/>
    <w:rsid w:val="006C6C41"/>
    <w:rsid w:val="006D37DF"/>
    <w:rsid w:val="00702051"/>
    <w:rsid w:val="00744F7F"/>
    <w:rsid w:val="007450B6"/>
    <w:rsid w:val="00773B3A"/>
    <w:rsid w:val="007748F0"/>
    <w:rsid w:val="0078125D"/>
    <w:rsid w:val="0078277E"/>
    <w:rsid w:val="007A4321"/>
    <w:rsid w:val="007D501F"/>
    <w:rsid w:val="00822646"/>
    <w:rsid w:val="0082509A"/>
    <w:rsid w:val="0083124B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02242"/>
    <w:rsid w:val="00B774DC"/>
    <w:rsid w:val="00BA62DB"/>
    <w:rsid w:val="00BB2AC8"/>
    <w:rsid w:val="00BB70A1"/>
    <w:rsid w:val="00BD4AE2"/>
    <w:rsid w:val="00BF6674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807DE"/>
    <w:rsid w:val="00D90ACB"/>
    <w:rsid w:val="00DC1500"/>
    <w:rsid w:val="00DC5E1C"/>
    <w:rsid w:val="00DC7EEE"/>
    <w:rsid w:val="00E05555"/>
    <w:rsid w:val="00E21113"/>
    <w:rsid w:val="00E44371"/>
    <w:rsid w:val="00E949B0"/>
    <w:rsid w:val="00EC0BEA"/>
    <w:rsid w:val="00EC25F6"/>
    <w:rsid w:val="00F00591"/>
    <w:rsid w:val="00F210AD"/>
    <w:rsid w:val="00F459D2"/>
    <w:rsid w:val="00F51688"/>
    <w:rsid w:val="00F53146"/>
    <w:rsid w:val="00F54742"/>
    <w:rsid w:val="00F91018"/>
    <w:rsid w:val="00FA0F30"/>
    <w:rsid w:val="00FA213B"/>
    <w:rsid w:val="00FA2DB5"/>
    <w:rsid w:val="00FA51A4"/>
    <w:rsid w:val="00FB00CB"/>
    <w:rsid w:val="00FC26F1"/>
    <w:rsid w:val="00FC61B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604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2024-02-23T12:06:00Z</cp:lastPrinted>
  <dcterms:created xsi:type="dcterms:W3CDTF">2024-09-04T09:53:00Z</dcterms:created>
  <dcterms:modified xsi:type="dcterms:W3CDTF">2024-09-11T11:58:00Z</dcterms:modified>
</cp:coreProperties>
</file>