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6A7E7" w14:textId="0BBA36DF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B5079">
        <w:rPr>
          <w:rFonts w:ascii="Arial" w:hAnsi="Arial" w:cs="Arial"/>
          <w:bCs/>
          <w:i w:val="0"/>
          <w:szCs w:val="24"/>
        </w:rPr>
        <w:t>8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6CE43FD4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B718C0C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166EB8" w14:textId="77777777" w:rsidR="006676AE" w:rsidRPr="0012157F" w:rsidRDefault="00EB4EC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4EC4">
        <w:rPr>
          <w:rFonts w:ascii="Arial" w:hAnsi="Arial" w:cs="Arial"/>
        </w:rPr>
        <w:t>Szpital Specjalistyczny im. Stefana Żeromskiego SPZOZ w Krakowie</w:t>
      </w:r>
    </w:p>
    <w:p w14:paraId="5DA251D3" w14:textId="77777777" w:rsidR="006676AE" w:rsidRPr="0012157F" w:rsidRDefault="00EB4EC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4EC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B4EC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729E258" w14:textId="77777777" w:rsidR="00F90CD1" w:rsidRDefault="00EB4EC4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EB4EC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B4EC4">
        <w:rPr>
          <w:rFonts w:ascii="Arial" w:hAnsi="Arial" w:cs="Arial"/>
        </w:rPr>
        <w:t>Kraków</w:t>
      </w:r>
    </w:p>
    <w:p w14:paraId="5CDD29E0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9C6366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A9F83F8" w14:textId="77777777" w:rsidTr="00252642">
        <w:tc>
          <w:tcPr>
            <w:tcW w:w="2800" w:type="dxa"/>
            <w:shd w:val="clear" w:color="auto" w:fill="auto"/>
          </w:tcPr>
          <w:p w14:paraId="299DFE8C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3B071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8AF895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A6F4B11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44E567F8" w14:textId="77777777" w:rsidTr="00252642">
        <w:tc>
          <w:tcPr>
            <w:tcW w:w="2800" w:type="dxa"/>
            <w:shd w:val="clear" w:color="auto" w:fill="auto"/>
          </w:tcPr>
          <w:p w14:paraId="0496B529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B0A73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0C6B4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F7BA13C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D26199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4EC4" w:rsidRPr="0012157F" w14:paraId="774D4923" w14:textId="77777777" w:rsidTr="00D30D2D">
        <w:tc>
          <w:tcPr>
            <w:tcW w:w="9104" w:type="dxa"/>
            <w:shd w:val="clear" w:color="auto" w:fill="D9D9D9"/>
          </w:tcPr>
          <w:p w14:paraId="34F6EF84" w14:textId="77777777" w:rsidR="00EB4EC4" w:rsidRPr="006F0A84" w:rsidRDefault="00EB4EC4" w:rsidP="00D30D2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04F78FE" w14:textId="77777777" w:rsidR="00EB4EC4" w:rsidRDefault="00EB4EC4" w:rsidP="00D30D2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B4EC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E15A2E" w14:textId="77777777" w:rsidR="00EB4EC4" w:rsidRPr="00534752" w:rsidRDefault="00EB4EC4" w:rsidP="00D30D2D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AFBB54A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FA158B3" w14:textId="77777777" w:rsidTr="00252642">
        <w:tc>
          <w:tcPr>
            <w:tcW w:w="2269" w:type="dxa"/>
            <w:shd w:val="clear" w:color="auto" w:fill="auto"/>
          </w:tcPr>
          <w:p w14:paraId="5566CF64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2F24BD" w14:textId="77777777" w:rsidR="00FB403C" w:rsidRPr="00A2540E" w:rsidRDefault="00EB4EC4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E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EB4E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EB4EC4" w:rsidRPr="00A2540E" w14:paraId="21838F8B" w14:textId="77777777" w:rsidTr="00D30D2D">
        <w:tc>
          <w:tcPr>
            <w:tcW w:w="2269" w:type="dxa"/>
            <w:shd w:val="clear" w:color="auto" w:fill="auto"/>
          </w:tcPr>
          <w:p w14:paraId="6BD4B666" w14:textId="77777777" w:rsidR="00EB4EC4" w:rsidRPr="00A2540E" w:rsidRDefault="00EB4EC4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664C22" w14:textId="77777777" w:rsidR="00EB4EC4" w:rsidRPr="00A2540E" w:rsidRDefault="00EB4EC4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E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4F267D2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29BD06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4EC4" w:rsidRPr="00EB4EC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8E04058" w14:textId="77777777" w:rsidTr="00650D6C">
        <w:tc>
          <w:tcPr>
            <w:tcW w:w="9104" w:type="dxa"/>
            <w:shd w:val="clear" w:color="auto" w:fill="D9D9D9"/>
          </w:tcPr>
          <w:p w14:paraId="7E95EE3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1148C3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211DAE" w14:textId="77777777"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97C88EE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199E01CF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ABA4F3" w14:textId="77777777" w:rsidTr="00CD4DD1">
        <w:tc>
          <w:tcPr>
            <w:tcW w:w="9104" w:type="dxa"/>
            <w:shd w:val="clear" w:color="auto" w:fill="D9D9D9"/>
          </w:tcPr>
          <w:p w14:paraId="5DB8128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8E3EB4C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6C88223" w14:textId="77777777" w:rsidTr="00FC1C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A78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264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B4EC4" w:rsidRPr="0012157F" w14:paraId="0ACBA393" w14:textId="77777777" w:rsidTr="00FC1C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3F99" w14:textId="77777777" w:rsidR="00EB4EC4" w:rsidRPr="0012157F" w:rsidRDefault="00EB4EC4" w:rsidP="00D30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A3F9" w14:textId="77777777" w:rsidR="00EB4EC4" w:rsidRPr="0012157F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4EC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D008E06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EB4EC4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EB4EC4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9558514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gramStart"/>
            <w:r w:rsidRPr="00EB4EC4">
              <w:rPr>
                <w:rFonts w:ascii="Arial" w:hAnsi="Arial" w:cs="Arial"/>
                <w:sz w:val="24"/>
                <w:szCs w:val="24"/>
              </w:rPr>
              <w:t>Wykonawca  zobowiązany</w:t>
            </w:r>
            <w:proofErr w:type="gramEnd"/>
            <w:r w:rsidRPr="00EB4EC4">
              <w:rPr>
                <w:rFonts w:ascii="Arial" w:hAnsi="Arial" w:cs="Arial"/>
                <w:sz w:val="24"/>
                <w:szCs w:val="24"/>
              </w:rPr>
              <w:t xml:space="preserve"> jest  wykazać, że dysponuje co najmniej następującą osobą zdolną do wykonania zamówienia:</w:t>
            </w:r>
          </w:p>
          <w:p w14:paraId="00DEFE5A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1.1. Kierownik robót w specjalności instalacyjnej w zakresie sieci, instalacji i urządzeń elektrycznych i elektroenergetycznych:</w:t>
            </w:r>
          </w:p>
          <w:p w14:paraId="05D06B03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a)</w:t>
            </w:r>
            <w:r w:rsidRPr="00EB4EC4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2020r. poz. 1333 ze zm.);</w:t>
            </w:r>
          </w:p>
          <w:p w14:paraId="27A5FAEE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lastRenderedPageBreak/>
              <w:t>b)</w:t>
            </w:r>
            <w:r w:rsidRPr="00EB4EC4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25983B36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c)</w:t>
            </w:r>
            <w:r w:rsidRPr="00EB4EC4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elektroenergetycznych.</w:t>
            </w:r>
          </w:p>
          <w:p w14:paraId="5C244A63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7746B042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DE4D8E6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61D262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Ww. osoba wskazana do wykonania zamówienia musi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66D0E9EB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AAC0FF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EB4EC4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EB4EC4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6CBAF4AA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5B490BAD" w14:textId="77777777" w:rsidR="00EB4EC4" w:rsidRPr="00EB4EC4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EB4EC4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EB4EC4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1C51D7AC" w14:textId="77777777" w:rsidR="00EB4EC4" w:rsidRPr="0012157F" w:rsidRDefault="00EB4EC4" w:rsidP="00D30D2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EC4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414EF9D2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A6A6BF1" w14:textId="77777777" w:rsidTr="00CD4DD1">
        <w:tc>
          <w:tcPr>
            <w:tcW w:w="9104" w:type="dxa"/>
            <w:shd w:val="clear" w:color="auto" w:fill="D9D9D9"/>
          </w:tcPr>
          <w:p w14:paraId="0DD2C8B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FBBF27E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F58D263" w14:textId="77777777" w:rsidTr="00847232">
        <w:tc>
          <w:tcPr>
            <w:tcW w:w="9104" w:type="dxa"/>
            <w:shd w:val="clear" w:color="auto" w:fill="D9D9D9"/>
          </w:tcPr>
          <w:p w14:paraId="38527B81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8C0798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0C0DB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76E180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B5B1EF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577EDC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E99781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65E9C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C6872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BD9C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1E95B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63439C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6D258A51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64B96" w14:textId="77777777" w:rsidR="00FB2030" w:rsidRDefault="00FB2030" w:rsidP="0038231F">
      <w:pPr>
        <w:spacing w:after="0" w:line="240" w:lineRule="auto"/>
      </w:pPr>
      <w:r>
        <w:separator/>
      </w:r>
    </w:p>
  </w:endnote>
  <w:endnote w:type="continuationSeparator" w:id="0">
    <w:p w14:paraId="5EF853FB" w14:textId="77777777" w:rsidR="00FB2030" w:rsidRDefault="00FB20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15D99" w14:textId="77777777" w:rsidR="00EB4EC4" w:rsidRDefault="00EB4E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F1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099C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D3906" w14:textId="77777777" w:rsidR="00EB4EC4" w:rsidRDefault="00EB4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CB62F" w14:textId="77777777" w:rsidR="00FB2030" w:rsidRDefault="00FB2030" w:rsidP="0038231F">
      <w:pPr>
        <w:spacing w:after="0" w:line="240" w:lineRule="auto"/>
      </w:pPr>
      <w:r>
        <w:separator/>
      </w:r>
    </w:p>
  </w:footnote>
  <w:footnote w:type="continuationSeparator" w:id="0">
    <w:p w14:paraId="26CEBBC7" w14:textId="77777777" w:rsidR="00FB2030" w:rsidRDefault="00FB2030" w:rsidP="0038231F">
      <w:pPr>
        <w:spacing w:after="0" w:line="240" w:lineRule="auto"/>
      </w:pPr>
      <w:r>
        <w:continuationSeparator/>
      </w:r>
    </w:p>
  </w:footnote>
  <w:footnote w:id="1">
    <w:p w14:paraId="56B22948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E6946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D75CA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0A3F7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5B10" w14:textId="77777777" w:rsidR="00EB4EC4" w:rsidRDefault="00EB4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2821" w14:textId="77777777" w:rsidR="00EB4EC4" w:rsidRDefault="00EB4E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7606" w14:textId="77777777" w:rsidR="00EB4EC4" w:rsidRDefault="00EB4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348316">
    <w:abstractNumId w:val="11"/>
  </w:num>
  <w:num w:numId="2" w16cid:durableId="664747124">
    <w:abstractNumId w:val="0"/>
  </w:num>
  <w:num w:numId="3" w16cid:durableId="1773235618">
    <w:abstractNumId w:val="10"/>
  </w:num>
  <w:num w:numId="4" w16cid:durableId="679966973">
    <w:abstractNumId w:val="13"/>
  </w:num>
  <w:num w:numId="5" w16cid:durableId="1227565685">
    <w:abstractNumId w:val="12"/>
  </w:num>
  <w:num w:numId="6" w16cid:durableId="2047633760">
    <w:abstractNumId w:val="9"/>
  </w:num>
  <w:num w:numId="7" w16cid:durableId="1556623405">
    <w:abstractNumId w:val="1"/>
  </w:num>
  <w:num w:numId="8" w16cid:durableId="1852722467">
    <w:abstractNumId w:val="6"/>
  </w:num>
  <w:num w:numId="9" w16cid:durableId="72699542">
    <w:abstractNumId w:val="4"/>
  </w:num>
  <w:num w:numId="10" w16cid:durableId="196550161">
    <w:abstractNumId w:val="7"/>
  </w:num>
  <w:num w:numId="11" w16cid:durableId="547912434">
    <w:abstractNumId w:val="5"/>
  </w:num>
  <w:num w:numId="12" w16cid:durableId="1891919147">
    <w:abstractNumId w:val="8"/>
  </w:num>
  <w:num w:numId="13" w16cid:durableId="1698121797">
    <w:abstractNumId w:val="3"/>
  </w:num>
  <w:num w:numId="14" w16cid:durableId="1282497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03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5079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4EC4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2030"/>
    <w:rsid w:val="00FB403C"/>
    <w:rsid w:val="00FC0317"/>
    <w:rsid w:val="00FC1CD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DC6DD"/>
  <w15:docId w15:val="{54D9FE26-449D-4C6F-8383-ADA8EAF1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975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2024-08-29T10:00:00Z</dcterms:created>
  <dcterms:modified xsi:type="dcterms:W3CDTF">2024-08-29T10:16:00Z</dcterms:modified>
</cp:coreProperties>
</file>