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D56F2" w14:textId="582777E9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C6752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14755CE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0D497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7C86C5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EF12716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579983A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FEE31BE" w14:textId="77777777" w:rsidTr="004F10A0">
        <w:tc>
          <w:tcPr>
            <w:tcW w:w="2269" w:type="dxa"/>
            <w:shd w:val="clear" w:color="auto" w:fill="auto"/>
          </w:tcPr>
          <w:p w14:paraId="54D1DD8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2BA88F" w14:textId="77777777" w:rsidR="00A137C9" w:rsidRPr="00A2540E" w:rsidRDefault="00E0014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01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 istniejącego naziemnego lądowiska dla śmigłowców ratunkowych "KRAKÓW - SZPITAL SPECJALISTYCZNY IM. STEFANA ŻEROMSKIEGO" w celu dostosowania do aktualnie obowiązujących </w:t>
            </w:r>
            <w:proofErr w:type="gramStart"/>
            <w:r w:rsidRPr="00E001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przepisów.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E0014E" w:rsidRPr="00A2540E" w14:paraId="051EF93D" w14:textId="77777777" w:rsidTr="00D30D2D">
        <w:tc>
          <w:tcPr>
            <w:tcW w:w="2269" w:type="dxa"/>
            <w:shd w:val="clear" w:color="auto" w:fill="auto"/>
          </w:tcPr>
          <w:p w14:paraId="5FF71DEA" w14:textId="77777777" w:rsidR="00E0014E" w:rsidRPr="00A2540E" w:rsidRDefault="00E0014E" w:rsidP="00D30D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437652" w14:textId="77777777" w:rsidR="00E0014E" w:rsidRPr="00A2540E" w:rsidRDefault="00E0014E" w:rsidP="00D30D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01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SZP-271-29/24</w:t>
            </w:r>
          </w:p>
        </w:tc>
      </w:tr>
    </w:tbl>
    <w:p w14:paraId="104C5DA6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CB15D87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0014E" w:rsidRPr="00E0014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B5DF50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9A616F8" w14:textId="77777777" w:rsidTr="00A137C9">
        <w:tc>
          <w:tcPr>
            <w:tcW w:w="617" w:type="dxa"/>
            <w:shd w:val="clear" w:color="auto" w:fill="auto"/>
            <w:vAlign w:val="center"/>
          </w:tcPr>
          <w:p w14:paraId="7E8E30C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FF36D8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8BDEFD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1C9E4E6" w14:textId="77777777" w:rsidTr="00A137C9">
        <w:tc>
          <w:tcPr>
            <w:tcW w:w="617" w:type="dxa"/>
            <w:shd w:val="clear" w:color="auto" w:fill="auto"/>
            <w:vAlign w:val="center"/>
          </w:tcPr>
          <w:p w14:paraId="13CBED1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153E37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A4986E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9BF4E64" w14:textId="77777777" w:rsidTr="00A137C9">
        <w:tc>
          <w:tcPr>
            <w:tcW w:w="617" w:type="dxa"/>
            <w:shd w:val="clear" w:color="auto" w:fill="auto"/>
            <w:vAlign w:val="center"/>
          </w:tcPr>
          <w:p w14:paraId="495F2B3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30A9B4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8F3BDA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B2F17F0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0014E" w:rsidRPr="00E0014E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1D9852E" w14:textId="77777777" w:rsidTr="00A137C9">
        <w:tc>
          <w:tcPr>
            <w:tcW w:w="617" w:type="dxa"/>
            <w:shd w:val="clear" w:color="auto" w:fill="auto"/>
            <w:vAlign w:val="center"/>
          </w:tcPr>
          <w:p w14:paraId="48B6223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E4B4B2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98F19B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8B13E8E" w14:textId="77777777" w:rsidTr="00A137C9">
        <w:tc>
          <w:tcPr>
            <w:tcW w:w="617" w:type="dxa"/>
            <w:shd w:val="clear" w:color="auto" w:fill="auto"/>
            <w:vAlign w:val="center"/>
          </w:tcPr>
          <w:p w14:paraId="10D6DC2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DC87E9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FAE319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381D201" w14:textId="77777777" w:rsidTr="00A137C9">
        <w:tc>
          <w:tcPr>
            <w:tcW w:w="617" w:type="dxa"/>
            <w:shd w:val="clear" w:color="auto" w:fill="auto"/>
            <w:vAlign w:val="center"/>
          </w:tcPr>
          <w:p w14:paraId="52B9991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533CAF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EFE795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6622A3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EFA15C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5980375" w14:textId="77777777" w:rsidTr="004F10A0">
        <w:tc>
          <w:tcPr>
            <w:tcW w:w="2660" w:type="dxa"/>
            <w:shd w:val="clear" w:color="auto" w:fill="auto"/>
          </w:tcPr>
          <w:p w14:paraId="1B22946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A3880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4A69497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59F3E1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1E056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C0E18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0014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3C96112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13DCA" w14:textId="77777777" w:rsidR="00223E27" w:rsidRDefault="00223E27" w:rsidP="00025386">
      <w:pPr>
        <w:spacing w:after="0" w:line="240" w:lineRule="auto"/>
      </w:pPr>
      <w:r>
        <w:separator/>
      </w:r>
    </w:p>
  </w:endnote>
  <w:endnote w:type="continuationSeparator" w:id="0">
    <w:p w14:paraId="1A182E48" w14:textId="77777777" w:rsidR="00223E27" w:rsidRDefault="00223E2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D600" w14:textId="77777777" w:rsidR="00E0014E" w:rsidRDefault="00E001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3A679" w14:textId="77777777" w:rsidR="00025386" w:rsidRDefault="00CC6752" w:rsidP="00025386">
    <w:pPr>
      <w:pStyle w:val="Stopka"/>
      <w:tabs>
        <w:tab w:val="clear" w:pos="4536"/>
      </w:tabs>
      <w:jc w:val="center"/>
    </w:pPr>
    <w:r>
      <w:rPr>
        <w:noProof/>
      </w:rPr>
      <w:pict w14:anchorId="12DE1EB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B965F3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D003D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7AD7A" w14:textId="77777777" w:rsidR="00E0014E" w:rsidRDefault="00E001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DA08A" w14:textId="77777777" w:rsidR="00223E27" w:rsidRDefault="00223E27" w:rsidP="00025386">
      <w:pPr>
        <w:spacing w:after="0" w:line="240" w:lineRule="auto"/>
      </w:pPr>
      <w:r>
        <w:separator/>
      </w:r>
    </w:p>
  </w:footnote>
  <w:footnote w:type="continuationSeparator" w:id="0">
    <w:p w14:paraId="46DBD89F" w14:textId="77777777" w:rsidR="00223E27" w:rsidRDefault="00223E2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CAB05" w14:textId="77777777" w:rsidR="00E0014E" w:rsidRDefault="00E00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0016" w14:textId="77777777" w:rsidR="00E0014E" w:rsidRDefault="00E001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01078" w14:textId="77777777" w:rsidR="00E0014E" w:rsidRDefault="00E001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E27"/>
    <w:rsid w:val="00025386"/>
    <w:rsid w:val="000423B9"/>
    <w:rsid w:val="00053927"/>
    <w:rsid w:val="00084786"/>
    <w:rsid w:val="0016158F"/>
    <w:rsid w:val="001C2314"/>
    <w:rsid w:val="00213980"/>
    <w:rsid w:val="00223E27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C6752"/>
    <w:rsid w:val="00D03170"/>
    <w:rsid w:val="00D55FC4"/>
    <w:rsid w:val="00D9320D"/>
    <w:rsid w:val="00DC4842"/>
    <w:rsid w:val="00DC587A"/>
    <w:rsid w:val="00DC652A"/>
    <w:rsid w:val="00DE3B21"/>
    <w:rsid w:val="00DE73DD"/>
    <w:rsid w:val="00E0014E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E471D"/>
  <w15:chartTrackingRefBased/>
  <w15:docId w15:val="{0EB3C5D8-B1C0-4AF5-ADF4-74B1F6443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2024-08-29T10:00:00Z</dcterms:created>
  <dcterms:modified xsi:type="dcterms:W3CDTF">2024-08-29T10:16:00Z</dcterms:modified>
</cp:coreProperties>
</file>