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542B1" w14:textId="701FFEAF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321C6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07260061" w14:textId="77777777" w:rsidTr="00467CA2">
        <w:tc>
          <w:tcPr>
            <w:tcW w:w="2800" w:type="dxa"/>
            <w:shd w:val="clear" w:color="auto" w:fill="auto"/>
          </w:tcPr>
          <w:p w14:paraId="522C568B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A00EEF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0DC0C6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D41491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6F4238CD" w14:textId="77777777" w:rsidTr="00467CA2">
        <w:tc>
          <w:tcPr>
            <w:tcW w:w="2800" w:type="dxa"/>
            <w:shd w:val="clear" w:color="auto" w:fill="auto"/>
          </w:tcPr>
          <w:p w14:paraId="57E94CE6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37EE3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8BAABF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630EF9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A8A0236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28213C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83C7A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98E488E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33D88D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F6020" w:rsidRPr="00CF6020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5A82BF7C" w14:textId="77777777" w:rsidTr="00467CA2">
        <w:tc>
          <w:tcPr>
            <w:tcW w:w="2269" w:type="dxa"/>
            <w:shd w:val="clear" w:color="auto" w:fill="auto"/>
          </w:tcPr>
          <w:p w14:paraId="2AB882BE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7C818D" w14:textId="77777777" w:rsidR="00D520D3" w:rsidRPr="00A2540E" w:rsidRDefault="00CF602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60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Przebudowa istniejącego naziemnego lądowiska dla śmigłowców ratunkowych "KRAKÓW - SZPITAL SPECJALISTYCZNY IM. STEFANA ŻEROMSKIEGO" w celu dostosowania do aktualnie obowiązujących </w:t>
            </w:r>
            <w:proofErr w:type="gramStart"/>
            <w:r w:rsidRPr="00CF60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przepisów.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CF6020" w:rsidRPr="00A2540E" w14:paraId="6EF13167" w14:textId="77777777" w:rsidTr="00D30D2D">
        <w:tc>
          <w:tcPr>
            <w:tcW w:w="2269" w:type="dxa"/>
            <w:shd w:val="clear" w:color="auto" w:fill="auto"/>
          </w:tcPr>
          <w:p w14:paraId="64F8D9E7" w14:textId="77777777" w:rsidR="00CF6020" w:rsidRPr="00A2540E" w:rsidRDefault="00CF6020" w:rsidP="00D30D2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CC554D" w14:textId="77777777" w:rsidR="00CF6020" w:rsidRPr="00A2540E" w:rsidRDefault="00CF6020" w:rsidP="00D30D2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60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SZP-271-29/24</w:t>
            </w:r>
          </w:p>
        </w:tc>
      </w:tr>
    </w:tbl>
    <w:p w14:paraId="360132BB" w14:textId="77777777" w:rsidR="00DC652A" w:rsidRPr="00053927" w:rsidRDefault="00CF602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7040294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FE3CF0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0189B1D6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A780901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9FE2FE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7815DC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8F809E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EA0BA5D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71A344A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354BEB1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52474E7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2A58B46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3DCCF9A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09151240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869E9C9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23A70E6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70A203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E4157FE" w14:textId="77777777" w:rsidTr="00467CA2">
        <w:tc>
          <w:tcPr>
            <w:tcW w:w="2660" w:type="dxa"/>
            <w:shd w:val="clear" w:color="auto" w:fill="auto"/>
          </w:tcPr>
          <w:p w14:paraId="5A81BC3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E1E375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83CCDC8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FAF43B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1C5264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5991F6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F602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BD98C02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3883E" w14:textId="77777777" w:rsidR="00260CD4" w:rsidRDefault="00260CD4" w:rsidP="00025386">
      <w:pPr>
        <w:spacing w:after="0" w:line="240" w:lineRule="auto"/>
      </w:pPr>
      <w:r>
        <w:separator/>
      </w:r>
    </w:p>
  </w:endnote>
  <w:endnote w:type="continuationSeparator" w:id="0">
    <w:p w14:paraId="1FFE30CA" w14:textId="77777777" w:rsidR="00260CD4" w:rsidRDefault="00260C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995AD" w14:textId="77777777" w:rsidR="00CF6020" w:rsidRDefault="00CF6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572A6" w14:textId="77777777" w:rsidR="00025386" w:rsidRDefault="002321C6" w:rsidP="00025386">
    <w:pPr>
      <w:pStyle w:val="Stopka"/>
      <w:tabs>
        <w:tab w:val="clear" w:pos="4536"/>
      </w:tabs>
      <w:jc w:val="center"/>
    </w:pPr>
    <w:r>
      <w:rPr>
        <w:noProof/>
      </w:rPr>
      <w:pict w14:anchorId="3E13C0F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5FC3FB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925418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AC4D3" w14:textId="77777777" w:rsidR="00CF6020" w:rsidRDefault="00CF6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CEF4F" w14:textId="77777777" w:rsidR="00260CD4" w:rsidRDefault="00260CD4" w:rsidP="00025386">
      <w:pPr>
        <w:spacing w:after="0" w:line="240" w:lineRule="auto"/>
      </w:pPr>
      <w:r>
        <w:separator/>
      </w:r>
    </w:p>
  </w:footnote>
  <w:footnote w:type="continuationSeparator" w:id="0">
    <w:p w14:paraId="43BF4FD2" w14:textId="77777777" w:rsidR="00260CD4" w:rsidRDefault="00260C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07176" w14:textId="77777777" w:rsidR="00CF6020" w:rsidRDefault="00CF6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8580C" w14:textId="77777777" w:rsidR="00CF6020" w:rsidRDefault="00CF6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922F2" w14:textId="77777777" w:rsidR="00CF6020" w:rsidRDefault="00CF60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4423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0CD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21C6"/>
    <w:rsid w:val="00260CD4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F6020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8EDF4"/>
  <w15:chartTrackingRefBased/>
  <w15:docId w15:val="{238E27DA-6294-4E5B-872E-3412689E6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2024-08-29T10:00:00Z</dcterms:created>
  <dcterms:modified xsi:type="dcterms:W3CDTF">2024-08-29T10:15:00Z</dcterms:modified>
</cp:coreProperties>
</file>