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1482C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710A52" w:rsidRPr="00710A52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269C2F1" w14:textId="77777777" w:rsidTr="005844F6">
        <w:tc>
          <w:tcPr>
            <w:tcW w:w="9104" w:type="dxa"/>
            <w:shd w:val="clear" w:color="auto" w:fill="F2F2F2"/>
          </w:tcPr>
          <w:p w14:paraId="2C4A88AB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6E686194" w14:textId="77777777" w:rsidR="00140C27" w:rsidRPr="00140C27" w:rsidRDefault="00710A52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710A52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3574564A" w14:textId="77777777" w:rsidR="00140C27" w:rsidRPr="00140C27" w:rsidRDefault="00710A52" w:rsidP="00140C27">
      <w:pPr>
        <w:spacing w:line="360" w:lineRule="auto"/>
        <w:ind w:left="3969"/>
        <w:rPr>
          <w:rFonts w:ascii="Arial" w:hAnsi="Arial" w:cs="Arial"/>
        </w:rPr>
      </w:pPr>
      <w:r w:rsidRPr="00710A52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710A52">
        <w:rPr>
          <w:rFonts w:ascii="Arial" w:hAnsi="Arial" w:cs="Arial"/>
        </w:rPr>
        <w:t>66</w:t>
      </w:r>
    </w:p>
    <w:p w14:paraId="4B1F2189" w14:textId="77777777" w:rsidR="00140C27" w:rsidRPr="00140C27" w:rsidRDefault="00710A52" w:rsidP="00140C27">
      <w:pPr>
        <w:ind w:left="3969"/>
        <w:rPr>
          <w:rFonts w:ascii="Arial" w:hAnsi="Arial" w:cs="Arial"/>
        </w:rPr>
      </w:pPr>
      <w:r w:rsidRPr="00710A52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710A52">
        <w:rPr>
          <w:rFonts w:ascii="Arial" w:hAnsi="Arial" w:cs="Arial"/>
        </w:rPr>
        <w:t>Kraków</w:t>
      </w:r>
    </w:p>
    <w:p w14:paraId="045657A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6D045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44D8988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BADCD46" w14:textId="77777777">
        <w:tc>
          <w:tcPr>
            <w:tcW w:w="2268" w:type="dxa"/>
            <w:shd w:val="clear" w:color="auto" w:fill="auto"/>
          </w:tcPr>
          <w:p w14:paraId="7DA1D1C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3FA12BE" w14:textId="77777777" w:rsidR="00140C27" w:rsidRPr="00140C27" w:rsidRDefault="00710A52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0A52">
              <w:rPr>
                <w:rFonts w:ascii="Arial" w:hAnsi="Arial" w:cs="Arial"/>
                <w:bCs/>
              </w:rPr>
              <w:t>Przebudowa istniejącego naziemnego lądowiska dla śmigłowców ratunkowych "KRAKÓW - SZPITAL SPECJALISTYCZNY IM. STEFANA ŻEROMSKIEGO" w celu dostosowania do aktualnie obowiązujących przepisów.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710A52" w:rsidRPr="00140C27" w14:paraId="7D4AC97B" w14:textId="77777777" w:rsidTr="004F1387">
        <w:tc>
          <w:tcPr>
            <w:tcW w:w="2268" w:type="dxa"/>
            <w:shd w:val="clear" w:color="auto" w:fill="auto"/>
          </w:tcPr>
          <w:p w14:paraId="05A8F6DC" w14:textId="77777777" w:rsidR="00710A52" w:rsidRPr="00140C27" w:rsidRDefault="00710A52" w:rsidP="004F13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E131649" w14:textId="77777777" w:rsidR="00710A52" w:rsidRPr="00140C27" w:rsidRDefault="00710A52" w:rsidP="004F13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0A52">
              <w:rPr>
                <w:rFonts w:ascii="Arial" w:hAnsi="Arial" w:cs="Arial"/>
                <w:bCs/>
              </w:rPr>
              <w:t>SZP-271-29/24</w:t>
            </w:r>
          </w:p>
        </w:tc>
      </w:tr>
    </w:tbl>
    <w:p w14:paraId="3920612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A3BFD8B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A7A984F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C31EE3C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128D3DFB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F8F72E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47D71A8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D3865B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7A29D6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F30ABDA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B7DE97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08722CE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6263169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293D843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80515E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53C5A3F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242519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5414D3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28D3CD7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75F1B4C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76A70879" w14:textId="2472BC8A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45AE31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3pt;height:20.3pt" o:ole="">
                  <v:imagedata r:id="rId8" o:title=""/>
                </v:shape>
                <w:control r:id="rId9" w:name="OptionButton1" w:shapeid="_x0000_i1041"/>
              </w:object>
            </w:r>
          </w:p>
          <w:p w14:paraId="00FD104F" w14:textId="67ABE05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DC70714">
                <v:shape id="_x0000_i1043" type="#_x0000_t75" style="width:314.35pt;height:20.3pt" o:ole="">
                  <v:imagedata r:id="rId10" o:title=""/>
                </v:shape>
                <w:control r:id="rId11" w:name="OptionButton2" w:shapeid="_x0000_i1043"/>
              </w:object>
            </w:r>
          </w:p>
          <w:p w14:paraId="07674E0A" w14:textId="2853708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76771BE">
                <v:shape id="_x0000_i1045" type="#_x0000_t75" style="width:314.35pt;height:20.3pt" o:ole="">
                  <v:imagedata r:id="rId12" o:title=""/>
                </v:shape>
                <w:control r:id="rId13" w:name="OptionButton3" w:shapeid="_x0000_i1045"/>
              </w:object>
            </w:r>
          </w:p>
          <w:p w14:paraId="212996F9" w14:textId="6F1B8A4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68359F2">
                <v:shape id="_x0000_i1047" type="#_x0000_t75" style="width:314.35pt;height:20.3pt" o:ole="">
                  <v:imagedata r:id="rId14" o:title=""/>
                </v:shape>
                <w:control r:id="rId15" w:name="OptionButton4" w:shapeid="_x0000_i1047"/>
              </w:object>
            </w:r>
          </w:p>
          <w:p w14:paraId="53919C6B" w14:textId="2F54559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81E5D2C">
                <v:shape id="_x0000_i1049" type="#_x0000_t75" style="width:314.35pt;height:20.3pt" o:ole="">
                  <v:imagedata r:id="rId16" o:title=""/>
                </v:shape>
                <w:control r:id="rId17" w:name="OptionButton5" w:shapeid="_x0000_i1049"/>
              </w:object>
            </w:r>
          </w:p>
          <w:p w14:paraId="142AA1C8" w14:textId="62F1902B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FE94D08">
                <v:shape id="_x0000_i1051" type="#_x0000_t75" style="width:108pt;height:20.3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3F63CD03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2BCBBD0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D7DFE97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759CD393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1C6D9DC0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34497F3B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02A2C1EB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38F612CA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533B8EA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EDB664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1F020BE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424D62A" w14:textId="77777777" w:rsidR="00710A52" w:rsidRDefault="00FF57EE" w:rsidP="00710A52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438EB7C" w14:textId="77777777" w:rsidR="00710A52" w:rsidRDefault="00710A52" w:rsidP="00710A52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46AEF945" w14:textId="77777777" w:rsidR="00710A52" w:rsidRDefault="00710A52" w:rsidP="00710A5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419DA468" w14:textId="77777777" w:rsidR="00710A52" w:rsidRPr="00C754AE" w:rsidRDefault="00710A52" w:rsidP="00EB5DE1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57B9098A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70AFD23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1EEDB8D1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20751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C3845BA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5D7B2A8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34849ADF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7DEF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1E76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61D7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3C14F3F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62B8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10E6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21A8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A09C408" w14:textId="3838C6EA"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b/>
          <w:bCs/>
          <w:i/>
          <w:iCs/>
        </w:rPr>
      </w:pPr>
      <w:r w:rsidRPr="00BE474D">
        <w:rPr>
          <w:rFonts w:ascii="Arial" w:hAnsi="Arial" w:cs="Arial"/>
        </w:rPr>
        <w:t xml:space="preserve">udzielamy gwarancji </w:t>
      </w:r>
      <w:r w:rsidR="00EB5DE1">
        <w:rPr>
          <w:rFonts w:ascii="Arial" w:hAnsi="Arial" w:cs="Arial"/>
        </w:rPr>
        <w:t xml:space="preserve">na lampy oświetlenia lądowiska </w:t>
      </w:r>
      <w:r w:rsidRPr="00BE474D">
        <w:rPr>
          <w:rFonts w:ascii="Arial" w:hAnsi="Arial" w:cs="Arial"/>
        </w:rPr>
        <w:t>na okres ....</w:t>
      </w:r>
      <w:r w:rsidR="00EB5DE1">
        <w:rPr>
          <w:rFonts w:ascii="Arial" w:hAnsi="Arial" w:cs="Arial"/>
        </w:rPr>
        <w:t>...</w:t>
      </w:r>
      <w:r w:rsidRPr="00BE474D">
        <w:rPr>
          <w:rFonts w:ascii="Arial" w:hAnsi="Arial" w:cs="Arial"/>
        </w:rPr>
        <w:t>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 w:rsidR="00EB5DE1">
        <w:rPr>
          <w:rFonts w:ascii="Arial" w:hAnsi="Arial" w:cs="Arial"/>
        </w:rPr>
        <w:t xml:space="preserve"> </w:t>
      </w:r>
      <w:r w:rsidR="00EB5DE1" w:rsidRPr="00EB5DE1">
        <w:rPr>
          <w:rFonts w:ascii="Arial" w:hAnsi="Arial" w:cs="Arial"/>
          <w:b/>
          <w:bCs/>
          <w:i/>
          <w:iCs/>
        </w:rPr>
        <w:t>/</w:t>
      </w:r>
      <w:r w:rsidR="00EB5DE1">
        <w:rPr>
          <w:rFonts w:ascii="Arial" w:hAnsi="Arial" w:cs="Arial"/>
          <w:b/>
          <w:bCs/>
          <w:i/>
          <w:iCs/>
        </w:rPr>
        <w:t xml:space="preserve">wpisać jedną z opcji: </w:t>
      </w:r>
      <w:r w:rsidR="00EB5DE1" w:rsidRPr="00EB5DE1">
        <w:rPr>
          <w:rFonts w:ascii="Arial" w:hAnsi="Arial" w:cs="Arial"/>
          <w:b/>
          <w:bCs/>
          <w:i/>
          <w:iCs/>
        </w:rPr>
        <w:t>24 m-ce lub 36 m-cy lub 48 m-cy/</w:t>
      </w:r>
      <w:r w:rsidRPr="00EB5DE1">
        <w:rPr>
          <w:rFonts w:ascii="Arial" w:hAnsi="Arial" w:cs="Arial"/>
          <w:b/>
          <w:bCs/>
          <w:i/>
          <w:iCs/>
        </w:rPr>
        <w:t>,</w:t>
      </w:r>
    </w:p>
    <w:p w14:paraId="7533DC24" w14:textId="2C900E8A" w:rsidR="000D1BEB" w:rsidRPr="00EB5DE1" w:rsidRDefault="000D1BEB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b/>
          <w:bCs/>
          <w:i/>
          <w:iCs/>
        </w:rPr>
      </w:pPr>
      <w:r w:rsidRPr="000D1BEB">
        <w:rPr>
          <w:rFonts w:ascii="Arial" w:hAnsi="Arial" w:cs="Arial"/>
          <w:i/>
          <w:iCs/>
        </w:rPr>
        <w:lastRenderedPageBreak/>
        <w:t xml:space="preserve">oferujemy termin </w:t>
      </w:r>
      <w:r w:rsidR="00016BAE">
        <w:rPr>
          <w:rFonts w:ascii="Arial" w:hAnsi="Arial" w:cs="Arial"/>
          <w:i/>
          <w:iCs/>
        </w:rPr>
        <w:t>wykonania</w:t>
      </w:r>
      <w:r w:rsidRPr="000D1BEB">
        <w:rPr>
          <w:rFonts w:ascii="Arial" w:hAnsi="Arial" w:cs="Arial"/>
          <w:i/>
          <w:iCs/>
        </w:rPr>
        <w:t xml:space="preserve"> – max. …………….</w:t>
      </w:r>
      <w:r>
        <w:rPr>
          <w:rFonts w:ascii="Arial" w:hAnsi="Arial" w:cs="Arial"/>
          <w:b/>
          <w:bCs/>
          <w:i/>
          <w:iCs/>
        </w:rPr>
        <w:t xml:space="preserve"> /wpisać jedną z opcji: 60 dni lub 50 dni/,</w:t>
      </w:r>
    </w:p>
    <w:p w14:paraId="53B23DD2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7FA9619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35D441A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C0A7F93" w14:textId="34271580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43D02E6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09CCF3F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6B8CC4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A80E547" w14:textId="789737C3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3A506F8">
          <v:shape id="_x0000_i1055" type="#_x0000_t75" style="width:180.5pt;height:21.8pt" o:ole="">
            <v:imagedata r:id="rId22" o:title=""/>
          </v:shape>
          <w:control r:id="rId23" w:name="CheckBox2" w:shapeid="_x0000_i1055"/>
        </w:object>
      </w:r>
    </w:p>
    <w:p w14:paraId="4DE8C4C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6A45F2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D3283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BBB3B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E9F0D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C9F4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9BBB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433F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474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3F7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D68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53B934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32A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5FA6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10D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51CB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8E4CA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3A208618" w14:textId="77777777" w:rsidTr="00B56BE6">
        <w:tc>
          <w:tcPr>
            <w:tcW w:w="1984" w:type="dxa"/>
            <w:shd w:val="clear" w:color="auto" w:fill="auto"/>
            <w:vAlign w:val="center"/>
          </w:tcPr>
          <w:p w14:paraId="331EB91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3CAFAA2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184155B" w14:textId="77777777" w:rsidTr="00B56BE6">
        <w:tc>
          <w:tcPr>
            <w:tcW w:w="1984" w:type="dxa"/>
            <w:shd w:val="clear" w:color="auto" w:fill="auto"/>
            <w:vAlign w:val="center"/>
          </w:tcPr>
          <w:p w14:paraId="0CC5295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2CF307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E2529BD" w14:textId="77777777" w:rsidTr="00B56BE6">
        <w:tc>
          <w:tcPr>
            <w:tcW w:w="1984" w:type="dxa"/>
            <w:shd w:val="clear" w:color="auto" w:fill="auto"/>
            <w:vAlign w:val="center"/>
          </w:tcPr>
          <w:p w14:paraId="23343E1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63FF19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F035010" w14:textId="5B01AA29" w:rsidR="005C303D" w:rsidRPr="00B56BE6" w:rsidRDefault="005C303D" w:rsidP="005C303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 xml:space="preserve">WSKAZUJEMY </w:t>
      </w:r>
      <w:r w:rsidRPr="00B56BE6">
        <w:rPr>
          <w:rFonts w:ascii="Arial" w:hAnsi="Arial" w:cs="Arial"/>
          <w:bCs/>
        </w:rPr>
        <w:t xml:space="preserve">osobę upoważnioną do </w:t>
      </w:r>
      <w:r>
        <w:rPr>
          <w:rFonts w:ascii="Arial" w:hAnsi="Arial" w:cs="Arial"/>
          <w:bCs/>
        </w:rPr>
        <w:t>realizacji umowy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5C303D" w:rsidRPr="00AE2ACB" w14:paraId="4C10ADB7" w14:textId="77777777" w:rsidTr="00D40511">
        <w:tc>
          <w:tcPr>
            <w:tcW w:w="1984" w:type="dxa"/>
            <w:shd w:val="clear" w:color="auto" w:fill="auto"/>
            <w:vAlign w:val="center"/>
          </w:tcPr>
          <w:p w14:paraId="0D2335CE" w14:textId="77777777" w:rsidR="005C303D" w:rsidRPr="00B56BE6" w:rsidRDefault="005C303D" w:rsidP="00D4051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lastRenderedPageBreak/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1AD3D7F6" w14:textId="77777777" w:rsidR="005C303D" w:rsidRPr="00B56BE6" w:rsidRDefault="005C303D" w:rsidP="00D4051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5C303D" w:rsidRPr="00AE2ACB" w14:paraId="6E3D2BE3" w14:textId="77777777" w:rsidTr="00D40511">
        <w:tc>
          <w:tcPr>
            <w:tcW w:w="1984" w:type="dxa"/>
            <w:shd w:val="clear" w:color="auto" w:fill="auto"/>
            <w:vAlign w:val="center"/>
          </w:tcPr>
          <w:p w14:paraId="36E52BE9" w14:textId="77777777" w:rsidR="005C303D" w:rsidRPr="00B56BE6" w:rsidRDefault="005C303D" w:rsidP="00D4051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0D248BD" w14:textId="77777777" w:rsidR="005C303D" w:rsidRPr="00B56BE6" w:rsidRDefault="005C303D" w:rsidP="00D4051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5C303D" w:rsidRPr="00AE2ACB" w14:paraId="11521434" w14:textId="77777777" w:rsidTr="00D40511">
        <w:tc>
          <w:tcPr>
            <w:tcW w:w="1984" w:type="dxa"/>
            <w:shd w:val="clear" w:color="auto" w:fill="auto"/>
            <w:vAlign w:val="center"/>
          </w:tcPr>
          <w:p w14:paraId="3BC98A44" w14:textId="77777777" w:rsidR="005C303D" w:rsidRPr="00B56BE6" w:rsidRDefault="005C303D" w:rsidP="00D4051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3DCA34A3" w14:textId="77777777" w:rsidR="005C303D" w:rsidRPr="00B56BE6" w:rsidRDefault="005C303D" w:rsidP="00D40511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75D3D3E" w14:textId="77777777" w:rsidR="005C303D" w:rsidRPr="005C303D" w:rsidRDefault="005C303D" w:rsidP="005C303D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72BF34B6" w14:textId="2C0783EF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C563077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018E12EF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42791C29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B3A39B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3C53191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7F0B6CD3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B6166" w14:textId="77777777" w:rsidR="00E61DAB" w:rsidRDefault="00E61DAB" w:rsidP="00FF57EE">
      <w:r>
        <w:separator/>
      </w:r>
    </w:p>
  </w:endnote>
  <w:endnote w:type="continuationSeparator" w:id="0">
    <w:p w14:paraId="0355A7D3" w14:textId="77777777" w:rsidR="00E61DAB" w:rsidRDefault="00E61DA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E37E" w14:textId="77777777" w:rsidR="00710A52" w:rsidRDefault="00710A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F0443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7C5B1" w14:textId="77777777" w:rsidR="00710A52" w:rsidRDefault="00710A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538B2" w14:textId="77777777" w:rsidR="00E61DAB" w:rsidRDefault="00E61DAB" w:rsidP="00FF57EE">
      <w:r>
        <w:separator/>
      </w:r>
    </w:p>
  </w:footnote>
  <w:footnote w:type="continuationSeparator" w:id="0">
    <w:p w14:paraId="311142EA" w14:textId="77777777" w:rsidR="00E61DAB" w:rsidRDefault="00E61DAB" w:rsidP="00FF57EE">
      <w:r>
        <w:continuationSeparator/>
      </w:r>
    </w:p>
  </w:footnote>
  <w:footnote w:id="1">
    <w:p w14:paraId="77A5030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072AA52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9FCBFDE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10596458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06B3C6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CF8998D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28278C2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3BAB" w14:textId="77777777" w:rsidR="00710A52" w:rsidRDefault="00710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9DB9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710A52">
      <w:rPr>
        <w:sz w:val="20"/>
        <w:szCs w:val="20"/>
      </w:rPr>
      <w:t>SZP-271-29/24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31E3C" w14:textId="77777777" w:rsidR="00710A52" w:rsidRDefault="00710A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26500651">
    <w:abstractNumId w:val="2"/>
  </w:num>
  <w:num w:numId="2" w16cid:durableId="210927423">
    <w:abstractNumId w:val="0"/>
  </w:num>
  <w:num w:numId="3" w16cid:durableId="1783308269">
    <w:abstractNumId w:val="1"/>
  </w:num>
  <w:num w:numId="4" w16cid:durableId="50271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DAB"/>
    <w:rsid w:val="00016BAE"/>
    <w:rsid w:val="00025E59"/>
    <w:rsid w:val="00077EBA"/>
    <w:rsid w:val="000D1BEB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9195F"/>
    <w:rsid w:val="005C303D"/>
    <w:rsid w:val="005D6DA1"/>
    <w:rsid w:val="005F6F5F"/>
    <w:rsid w:val="00640768"/>
    <w:rsid w:val="006522FA"/>
    <w:rsid w:val="006B63D6"/>
    <w:rsid w:val="006C641D"/>
    <w:rsid w:val="006D09E0"/>
    <w:rsid w:val="006E3E28"/>
    <w:rsid w:val="00710A52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61DAB"/>
    <w:rsid w:val="00EA28A0"/>
    <w:rsid w:val="00EB5DE1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92F415E"/>
  <w15:chartTrackingRefBased/>
  <w15:docId w15:val="{568291DE-CDA3-4976-93F4-B86A0892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6</cp:revision>
  <dcterms:created xsi:type="dcterms:W3CDTF">2024-08-29T10:10:00Z</dcterms:created>
  <dcterms:modified xsi:type="dcterms:W3CDTF">2024-09-13T11:14:00Z</dcterms:modified>
</cp:coreProperties>
</file>