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5776" w14:textId="0EBECE2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E3C9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5902BF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F2DA33" w14:textId="77777777" w:rsidR="006676AE" w:rsidRPr="0012157F" w:rsidRDefault="00B655F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55F6">
        <w:rPr>
          <w:rFonts w:ascii="Arial" w:hAnsi="Arial" w:cs="Arial"/>
        </w:rPr>
        <w:t>Szpital Specjalistyczny im. Stefana Żeromskiego SPZOZ w Krakowie</w:t>
      </w:r>
    </w:p>
    <w:p w14:paraId="1DA9B6F6" w14:textId="77777777" w:rsidR="006676AE" w:rsidRPr="0012157F" w:rsidRDefault="00B655F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55F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B655F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2DCCC71" w14:textId="77777777" w:rsidR="00F90CD1" w:rsidRDefault="00B655F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55F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B655F6">
        <w:rPr>
          <w:rFonts w:ascii="Arial" w:hAnsi="Arial" w:cs="Arial"/>
        </w:rPr>
        <w:t>Kraków</w:t>
      </w:r>
    </w:p>
    <w:p w14:paraId="3B9BD3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3FCAF4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FDD25E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D622CD2" w14:textId="77777777" w:rsidTr="0018769E">
        <w:tc>
          <w:tcPr>
            <w:tcW w:w="2800" w:type="dxa"/>
            <w:shd w:val="clear" w:color="auto" w:fill="auto"/>
          </w:tcPr>
          <w:p w14:paraId="120443C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A9AF2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B1D81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BBD188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0F96C9E" w14:textId="77777777" w:rsidTr="0018769E">
        <w:tc>
          <w:tcPr>
            <w:tcW w:w="2800" w:type="dxa"/>
            <w:shd w:val="clear" w:color="auto" w:fill="auto"/>
          </w:tcPr>
          <w:p w14:paraId="0A5E22AC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64E4A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A5593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5BD4A4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C8EFD2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55F6" w:rsidRPr="0012157F" w14:paraId="3DC7CAEB" w14:textId="77777777" w:rsidTr="00265A7F">
        <w:tc>
          <w:tcPr>
            <w:tcW w:w="9104" w:type="dxa"/>
            <w:shd w:val="clear" w:color="auto" w:fill="D9D9D9"/>
          </w:tcPr>
          <w:p w14:paraId="56A52008" w14:textId="77777777" w:rsidR="00B655F6" w:rsidRPr="0012157F" w:rsidRDefault="00B655F6" w:rsidP="00265A7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7CABD75" w14:textId="77777777" w:rsidR="00B655F6" w:rsidRPr="0012157F" w:rsidRDefault="00B655F6" w:rsidP="00265A7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55F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7D2F038" w14:textId="77777777" w:rsidR="00B655F6" w:rsidRPr="00612283" w:rsidRDefault="00B655F6" w:rsidP="00265A7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2566F75" w14:textId="77777777" w:rsidR="00B655F6" w:rsidRPr="00612283" w:rsidRDefault="00B655F6" w:rsidP="00265A7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8FEB08C" w14:textId="77777777" w:rsidR="00B655F6" w:rsidRPr="0012157F" w:rsidRDefault="00B655F6" w:rsidP="00265A7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4C06DF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E95BD76" w14:textId="77777777" w:rsidTr="0018769E">
        <w:tc>
          <w:tcPr>
            <w:tcW w:w="2269" w:type="dxa"/>
            <w:shd w:val="clear" w:color="auto" w:fill="auto"/>
          </w:tcPr>
          <w:p w14:paraId="5547795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06EBED" w14:textId="77777777" w:rsidR="002578E4" w:rsidRPr="00A2540E" w:rsidRDefault="00B655F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55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B655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B655F6" w:rsidRPr="00A2540E" w14:paraId="6B9B9DB4" w14:textId="77777777" w:rsidTr="00265A7F">
        <w:tc>
          <w:tcPr>
            <w:tcW w:w="2269" w:type="dxa"/>
            <w:shd w:val="clear" w:color="auto" w:fill="auto"/>
          </w:tcPr>
          <w:p w14:paraId="619233F4" w14:textId="77777777" w:rsidR="00B655F6" w:rsidRPr="00A2540E" w:rsidRDefault="00B655F6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DFFA8C" w14:textId="77777777" w:rsidR="00B655F6" w:rsidRPr="00A2540E" w:rsidRDefault="00B655F6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55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4BFE0238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A7F3A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55F6" w:rsidRPr="00B655F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3814B56" w14:textId="77777777" w:rsidTr="00650D6C">
        <w:tc>
          <w:tcPr>
            <w:tcW w:w="9104" w:type="dxa"/>
            <w:shd w:val="clear" w:color="auto" w:fill="D9D9D9"/>
          </w:tcPr>
          <w:p w14:paraId="483C7C8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234005B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FFE5BEE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C198E2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B6E6B9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62182D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EA6A61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A3F7F2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0FEB6B1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E57241F" w14:textId="77777777" w:rsidTr="00CD4DD1">
        <w:tc>
          <w:tcPr>
            <w:tcW w:w="9104" w:type="dxa"/>
            <w:shd w:val="clear" w:color="auto" w:fill="D9D9D9"/>
          </w:tcPr>
          <w:p w14:paraId="56B379D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011975F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3DD46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F6B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D20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55F6" w:rsidRPr="0012157F" w14:paraId="065C0025" w14:textId="77777777" w:rsidTr="00265A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CD0F5" w14:textId="77777777" w:rsidR="00B655F6" w:rsidRPr="0012157F" w:rsidRDefault="00B655F6" w:rsidP="00265A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921BD" w14:textId="77777777" w:rsidR="00B655F6" w:rsidRPr="0012157F" w:rsidRDefault="00B655F6" w:rsidP="00265A7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F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1304E97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B655F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B655F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543C54F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gramStart"/>
            <w:r w:rsidRPr="00B655F6">
              <w:rPr>
                <w:rFonts w:ascii="Arial" w:hAnsi="Arial" w:cs="Arial"/>
                <w:sz w:val="24"/>
                <w:szCs w:val="24"/>
              </w:rPr>
              <w:t>Wykonawca  zobowiązany</w:t>
            </w:r>
            <w:proofErr w:type="gramEnd"/>
            <w:r w:rsidRPr="00B655F6">
              <w:rPr>
                <w:rFonts w:ascii="Arial" w:hAnsi="Arial" w:cs="Arial"/>
                <w:sz w:val="24"/>
                <w:szCs w:val="24"/>
              </w:rPr>
              <w:t xml:space="preserve"> jest  wykazać, że dysponuje co najmniej następującą osobą zdolną do wykonania zamówienia:</w:t>
            </w:r>
          </w:p>
          <w:p w14:paraId="33F521FF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1.1. Kierownik robót w specjalności instalacyjnej w zakresie sieci, instalacji i urządzeń elektrycznych i elektroenergetycznych:</w:t>
            </w:r>
          </w:p>
          <w:p w14:paraId="5E25F340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a)</w:t>
            </w:r>
            <w:r w:rsidRPr="00B655F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2020r. poz. 1333 ze zm.);</w:t>
            </w:r>
          </w:p>
          <w:p w14:paraId="70F1C041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b)</w:t>
            </w:r>
            <w:r w:rsidRPr="00B655F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5696DEF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c)</w:t>
            </w:r>
            <w:r w:rsidRPr="00B655F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elektroenergetycznych.</w:t>
            </w:r>
          </w:p>
          <w:p w14:paraId="38AB2817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192DD206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DDEF797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CD134E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Ww. osoba wskazana do wykonania zamówienia musi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7F6A5AB1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2643D2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B655F6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B655F6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0D048B29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025B5C65" w14:textId="77777777" w:rsidR="00B655F6" w:rsidRPr="00B655F6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B655F6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B655F6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05F44086" w14:textId="77777777" w:rsidR="00B655F6" w:rsidRPr="0012157F" w:rsidRDefault="00B655F6" w:rsidP="00265A7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5F6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127E3D0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FF8564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5134DE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10A00B1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6D5E3A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68B019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DC7DC3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758CB5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7E289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E7199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ACDAAA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723B246" w14:textId="77777777" w:rsidTr="00CD4DD1">
        <w:tc>
          <w:tcPr>
            <w:tcW w:w="9104" w:type="dxa"/>
            <w:shd w:val="clear" w:color="auto" w:fill="D9D9D9"/>
          </w:tcPr>
          <w:p w14:paraId="4F1942C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7AE312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FFACB1D" w14:textId="77777777" w:rsidTr="00847232">
        <w:tc>
          <w:tcPr>
            <w:tcW w:w="9104" w:type="dxa"/>
            <w:shd w:val="clear" w:color="auto" w:fill="D9D9D9"/>
          </w:tcPr>
          <w:p w14:paraId="386619D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34EE83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30115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0157A9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0CB9B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3E5B0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38084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A307C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6E31A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740E9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B617E4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636D43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07935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17603" w14:textId="77777777" w:rsidR="003A63A3" w:rsidRDefault="003A63A3" w:rsidP="0038231F">
      <w:pPr>
        <w:spacing w:after="0" w:line="240" w:lineRule="auto"/>
      </w:pPr>
      <w:r>
        <w:separator/>
      </w:r>
    </w:p>
  </w:endnote>
  <w:endnote w:type="continuationSeparator" w:id="0">
    <w:p w14:paraId="466DA233" w14:textId="77777777" w:rsidR="003A63A3" w:rsidRDefault="003A63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2353" w14:textId="77777777" w:rsidR="00B655F6" w:rsidRDefault="00B655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51E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8D18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096C" w14:textId="77777777" w:rsidR="00B655F6" w:rsidRDefault="00B65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FEF67" w14:textId="77777777" w:rsidR="003A63A3" w:rsidRDefault="003A63A3" w:rsidP="0038231F">
      <w:pPr>
        <w:spacing w:after="0" w:line="240" w:lineRule="auto"/>
      </w:pPr>
      <w:r>
        <w:separator/>
      </w:r>
    </w:p>
  </w:footnote>
  <w:footnote w:type="continuationSeparator" w:id="0">
    <w:p w14:paraId="126A77E5" w14:textId="77777777" w:rsidR="003A63A3" w:rsidRDefault="003A63A3" w:rsidP="0038231F">
      <w:pPr>
        <w:spacing w:after="0" w:line="240" w:lineRule="auto"/>
      </w:pPr>
      <w:r>
        <w:continuationSeparator/>
      </w:r>
    </w:p>
  </w:footnote>
  <w:footnote w:id="1">
    <w:p w14:paraId="7DA7907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5D1AD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DB71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930CE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2AE0D" w14:textId="77777777" w:rsidR="00B655F6" w:rsidRDefault="00B655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BEF21" w14:textId="77777777" w:rsidR="00B655F6" w:rsidRDefault="00B655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EC112" w14:textId="77777777" w:rsidR="00B655F6" w:rsidRDefault="00B655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955324">
    <w:abstractNumId w:val="11"/>
  </w:num>
  <w:num w:numId="2" w16cid:durableId="1062407268">
    <w:abstractNumId w:val="0"/>
  </w:num>
  <w:num w:numId="3" w16cid:durableId="296113115">
    <w:abstractNumId w:val="10"/>
  </w:num>
  <w:num w:numId="4" w16cid:durableId="1241519188">
    <w:abstractNumId w:val="13"/>
  </w:num>
  <w:num w:numId="5" w16cid:durableId="505051152">
    <w:abstractNumId w:val="12"/>
  </w:num>
  <w:num w:numId="6" w16cid:durableId="1169447907">
    <w:abstractNumId w:val="9"/>
  </w:num>
  <w:num w:numId="7" w16cid:durableId="1561206169">
    <w:abstractNumId w:val="1"/>
  </w:num>
  <w:num w:numId="8" w16cid:durableId="629940633">
    <w:abstractNumId w:val="6"/>
  </w:num>
  <w:num w:numId="9" w16cid:durableId="682051562">
    <w:abstractNumId w:val="4"/>
  </w:num>
  <w:num w:numId="10" w16cid:durableId="545869424">
    <w:abstractNumId w:val="7"/>
  </w:num>
  <w:num w:numId="11" w16cid:durableId="1996294453">
    <w:abstractNumId w:val="5"/>
  </w:num>
  <w:num w:numId="12" w16cid:durableId="1467355065">
    <w:abstractNumId w:val="8"/>
  </w:num>
  <w:num w:numId="13" w16cid:durableId="1850830573">
    <w:abstractNumId w:val="3"/>
  </w:num>
  <w:num w:numId="14" w16cid:durableId="10021971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3A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3A3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3C9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5F6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F1304"/>
  <w15:docId w15:val="{A57DCBDE-366A-464C-A390-E282B244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1213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2024-08-29T10:13:00Z</dcterms:created>
  <dcterms:modified xsi:type="dcterms:W3CDTF">2024-08-29T10:13:00Z</dcterms:modified>
</cp:coreProperties>
</file>