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968026" w14:textId="665FF49E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8F088A">
        <w:rPr>
          <w:rFonts w:ascii="Arial" w:eastAsia="Times New Roman" w:hAnsi="Arial" w:cs="Arial"/>
          <w:bCs/>
          <w:sz w:val="24"/>
          <w:szCs w:val="20"/>
          <w:lang w:eastAsia="pl-PL"/>
        </w:rPr>
        <w:t>9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6767DAA8" w14:textId="77777777" w:rsidTr="00D62E6E">
        <w:tc>
          <w:tcPr>
            <w:tcW w:w="2800" w:type="dxa"/>
            <w:shd w:val="clear" w:color="auto" w:fill="auto"/>
          </w:tcPr>
          <w:p w14:paraId="22BF1815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80BB526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4312C47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D7C5F7C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4DAE9329" w14:textId="77777777" w:rsidTr="00D62E6E">
        <w:tc>
          <w:tcPr>
            <w:tcW w:w="2800" w:type="dxa"/>
            <w:shd w:val="clear" w:color="auto" w:fill="auto"/>
          </w:tcPr>
          <w:p w14:paraId="163C4B3B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21ED500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3DE2E2E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D9E51A2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D506788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85089" w:rsidRPr="00C14101" w14:paraId="56DE79CE" w14:textId="77777777" w:rsidTr="00265A7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0A0ABDD" w14:textId="77777777" w:rsidR="00D85089" w:rsidRPr="00C14101" w:rsidRDefault="00D85089" w:rsidP="00265A7F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3EEE26DC" w14:textId="77777777" w:rsidR="00D85089" w:rsidRPr="00C14101" w:rsidRDefault="00D85089" w:rsidP="00265A7F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D85089">
              <w:rPr>
                <w:rFonts w:ascii="Arial" w:eastAsia="Times New Roman" w:hAnsi="Arial" w:cs="Arial"/>
                <w:lang w:eastAsia="pl-PL"/>
              </w:rPr>
              <w:t>(t.j.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51559D23" w14:textId="77777777" w:rsidR="00D85089" w:rsidRPr="00C14101" w:rsidRDefault="00D85089" w:rsidP="00265A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5C7A3209" w14:textId="77777777" w:rsidR="00D85089" w:rsidRPr="00C14101" w:rsidRDefault="00D85089" w:rsidP="00265A7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2FF3BB50" w14:textId="77777777" w:rsidR="00BC121E" w:rsidRPr="00C14101" w:rsidRDefault="00D85089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3F76CCE2" w14:textId="77777777" w:rsidTr="00D62E6E">
        <w:tc>
          <w:tcPr>
            <w:tcW w:w="2269" w:type="dxa"/>
            <w:shd w:val="clear" w:color="auto" w:fill="auto"/>
          </w:tcPr>
          <w:p w14:paraId="3465BFFC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E82EACF" w14:textId="77777777" w:rsidR="00D62E6E" w:rsidRPr="00D62E6E" w:rsidRDefault="00D85089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8508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Przebudowa istniejącego naziemnego lądowiska dla śmigłowców ratunkowych "KRAKÓW - SZPITAL SPECJALISTYCZNY IM. STEFANA ŻEROMSKIEGO" w celu dostosowania do aktualnie obowiązujących </w:t>
            </w:r>
            <w:proofErr w:type="gramStart"/>
            <w:r w:rsidRPr="00D8508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przepisów.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  <w:proofErr w:type="gramEnd"/>
          </w:p>
        </w:tc>
      </w:tr>
      <w:tr w:rsidR="00D85089" w:rsidRPr="00D62E6E" w14:paraId="6F5D2A40" w14:textId="77777777" w:rsidTr="00265A7F">
        <w:tc>
          <w:tcPr>
            <w:tcW w:w="2269" w:type="dxa"/>
            <w:shd w:val="clear" w:color="auto" w:fill="auto"/>
          </w:tcPr>
          <w:p w14:paraId="4B9ED118" w14:textId="77777777" w:rsidR="00D85089" w:rsidRPr="00D62E6E" w:rsidRDefault="00D85089" w:rsidP="00265A7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6C85B24" w14:textId="77777777" w:rsidR="00D85089" w:rsidRPr="00D62E6E" w:rsidRDefault="00D85089" w:rsidP="00265A7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8508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SZP-271-29/24</w:t>
            </w:r>
          </w:p>
        </w:tc>
      </w:tr>
    </w:tbl>
    <w:p w14:paraId="642ABF9A" w14:textId="77777777" w:rsidR="00BC121E" w:rsidRDefault="00D85089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D85089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57055594" w14:textId="77777777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7AF35F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02B0F86B" w14:textId="77777777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65A6C14D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5A36D8B1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25094232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3E48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2106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C8D6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2696A7D5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D3E3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8E42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679A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3F06C8C0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1630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0FCC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E343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2503742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5A6499B8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06A1145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60256459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183F90D4" w14:textId="77777777" w:rsidTr="00620E37">
        <w:tc>
          <w:tcPr>
            <w:tcW w:w="2660" w:type="dxa"/>
            <w:shd w:val="clear" w:color="auto" w:fill="auto"/>
          </w:tcPr>
          <w:p w14:paraId="158793D5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D3F22A1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4A204292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52A6AAD6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EF4BEBD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6E46412F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D85089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59A3C618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368BF5" w14:textId="77777777" w:rsidR="00A44942" w:rsidRDefault="00A44942">
      <w:r>
        <w:separator/>
      </w:r>
    </w:p>
  </w:endnote>
  <w:endnote w:type="continuationSeparator" w:id="0">
    <w:p w14:paraId="045605DD" w14:textId="77777777" w:rsidR="00A44942" w:rsidRDefault="00A44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1B370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719DEBB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6FE3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C84B690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7889A954">
        <v:line id="_x0000_s1025" style="position:absolute;left:0;text-align:left;z-index:251657728" from="-3.85pt,8.7pt" to="455.15pt,8.7pt"/>
      </w:pict>
    </w:r>
  </w:p>
  <w:p w14:paraId="0A5C9FF0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D0D527" w14:textId="77777777" w:rsidR="00D85089" w:rsidRDefault="00D85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E7A087" w14:textId="77777777" w:rsidR="00A44942" w:rsidRDefault="00A44942">
      <w:r>
        <w:separator/>
      </w:r>
    </w:p>
  </w:footnote>
  <w:footnote w:type="continuationSeparator" w:id="0">
    <w:p w14:paraId="6C452C07" w14:textId="77777777" w:rsidR="00A44942" w:rsidRDefault="00A449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FEEE9" w14:textId="77777777" w:rsidR="00D85089" w:rsidRDefault="00D85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3F338" w14:textId="77777777" w:rsidR="00D85089" w:rsidRDefault="00D85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B07580" w14:textId="77777777" w:rsidR="00D85089" w:rsidRDefault="00D85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42733388">
    <w:abstractNumId w:val="13"/>
  </w:num>
  <w:num w:numId="2" w16cid:durableId="1372224297">
    <w:abstractNumId w:val="0"/>
  </w:num>
  <w:num w:numId="3" w16cid:durableId="547835933">
    <w:abstractNumId w:val="11"/>
  </w:num>
  <w:num w:numId="4" w16cid:durableId="575211925">
    <w:abstractNumId w:val="8"/>
  </w:num>
  <w:num w:numId="5" w16cid:durableId="1532038352">
    <w:abstractNumId w:val="7"/>
  </w:num>
  <w:num w:numId="6" w16cid:durableId="832455052">
    <w:abstractNumId w:val="1"/>
  </w:num>
  <w:num w:numId="7" w16cid:durableId="1630086170">
    <w:abstractNumId w:val="6"/>
  </w:num>
  <w:num w:numId="8" w16cid:durableId="949817732">
    <w:abstractNumId w:val="3"/>
  </w:num>
  <w:num w:numId="9" w16cid:durableId="674574650">
    <w:abstractNumId w:val="2"/>
  </w:num>
  <w:num w:numId="10" w16cid:durableId="691497207">
    <w:abstractNumId w:val="5"/>
  </w:num>
  <w:num w:numId="11" w16cid:durableId="674454259">
    <w:abstractNumId w:val="10"/>
  </w:num>
  <w:num w:numId="12" w16cid:durableId="1811627741">
    <w:abstractNumId w:val="4"/>
  </w:num>
  <w:num w:numId="13" w16cid:durableId="1554266666">
    <w:abstractNumId w:val="9"/>
  </w:num>
  <w:num w:numId="14" w16cid:durableId="53196256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4942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8F088A"/>
    <w:rsid w:val="00950D1B"/>
    <w:rsid w:val="00952336"/>
    <w:rsid w:val="009A21D7"/>
    <w:rsid w:val="009A4A2C"/>
    <w:rsid w:val="009A4CD3"/>
    <w:rsid w:val="00A24942"/>
    <w:rsid w:val="00A311C9"/>
    <w:rsid w:val="00A44942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85089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CCBF0C"/>
  <w15:chartTrackingRefBased/>
  <w15:docId w15:val="{570B7B4B-124A-4941-A038-6893AF5DA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240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3</cp:revision>
  <cp:lastPrinted>2010-01-07T09:39:00Z</cp:lastPrinted>
  <dcterms:created xsi:type="dcterms:W3CDTF">2024-08-29T10:16:00Z</dcterms:created>
  <dcterms:modified xsi:type="dcterms:W3CDTF">2024-08-29T10:17:00Z</dcterms:modified>
</cp:coreProperties>
</file>