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579C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579C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579C2">
        <w:rPr>
          <w:sz w:val="22"/>
          <w:szCs w:val="22"/>
        </w:rPr>
        <w:t>2024-09-13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579C2" w:rsidRPr="006579C2" w:rsidRDefault="006579C2" w:rsidP="00FB7F50">
      <w:pPr>
        <w:spacing w:after="40"/>
        <w:rPr>
          <w:b/>
          <w:bCs/>
          <w:sz w:val="22"/>
          <w:szCs w:val="22"/>
        </w:rPr>
      </w:pPr>
      <w:r w:rsidRPr="006579C2">
        <w:rPr>
          <w:b/>
          <w:bCs/>
          <w:sz w:val="22"/>
          <w:szCs w:val="22"/>
        </w:rPr>
        <w:t>Akademia Górniczo - Hutnicza</w:t>
      </w:r>
    </w:p>
    <w:p w:rsidR="006579C2" w:rsidRPr="006579C2" w:rsidRDefault="006579C2" w:rsidP="00FB7F50">
      <w:pPr>
        <w:spacing w:after="40"/>
        <w:rPr>
          <w:b/>
          <w:bCs/>
          <w:sz w:val="22"/>
          <w:szCs w:val="22"/>
        </w:rPr>
      </w:pPr>
      <w:r w:rsidRPr="006579C2">
        <w:rPr>
          <w:b/>
          <w:bCs/>
          <w:sz w:val="22"/>
          <w:szCs w:val="22"/>
        </w:rPr>
        <w:t>im. Stanisława Staszica w Krakowie</w:t>
      </w:r>
    </w:p>
    <w:p w:rsidR="00FB7F50" w:rsidRPr="002245BE" w:rsidRDefault="006579C2" w:rsidP="00FB7F50">
      <w:pPr>
        <w:spacing w:after="40"/>
        <w:rPr>
          <w:b/>
          <w:bCs/>
          <w:sz w:val="22"/>
          <w:szCs w:val="22"/>
        </w:rPr>
      </w:pPr>
      <w:r w:rsidRPr="006579C2">
        <w:rPr>
          <w:b/>
          <w:bCs/>
          <w:sz w:val="22"/>
          <w:szCs w:val="22"/>
        </w:rPr>
        <w:t>Dział Zamówień Publicznych</w:t>
      </w:r>
    </w:p>
    <w:p w:rsidR="00FB7F50" w:rsidRPr="002245BE" w:rsidRDefault="006579C2" w:rsidP="00FB7F50">
      <w:pPr>
        <w:rPr>
          <w:sz w:val="22"/>
          <w:szCs w:val="22"/>
        </w:rPr>
      </w:pPr>
      <w:r w:rsidRPr="006579C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579C2">
        <w:rPr>
          <w:sz w:val="22"/>
          <w:szCs w:val="22"/>
        </w:rPr>
        <w:t>30</w:t>
      </w:r>
    </w:p>
    <w:p w:rsidR="00FB7F50" w:rsidRPr="002245BE" w:rsidRDefault="006579C2" w:rsidP="00FB7F50">
      <w:pPr>
        <w:rPr>
          <w:sz w:val="22"/>
          <w:szCs w:val="22"/>
        </w:rPr>
      </w:pPr>
      <w:r w:rsidRPr="006579C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579C2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579C2" w:rsidRPr="00607F9B" w:rsidTr="005F2753">
        <w:trPr>
          <w:trHeight w:val="638"/>
        </w:trPr>
        <w:tc>
          <w:tcPr>
            <w:tcW w:w="959" w:type="dxa"/>
            <w:shd w:val="clear" w:color="auto" w:fill="auto"/>
          </w:tcPr>
          <w:p w:rsidR="006579C2" w:rsidRPr="00607F9B" w:rsidRDefault="006579C2" w:rsidP="005F27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79C2" w:rsidRPr="00607F9B" w:rsidRDefault="006579C2" w:rsidP="005F27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579C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579C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579C2">
              <w:rPr>
                <w:b/>
                <w:bCs/>
                <w:sz w:val="22"/>
                <w:szCs w:val="22"/>
              </w:rPr>
              <w:t xml:space="preserve">Dostawa 2 </w:t>
            </w:r>
            <w:proofErr w:type="spellStart"/>
            <w:r w:rsidRPr="006579C2">
              <w:rPr>
                <w:b/>
                <w:bCs/>
                <w:sz w:val="22"/>
                <w:szCs w:val="22"/>
              </w:rPr>
              <w:t>szt.komputera</w:t>
            </w:r>
            <w:proofErr w:type="spellEnd"/>
            <w:r w:rsidRPr="006579C2">
              <w:rPr>
                <w:b/>
                <w:bCs/>
                <w:sz w:val="22"/>
                <w:szCs w:val="22"/>
              </w:rPr>
              <w:t xml:space="preserve"> przenośnego oraz 2 </w:t>
            </w:r>
            <w:proofErr w:type="spellStart"/>
            <w:r w:rsidRPr="006579C2">
              <w:rPr>
                <w:b/>
                <w:bCs/>
                <w:sz w:val="22"/>
                <w:szCs w:val="22"/>
              </w:rPr>
              <w:t>szt.tabletów</w:t>
            </w:r>
            <w:proofErr w:type="spellEnd"/>
            <w:r w:rsidRPr="006579C2">
              <w:rPr>
                <w:b/>
                <w:bCs/>
                <w:sz w:val="22"/>
                <w:szCs w:val="22"/>
              </w:rPr>
              <w:t xml:space="preserve"> - DE-dzp.272-432/24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579C2">
              <w:rPr>
                <w:b/>
                <w:sz w:val="22"/>
                <w:szCs w:val="22"/>
              </w:rPr>
              <w:t>DE-dzp.272-432/24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579C2" w:rsidTr="005F275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579C2" w:rsidRPr="00D26ED6" w:rsidRDefault="006579C2" w:rsidP="005F275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579C2">
              <w:rPr>
                <w:b/>
                <w:sz w:val="22"/>
                <w:szCs w:val="22"/>
              </w:rPr>
              <w:t>iSpot</w:t>
            </w:r>
            <w:proofErr w:type="spellEnd"/>
            <w:r w:rsidRPr="006579C2">
              <w:rPr>
                <w:b/>
                <w:sz w:val="22"/>
                <w:szCs w:val="22"/>
              </w:rPr>
              <w:t xml:space="preserve"> Sp. z o. o.</w:t>
            </w:r>
          </w:p>
          <w:p w:rsidR="006579C2" w:rsidRPr="009F0E5C" w:rsidRDefault="006579C2" w:rsidP="005F2753">
            <w:pPr>
              <w:jc w:val="both"/>
              <w:rPr>
                <w:bCs/>
                <w:sz w:val="22"/>
                <w:szCs w:val="22"/>
              </w:rPr>
            </w:pPr>
            <w:r w:rsidRPr="006579C2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79C2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579C2" w:rsidRPr="009F0E5C" w:rsidRDefault="006579C2" w:rsidP="005F2753">
            <w:pPr>
              <w:jc w:val="both"/>
              <w:rPr>
                <w:bCs/>
                <w:sz w:val="22"/>
                <w:szCs w:val="22"/>
              </w:rPr>
            </w:pPr>
            <w:r w:rsidRPr="006579C2">
              <w:rPr>
                <w:bCs/>
                <w:sz w:val="22"/>
                <w:szCs w:val="22"/>
              </w:rPr>
              <w:t>02-566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579C2">
              <w:rPr>
                <w:bCs/>
                <w:sz w:val="22"/>
                <w:szCs w:val="22"/>
              </w:rPr>
              <w:t>Warszawa</w:t>
            </w:r>
          </w:p>
          <w:p w:rsidR="006579C2" w:rsidRPr="00D26ED6" w:rsidRDefault="006579C2" w:rsidP="005F275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579C2">
              <w:rPr>
                <w:b/>
                <w:sz w:val="22"/>
                <w:szCs w:val="22"/>
              </w:rPr>
              <w:t>37 267.77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579C2" w:rsidRDefault="006579C2" w:rsidP="005F275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559"/>
        <w:gridCol w:w="1701"/>
        <w:gridCol w:w="1985"/>
      </w:tblGrid>
      <w:tr w:rsidR="001470C4" w:rsidRPr="008567C7" w:rsidTr="001470C4">
        <w:trPr>
          <w:trHeight w:val="510"/>
        </w:trPr>
        <w:tc>
          <w:tcPr>
            <w:tcW w:w="709" w:type="dxa"/>
            <w:vAlign w:val="center"/>
          </w:tcPr>
          <w:p w:rsidR="001470C4" w:rsidRPr="008567C7" w:rsidRDefault="001470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1470C4" w:rsidRPr="008567C7" w:rsidRDefault="001470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470C4" w:rsidRPr="008567C7" w:rsidTr="001470C4">
        <w:tc>
          <w:tcPr>
            <w:tcW w:w="70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1470C4" w:rsidRPr="002B6761" w:rsidRDefault="001470C4" w:rsidP="005F27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1470C4" w:rsidRPr="008567C7" w:rsidRDefault="001470C4" w:rsidP="005F27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70C4" w:rsidRPr="001B7815" w:rsidRDefault="001470C4" w:rsidP="005F27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59,55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99,55</w:t>
            </w:r>
          </w:p>
        </w:tc>
      </w:tr>
      <w:tr w:rsidR="001470C4" w:rsidRPr="008567C7" w:rsidTr="001470C4">
        <w:tc>
          <w:tcPr>
            <w:tcW w:w="70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vAlign w:val="center"/>
          </w:tcPr>
          <w:p w:rsidR="001470C4" w:rsidRPr="002B6761" w:rsidRDefault="001470C4" w:rsidP="005F27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>Zycom</w:t>
            </w:r>
            <w:proofErr w:type="spellEnd"/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1470C4" w:rsidRPr="008567C7" w:rsidRDefault="001470C4" w:rsidP="005F27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Puszczyka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70C4" w:rsidRPr="001B7815" w:rsidRDefault="001470C4" w:rsidP="005F27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02-785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58,89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98,89</w:t>
            </w:r>
          </w:p>
        </w:tc>
      </w:tr>
      <w:tr w:rsidR="001470C4" w:rsidRPr="008567C7" w:rsidTr="001470C4">
        <w:tc>
          <w:tcPr>
            <w:tcW w:w="70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1470C4" w:rsidRPr="002B6761" w:rsidRDefault="001470C4" w:rsidP="005F27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1470C4" w:rsidRPr="008567C7" w:rsidRDefault="001470C4" w:rsidP="005F27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70C4" w:rsidRPr="001B7815" w:rsidRDefault="001470C4" w:rsidP="005F27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49,11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89,11</w:t>
            </w:r>
          </w:p>
        </w:tc>
      </w:tr>
      <w:tr w:rsidR="001470C4" w:rsidRPr="008567C7" w:rsidTr="001470C4">
        <w:tc>
          <w:tcPr>
            <w:tcW w:w="70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:rsidR="001470C4" w:rsidRPr="002B6761" w:rsidRDefault="001470C4" w:rsidP="005F27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>EUROTEL SA</w:t>
            </w:r>
          </w:p>
          <w:p w:rsidR="001470C4" w:rsidRPr="008567C7" w:rsidRDefault="001470C4" w:rsidP="005F27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Myśliwska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70C4" w:rsidRPr="001B7815" w:rsidRDefault="001470C4" w:rsidP="005F27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80-126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1470C4" w:rsidRPr="008567C7" w:rsidTr="001470C4">
        <w:tc>
          <w:tcPr>
            <w:tcW w:w="70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1470C4" w:rsidRPr="002B6761" w:rsidRDefault="001470C4" w:rsidP="005F275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6579C2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1470C4" w:rsidRPr="008567C7" w:rsidRDefault="001470C4" w:rsidP="005F275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1470C4" w:rsidRPr="001B7815" w:rsidRDefault="001470C4" w:rsidP="005F275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79C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48,17</w:t>
            </w:r>
          </w:p>
        </w:tc>
        <w:tc>
          <w:tcPr>
            <w:tcW w:w="1559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1470C4" w:rsidRPr="008567C7" w:rsidRDefault="001470C4" w:rsidP="005F27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79C2">
              <w:rPr>
                <w:rFonts w:ascii="Times New Roman" w:hAnsi="Times New Roman" w:cs="Times New Roman"/>
                <w:sz w:val="18"/>
                <w:szCs w:val="18"/>
              </w:rPr>
              <w:t xml:space="preserve">  68,17</w:t>
            </w:r>
          </w:p>
        </w:tc>
      </w:tr>
    </w:tbl>
    <w:p w:rsidR="00F960D7" w:rsidRDefault="00F960D7" w:rsidP="001470C4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72DF" w:rsidRDefault="00B572DF">
      <w:r>
        <w:separator/>
      </w:r>
    </w:p>
  </w:endnote>
  <w:endnote w:type="continuationSeparator" w:id="0">
    <w:p w:rsidR="00B572DF" w:rsidRDefault="00B5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72DF" w:rsidRDefault="00B572DF">
      <w:r>
        <w:separator/>
      </w:r>
    </w:p>
  </w:footnote>
  <w:footnote w:type="continuationSeparator" w:id="0">
    <w:p w:rsidR="00B572DF" w:rsidRDefault="00B57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72DF"/>
    <w:rsid w:val="00005838"/>
    <w:rsid w:val="00022322"/>
    <w:rsid w:val="00042497"/>
    <w:rsid w:val="000C1E6F"/>
    <w:rsid w:val="000E4E56"/>
    <w:rsid w:val="001470C4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9C2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72DF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4BE51A-B758-4737-891F-592AF6C7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2024-09-13T13:05:00Z</dcterms:created>
  <dcterms:modified xsi:type="dcterms:W3CDTF">2024-09-13T13:08:00Z</dcterms:modified>
</cp:coreProperties>
</file>