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3F6534" w14:textId="77777777" w:rsidR="00545195" w:rsidRDefault="00545195" w:rsidP="00545195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501A47CB" w14:textId="77777777" w:rsidR="00545195" w:rsidRDefault="00545195" w:rsidP="00545195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1B4110AA" w14:textId="77777777" w:rsidR="00545195" w:rsidRDefault="00545195" w:rsidP="00545195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A28FC09" w14:textId="77777777" w:rsidR="00545195" w:rsidRDefault="00545195" w:rsidP="0054519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0159BA8B" w14:textId="77777777" w:rsidR="00545195" w:rsidRDefault="00545195" w:rsidP="0054519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6A560EBB" w14:textId="77777777" w:rsidR="00545195" w:rsidRDefault="00545195" w:rsidP="0054519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2800A88" w14:textId="77777777" w:rsidR="00545195" w:rsidRDefault="00545195" w:rsidP="0054519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0520C63F" w14:textId="77777777" w:rsidR="00545195" w:rsidRDefault="00545195" w:rsidP="0054519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55621343" w14:textId="77777777" w:rsidR="00545195" w:rsidRDefault="00545195" w:rsidP="0054519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2E89E0E6" w14:textId="77777777" w:rsidR="00545195" w:rsidRDefault="00545195" w:rsidP="0054519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7A85B3DD" w14:textId="77777777" w:rsidR="00545195" w:rsidRDefault="00545195" w:rsidP="0054519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76521D18" w14:textId="77777777" w:rsidR="00545195" w:rsidRDefault="00545195" w:rsidP="0054519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47330CA4" w14:textId="77777777" w:rsidR="00545195" w:rsidRDefault="00545195" w:rsidP="00545195">
      <w:pPr>
        <w:spacing w:line="360" w:lineRule="auto"/>
      </w:pPr>
      <w:r>
        <w:t>Do: Nazwa i siedziba Zamawiającego:</w:t>
      </w:r>
    </w:p>
    <w:p w14:paraId="0C78D137" w14:textId="77777777" w:rsidR="00545195" w:rsidRDefault="00545195" w:rsidP="00545195">
      <w:pPr>
        <w:ind w:right="-110"/>
        <w:rPr>
          <w:b/>
        </w:rPr>
      </w:pPr>
      <w:r>
        <w:rPr>
          <w:b/>
        </w:rPr>
        <w:t>Akademia Górniczo – Hutnicza im. Stanisława Staszica w Krakowie</w:t>
      </w:r>
    </w:p>
    <w:p w14:paraId="11FED219" w14:textId="77777777" w:rsidR="00545195" w:rsidRDefault="00545195" w:rsidP="00545195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77CEB583" w14:textId="77777777" w:rsidR="00545195" w:rsidRDefault="00545195" w:rsidP="00545195">
      <w:pPr>
        <w:ind w:right="-110"/>
        <w:rPr>
          <w:b/>
        </w:rPr>
      </w:pPr>
      <w:r>
        <w:rPr>
          <w:b/>
        </w:rPr>
        <w:t xml:space="preserve">Al. Mickiewicza 30, 30-059 Kraków,  </w:t>
      </w:r>
    </w:p>
    <w:p w14:paraId="501657C7" w14:textId="77777777" w:rsidR="00545195" w:rsidRDefault="00545195" w:rsidP="00545195">
      <w:pPr>
        <w:ind w:firstLine="3969"/>
        <w:rPr>
          <w:b/>
        </w:rPr>
      </w:pPr>
    </w:p>
    <w:p w14:paraId="04324A6F" w14:textId="1FD3709C" w:rsidR="00545195" w:rsidRDefault="00545195" w:rsidP="00545195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</w:rPr>
        <w:t>dostawa środków ochrony osobistej i odzieży roboczej dla WIMIC - DE-dzp.272-</w:t>
      </w:r>
      <w:r>
        <w:rPr>
          <w:b/>
        </w:rPr>
        <w:t>510</w:t>
      </w:r>
      <w:r>
        <w:rPr>
          <w:b/>
        </w:rPr>
        <w:t>/24</w:t>
      </w:r>
      <w:r>
        <w:rPr>
          <w:b/>
          <w:sz w:val="26"/>
        </w:rPr>
        <w:t xml:space="preserve">, </w:t>
      </w:r>
      <w:r>
        <w:t>oferuję realizację przedmiotu zamówienia, zgodnie z zasadami określonymi w specyfikacji istotnych warunków zamówienia.</w:t>
      </w:r>
    </w:p>
    <w:p w14:paraId="185E2F56" w14:textId="77777777" w:rsidR="00545195" w:rsidRDefault="00545195" w:rsidP="00545195">
      <w:pPr>
        <w:tabs>
          <w:tab w:val="right" w:pos="9000"/>
        </w:tabs>
      </w:pPr>
    </w:p>
    <w:p w14:paraId="704AB3C1" w14:textId="77777777" w:rsidR="00545195" w:rsidRDefault="00545195" w:rsidP="00545195">
      <w:pPr>
        <w:widowControl w:val="0"/>
        <w:spacing w:line="264" w:lineRule="auto"/>
        <w:ind w:right="1"/>
        <w:rPr>
          <w:b/>
          <w:color w:val="FF0000"/>
        </w:rPr>
      </w:pPr>
      <w:r>
        <w:rPr>
          <w:b/>
          <w:color w:val="FF0000"/>
        </w:rPr>
        <w:t xml:space="preserve">Zadanie nr 1 </w:t>
      </w: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2551"/>
        <w:gridCol w:w="1276"/>
        <w:gridCol w:w="765"/>
        <w:gridCol w:w="1276"/>
        <w:gridCol w:w="936"/>
        <w:gridCol w:w="623"/>
        <w:gridCol w:w="1984"/>
      </w:tblGrid>
      <w:tr w:rsidR="00545195" w14:paraId="07B58E36" w14:textId="77777777" w:rsidTr="00545195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DEF82F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E413B2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  <w:p w14:paraId="18D44771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(lub usługi)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2C5813C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Producent</w:t>
            </w:r>
          </w:p>
          <w:p w14:paraId="0DFBA3B5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/model</w:t>
            </w: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C4001E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3F453C91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E314CF5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Cena jednostkowa netto [PLN]</w:t>
            </w: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623B62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678CD30D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[PLN]</w:t>
            </w: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897942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54FDA328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[%]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16908A1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557CCCD2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[PLN]</w:t>
            </w:r>
          </w:p>
          <w:p w14:paraId="2FCA874E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 (z doliczonym VAT)</w:t>
            </w:r>
          </w:p>
        </w:tc>
      </w:tr>
      <w:tr w:rsidR="00545195" w14:paraId="0B309B70" w14:textId="77777777" w:rsidTr="00545195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B1D5D0C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0876E61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6A22A9F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649F620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E73CD5D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B9A5B47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BAC7B41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3011286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545195" w14:paraId="0687EFB3" w14:textId="77777777" w:rsidTr="00545195">
        <w:trPr>
          <w:trHeight w:val="239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2C7DBCC" w14:textId="77777777" w:rsidR="00545195" w:rsidRDefault="00545195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847FF39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Spodnie robocze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16E693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2989070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5 szt.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E9D60E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C5A7DD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C5756B" w14:textId="77777777" w:rsidR="00545195" w:rsidRDefault="00545195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366330" w14:textId="77777777" w:rsidR="00545195" w:rsidRDefault="00545195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545195" w14:paraId="00408372" w14:textId="77777777" w:rsidTr="00545195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8034F8A" w14:textId="77777777" w:rsidR="00545195" w:rsidRDefault="00545195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20F2CBD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Koszula flanelowa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340CB4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6D81827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5 szt.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2363F0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BDCADF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1CC14D" w14:textId="77777777" w:rsidR="00545195" w:rsidRDefault="00545195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307D38" w14:textId="77777777" w:rsidR="00545195" w:rsidRDefault="00545195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545195" w14:paraId="6FE9AA4E" w14:textId="77777777" w:rsidTr="00545195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5FF656F" w14:textId="77777777" w:rsidR="00545195" w:rsidRDefault="00545195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1E335EE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Kamizelka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98D530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637514D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5 szt.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36E005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3D12FC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0E0812" w14:textId="77777777" w:rsidR="00545195" w:rsidRDefault="00545195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5848B1" w14:textId="77777777" w:rsidR="00545195" w:rsidRDefault="00545195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545195" w14:paraId="653F810A" w14:textId="77777777" w:rsidTr="00545195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23763C6" w14:textId="77777777" w:rsidR="00545195" w:rsidRDefault="00545195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1FBA36E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Buty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B9A095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5524401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7 par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07A5F8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76D923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74D67A" w14:textId="77777777" w:rsidR="00545195" w:rsidRDefault="00545195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54DA17" w14:textId="77777777" w:rsidR="00545195" w:rsidRDefault="00545195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545195" w14:paraId="45996732" w14:textId="77777777" w:rsidTr="00545195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04650EC" w14:textId="77777777" w:rsidR="00545195" w:rsidRDefault="00545195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49B43FA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Rękawice spawalnicze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8BAA48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0106B8A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28 par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FA6FBC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9D80FF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6AA0A8" w14:textId="77777777" w:rsidR="00545195" w:rsidRDefault="00545195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A24E0F" w14:textId="77777777" w:rsidR="00545195" w:rsidRDefault="00545195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545195" w14:paraId="5D115876" w14:textId="77777777" w:rsidTr="00545195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918C986" w14:textId="77777777" w:rsidR="00545195" w:rsidRDefault="00545195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6F7E3C9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Rękawice robocze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EA6225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0C41442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35 par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4A1A9E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EBF5CA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4130C8" w14:textId="77777777" w:rsidR="00545195" w:rsidRDefault="00545195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F93FCD" w14:textId="77777777" w:rsidR="00545195" w:rsidRDefault="00545195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545195" w14:paraId="35BC2FB7" w14:textId="77777777" w:rsidTr="00545195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D7BA185" w14:textId="77777777" w:rsidR="00545195" w:rsidRDefault="00545195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AF078C9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Rękawiczki nitrylowe jednorazowe</w:t>
            </w:r>
          </w:p>
          <w:p w14:paraId="46566819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(1 opakowanie =100 szt.)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E45FF2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341B117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165 op.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3381AC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024D72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61F474" w14:textId="77777777" w:rsidR="00545195" w:rsidRDefault="00545195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EC0657" w14:textId="77777777" w:rsidR="00545195" w:rsidRDefault="00545195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545195" w14:paraId="7BF01F33" w14:textId="77777777" w:rsidTr="00545195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F7F5FEB" w14:textId="77777777" w:rsidR="00545195" w:rsidRDefault="00545195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8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48F6515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Półmaska filtrująca z zaworem bocznym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259EA3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A439C0C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160 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C6411D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BCDDB0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916ED9" w14:textId="77777777" w:rsidR="00545195" w:rsidRDefault="00545195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56405F" w14:textId="77777777" w:rsidR="00545195" w:rsidRDefault="00545195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545195" w14:paraId="7E98EEC4" w14:textId="77777777" w:rsidTr="00545195">
        <w:trPr>
          <w:trHeight w:val="163"/>
        </w:trPr>
        <w:tc>
          <w:tcPr>
            <w:tcW w:w="643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240D7A" w14:textId="77777777" w:rsidR="00545195" w:rsidRDefault="00545195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  <w:p w14:paraId="4325D6D0" w14:textId="77777777" w:rsidR="00545195" w:rsidRDefault="00545195">
            <w:pPr>
              <w:suppressAutoHyphens/>
              <w:autoSpaceDN w:val="0"/>
              <w:ind w:right="425"/>
              <w:jc w:val="right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RAZEM: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AECD12" w14:textId="77777777" w:rsidR="00545195" w:rsidRDefault="00545195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FDE768" w14:textId="77777777" w:rsidR="00545195" w:rsidRDefault="00545195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A35FA5" w14:textId="77777777" w:rsidR="00545195" w:rsidRDefault="00545195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545195" w14:paraId="63E7EF4B" w14:textId="77777777" w:rsidTr="00545195">
        <w:trPr>
          <w:trHeight w:val="163"/>
        </w:trPr>
        <w:tc>
          <w:tcPr>
            <w:tcW w:w="643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C0CCD63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2230364B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9FA13B" w14:textId="77777777" w:rsidR="00545195" w:rsidRDefault="00545195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F920F0" w14:textId="77777777" w:rsidR="00545195" w:rsidRDefault="00545195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715C1F" w14:textId="77777777" w:rsidR="00545195" w:rsidRDefault="00545195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3D40EE0" w14:textId="77777777" w:rsidR="00545195" w:rsidRDefault="00545195" w:rsidP="0054519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realizacji umowy: </w:t>
      </w:r>
      <w:r>
        <w:rPr>
          <w:rFonts w:ascii="Verdana" w:hAnsi="Verdana"/>
          <w:b/>
          <w:bCs/>
          <w:sz w:val="20"/>
          <w:szCs w:val="20"/>
        </w:rPr>
        <w:t xml:space="preserve">do </w:t>
      </w:r>
      <w:r>
        <w:rPr>
          <w:rFonts w:ascii="Verdana" w:hAnsi="Verdana"/>
          <w:b/>
          <w:bCs/>
          <w:sz w:val="20"/>
          <w:szCs w:val="20"/>
          <w:highlight w:val="yellow"/>
        </w:rPr>
        <w:t>……….</w:t>
      </w:r>
      <w:r>
        <w:rPr>
          <w:rFonts w:ascii="Verdana" w:hAnsi="Verdana"/>
          <w:b/>
          <w:bCs/>
          <w:sz w:val="20"/>
          <w:szCs w:val="20"/>
        </w:rPr>
        <w:t xml:space="preserve"> dni od daty podpisania umowy</w:t>
      </w:r>
      <w:r>
        <w:rPr>
          <w:rFonts w:ascii="Verdana" w:hAnsi="Verdana"/>
          <w:i/>
          <w:sz w:val="20"/>
          <w:szCs w:val="20"/>
        </w:rPr>
        <w:t>.</w:t>
      </w:r>
      <w:r>
        <w:rPr>
          <w:rFonts w:ascii="Verdana" w:hAnsi="Verdana"/>
          <w:sz w:val="20"/>
          <w:szCs w:val="20"/>
          <w:highlight w:val="yellow"/>
        </w:rPr>
        <w:t xml:space="preserve"> (</w:t>
      </w:r>
      <w:r>
        <w:rPr>
          <w:rFonts w:ascii="Verdana" w:hAnsi="Verdana"/>
          <w:i/>
          <w:sz w:val="20"/>
          <w:szCs w:val="20"/>
          <w:highlight w:val="yellow"/>
        </w:rPr>
        <w:t>kryterium oceny ofert)</w:t>
      </w:r>
      <w:r>
        <w:rPr>
          <w:rFonts w:ascii="Verdana" w:hAnsi="Verdana"/>
          <w:i/>
          <w:sz w:val="20"/>
          <w:szCs w:val="20"/>
        </w:rPr>
        <w:t>.</w:t>
      </w:r>
    </w:p>
    <w:p w14:paraId="094B802B" w14:textId="77777777" w:rsidR="00545195" w:rsidRDefault="00545195" w:rsidP="0054519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3080AE77" w14:textId="77777777" w:rsidR="00545195" w:rsidRDefault="00545195" w:rsidP="00545195">
      <w:pPr>
        <w:tabs>
          <w:tab w:val="left" w:pos="426"/>
        </w:tabs>
        <w:spacing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Okres udzielonej gwarancji na zaoferowane środki ochrony osobistej wynosi: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bCs/>
          <w:sz w:val="20"/>
          <w:szCs w:val="20"/>
          <w:highlight w:val="yellow"/>
        </w:rPr>
        <w:t>………………</w:t>
      </w:r>
      <w:r>
        <w:rPr>
          <w:rFonts w:ascii="Verdana" w:hAnsi="Verdana"/>
          <w:b/>
          <w:bCs/>
          <w:sz w:val="20"/>
          <w:szCs w:val="20"/>
        </w:rPr>
        <w:t xml:space="preserve"> miesięcy</w:t>
      </w:r>
      <w:r>
        <w:rPr>
          <w:rFonts w:ascii="Verdana" w:hAnsi="Verdana"/>
          <w:sz w:val="20"/>
          <w:szCs w:val="20"/>
        </w:rPr>
        <w:t xml:space="preserve"> </w:t>
      </w:r>
    </w:p>
    <w:p w14:paraId="53B1D196" w14:textId="77777777" w:rsidR="00545195" w:rsidRDefault="00545195" w:rsidP="00545195">
      <w:pPr>
        <w:widowControl w:val="0"/>
        <w:spacing w:line="264" w:lineRule="auto"/>
        <w:ind w:right="1"/>
        <w:rPr>
          <w:b/>
          <w:color w:val="FF0000"/>
        </w:rPr>
      </w:pPr>
      <w:r>
        <w:rPr>
          <w:b/>
          <w:color w:val="FF0000"/>
        </w:rPr>
        <w:t xml:space="preserve">Zadanie nr 2 </w:t>
      </w: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2409"/>
        <w:gridCol w:w="1418"/>
        <w:gridCol w:w="765"/>
        <w:gridCol w:w="1276"/>
        <w:gridCol w:w="936"/>
        <w:gridCol w:w="623"/>
        <w:gridCol w:w="1984"/>
      </w:tblGrid>
      <w:tr w:rsidR="00545195" w14:paraId="19027545" w14:textId="77777777" w:rsidTr="00545195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7C256D5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240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58A2670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  <w:p w14:paraId="3FF1503C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(lub usługi)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79FD475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Producent</w:t>
            </w:r>
          </w:p>
          <w:p w14:paraId="39A64AFF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/model</w:t>
            </w: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97DED8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4C4CE5E0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1BA14F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Cena jednostkowa netto [PLN]</w:t>
            </w: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80832DB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1D93EFA0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[PLN]</w:t>
            </w: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F5C8E76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2CD22DB2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[%]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2FBD90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4088041F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[PLN]</w:t>
            </w:r>
          </w:p>
          <w:p w14:paraId="3D12E5B0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 (z doliczonym VAT)</w:t>
            </w:r>
          </w:p>
        </w:tc>
      </w:tr>
      <w:tr w:rsidR="00545195" w14:paraId="58FCBC3C" w14:textId="77777777" w:rsidTr="00545195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E5993DD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D8A36D1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A65A5DF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89953D3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D318A22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08D3B4D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528EA09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DA75F38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545195" w14:paraId="6051DC62" w14:textId="77777777" w:rsidTr="00545195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2CE4247" w14:textId="77777777" w:rsidR="00545195" w:rsidRDefault="00545195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4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DD1A0FD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Fartuch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1A0C36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85348A9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112 szt.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175B73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1C45BC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AC19E8" w14:textId="77777777" w:rsidR="00545195" w:rsidRDefault="00545195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6AC69B" w14:textId="77777777" w:rsidR="00545195" w:rsidRDefault="00545195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545195" w14:paraId="78D761B2" w14:textId="77777777" w:rsidTr="00545195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F807EA8" w14:textId="77777777" w:rsidR="00545195" w:rsidRDefault="00545195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4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F87D1D1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Okulary ochronne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891026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D3D57C0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60 szt.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5C2156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77D01C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77A347" w14:textId="77777777" w:rsidR="00545195" w:rsidRDefault="00545195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BFC438" w14:textId="77777777" w:rsidR="00545195" w:rsidRDefault="00545195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545195" w14:paraId="6AF40DC5" w14:textId="77777777" w:rsidTr="00545195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9CBE332" w14:textId="77777777" w:rsidR="00545195" w:rsidRDefault="00545195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4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DD7E6FC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Przeciwhałasowe nauszniki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C501B9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6E00E8A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9 szt.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AB98C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CCFB8A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DAA224" w14:textId="77777777" w:rsidR="00545195" w:rsidRDefault="00545195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8B2414" w14:textId="77777777" w:rsidR="00545195" w:rsidRDefault="00545195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545195" w14:paraId="3934B49A" w14:textId="77777777" w:rsidTr="00545195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FC13E2C" w14:textId="77777777" w:rsidR="00545195" w:rsidRDefault="00545195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24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37ADE5A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Hełm ochronny z odpryskową osłoną twarzy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B0D74C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A4045B8" w14:textId="77777777" w:rsidR="00545195" w:rsidRDefault="00545195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 szt.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BF65C7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B07D80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CB7B27" w14:textId="77777777" w:rsidR="00545195" w:rsidRDefault="00545195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40777B" w14:textId="77777777" w:rsidR="00545195" w:rsidRDefault="00545195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545195" w14:paraId="0452EB51" w14:textId="77777777" w:rsidTr="00545195">
        <w:trPr>
          <w:trHeight w:val="163"/>
        </w:trPr>
        <w:tc>
          <w:tcPr>
            <w:tcW w:w="643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0148CB" w14:textId="77777777" w:rsidR="00545195" w:rsidRDefault="00545195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  <w:p w14:paraId="6A526D35" w14:textId="77777777" w:rsidR="00545195" w:rsidRDefault="00545195">
            <w:pPr>
              <w:suppressAutoHyphens/>
              <w:autoSpaceDN w:val="0"/>
              <w:ind w:right="425"/>
              <w:jc w:val="right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RAZEM: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3485CF" w14:textId="77777777" w:rsidR="00545195" w:rsidRDefault="00545195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FE4432" w14:textId="77777777" w:rsidR="00545195" w:rsidRDefault="00545195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8AFE85" w14:textId="77777777" w:rsidR="00545195" w:rsidRDefault="00545195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545195" w14:paraId="3D86E254" w14:textId="77777777" w:rsidTr="00545195">
        <w:trPr>
          <w:trHeight w:val="163"/>
        </w:trPr>
        <w:tc>
          <w:tcPr>
            <w:tcW w:w="643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C1A4256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166FDB20" w14:textId="77777777" w:rsidR="00545195" w:rsidRDefault="00545195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361418" w14:textId="77777777" w:rsidR="00545195" w:rsidRDefault="00545195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ADC2C6" w14:textId="77777777" w:rsidR="00545195" w:rsidRDefault="00545195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15E88B" w14:textId="77777777" w:rsidR="00545195" w:rsidRDefault="00545195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7AA59571" w14:textId="77777777" w:rsidR="00545195" w:rsidRDefault="00545195" w:rsidP="0054519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realizacji umowy: </w:t>
      </w:r>
      <w:r>
        <w:rPr>
          <w:rFonts w:ascii="Verdana" w:hAnsi="Verdana"/>
          <w:b/>
          <w:bCs/>
          <w:sz w:val="20"/>
          <w:szCs w:val="20"/>
        </w:rPr>
        <w:t xml:space="preserve">do </w:t>
      </w:r>
      <w:r>
        <w:rPr>
          <w:rFonts w:ascii="Verdana" w:hAnsi="Verdana"/>
          <w:b/>
          <w:bCs/>
          <w:sz w:val="20"/>
          <w:szCs w:val="20"/>
          <w:highlight w:val="yellow"/>
        </w:rPr>
        <w:t>……….</w:t>
      </w:r>
      <w:r>
        <w:rPr>
          <w:rFonts w:ascii="Verdana" w:hAnsi="Verdana"/>
          <w:b/>
          <w:bCs/>
          <w:sz w:val="20"/>
          <w:szCs w:val="20"/>
        </w:rPr>
        <w:t xml:space="preserve"> dni od daty podpisania umowy</w:t>
      </w:r>
      <w:r>
        <w:rPr>
          <w:rFonts w:ascii="Verdana" w:hAnsi="Verdana"/>
          <w:i/>
          <w:sz w:val="20"/>
          <w:szCs w:val="20"/>
        </w:rPr>
        <w:t>.</w:t>
      </w:r>
      <w:r>
        <w:rPr>
          <w:rFonts w:ascii="Verdana" w:hAnsi="Verdana"/>
          <w:sz w:val="20"/>
          <w:szCs w:val="20"/>
          <w:highlight w:val="yellow"/>
        </w:rPr>
        <w:t xml:space="preserve"> (</w:t>
      </w:r>
      <w:r>
        <w:rPr>
          <w:rFonts w:ascii="Verdana" w:hAnsi="Verdana"/>
          <w:i/>
          <w:sz w:val="20"/>
          <w:szCs w:val="20"/>
          <w:highlight w:val="yellow"/>
        </w:rPr>
        <w:t>kryterium oceny ofert)</w:t>
      </w:r>
      <w:r>
        <w:rPr>
          <w:rFonts w:ascii="Verdana" w:hAnsi="Verdana"/>
          <w:i/>
          <w:sz w:val="20"/>
          <w:szCs w:val="20"/>
        </w:rPr>
        <w:t>.</w:t>
      </w:r>
    </w:p>
    <w:p w14:paraId="3D630397" w14:textId="77777777" w:rsidR="00545195" w:rsidRDefault="00545195" w:rsidP="0054519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1A8D954B" w14:textId="77777777" w:rsidR="00545195" w:rsidRDefault="00545195" w:rsidP="00545195">
      <w:pPr>
        <w:tabs>
          <w:tab w:val="left" w:pos="426"/>
        </w:tabs>
        <w:spacing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Okres udzielonej gwarancji na zaoferowane środki ochrony osobistej wynosi: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bCs/>
          <w:sz w:val="20"/>
          <w:szCs w:val="20"/>
          <w:highlight w:val="yellow"/>
        </w:rPr>
        <w:t>………………</w:t>
      </w:r>
      <w:r>
        <w:rPr>
          <w:rFonts w:ascii="Verdana" w:hAnsi="Verdana"/>
          <w:b/>
          <w:bCs/>
          <w:sz w:val="20"/>
          <w:szCs w:val="20"/>
        </w:rPr>
        <w:t xml:space="preserve"> miesięcy</w:t>
      </w:r>
      <w:r>
        <w:rPr>
          <w:rFonts w:ascii="Verdana" w:hAnsi="Verdana"/>
          <w:sz w:val="20"/>
          <w:szCs w:val="20"/>
        </w:rPr>
        <w:t xml:space="preserve"> </w:t>
      </w:r>
    </w:p>
    <w:p w14:paraId="44A52521" w14:textId="77777777" w:rsidR="00545195" w:rsidRDefault="00545195" w:rsidP="00545195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0E8E3663" w14:textId="77777777" w:rsidR="00545195" w:rsidRDefault="00545195" w:rsidP="00545195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>
        <w:rPr>
          <w:rFonts w:ascii="Verdana" w:hAnsi="Verdana"/>
          <w:b/>
          <w:sz w:val="20"/>
          <w:szCs w:val="20"/>
        </w:rPr>
        <w:t xml:space="preserve"> TAK/NIE</w:t>
      </w:r>
    </w:p>
    <w:p w14:paraId="00C92DD0" w14:textId="77777777" w:rsidR="00545195" w:rsidRDefault="00545195" w:rsidP="00545195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40EF40BB" w14:textId="77777777" w:rsidR="00545195" w:rsidRDefault="00545195" w:rsidP="00545195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płatności: </w:t>
      </w:r>
      <w:r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5931A4E" w14:textId="77777777" w:rsidR="00545195" w:rsidRDefault="00545195" w:rsidP="00545195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6764F581" w14:textId="77777777" w:rsidR="00545195" w:rsidRDefault="00545195" w:rsidP="00545195">
      <w:pPr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272B4788" w14:textId="77777777" w:rsidR="00545195" w:rsidRDefault="00545195" w:rsidP="00545195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4263F4F0" w14:textId="77777777" w:rsidR="00545195" w:rsidRDefault="00545195" w:rsidP="0054519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 Specyfikacji Warunków Zamówienia, akceptujemy je i zobowiązujemy się, w przypadku wyboru naszej oferty, do zawarcia umowy zgodnej z niniejszą ofertą, na warunkach określonych w Specyfikacji Warunków Zamówienia, w miejscu i terminie wyznaczonym przez zamawiającego</w:t>
      </w:r>
      <w:r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0FB86E70" w14:textId="77777777" w:rsidR="00545195" w:rsidRDefault="00545195" w:rsidP="0054519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1716A99" w14:textId="77777777" w:rsidR="00545195" w:rsidRDefault="00545195" w:rsidP="00545195">
      <w:pPr>
        <w:ind w:left="360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71333FD" w14:textId="77777777" w:rsidR="00545195" w:rsidRDefault="00545195" w:rsidP="00545195">
      <w:pPr>
        <w:ind w:left="360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6BE6AE4" w14:textId="77777777" w:rsidR="00545195" w:rsidRDefault="00545195" w:rsidP="0054519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45195" w14:paraId="1C4A479F" w14:textId="77777777" w:rsidTr="0054519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17A1F1" w14:textId="77777777" w:rsidR="00545195" w:rsidRDefault="0054519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AC70B8" w14:textId="77777777" w:rsidR="00545195" w:rsidRDefault="0054519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256D1857" w14:textId="77777777" w:rsidR="00545195" w:rsidRDefault="0054519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4B7EBF" w14:textId="77777777" w:rsidR="00545195" w:rsidRDefault="0054519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podwykonawcy</w:t>
            </w:r>
            <w:r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545195" w14:paraId="73007C60" w14:textId="77777777" w:rsidTr="0054519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A5741" w14:textId="77777777" w:rsidR="00545195" w:rsidRDefault="0054519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2572A" w14:textId="77777777" w:rsidR="00545195" w:rsidRDefault="0054519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6DE72" w14:textId="77777777" w:rsidR="00545195" w:rsidRDefault="0054519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545195" w14:paraId="6473B4E8" w14:textId="77777777" w:rsidTr="0054519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05B38" w14:textId="77777777" w:rsidR="00545195" w:rsidRDefault="0054519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8665C" w14:textId="77777777" w:rsidR="00545195" w:rsidRDefault="0054519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BAA5E" w14:textId="77777777" w:rsidR="00545195" w:rsidRDefault="0054519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5F0238A" w14:textId="77777777" w:rsidR="00545195" w:rsidRDefault="00545195" w:rsidP="0054519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28903742" w14:textId="77777777" w:rsidR="00545195" w:rsidRDefault="00545195" w:rsidP="00545195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ab/>
        <w:t>Imię i Nazwisko</w:t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</w:p>
    <w:p w14:paraId="3FA49573" w14:textId="77777777" w:rsidR="00545195" w:rsidRDefault="00545195" w:rsidP="00545195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</w:t>
      </w:r>
    </w:p>
    <w:p w14:paraId="280638A4" w14:textId="77777777" w:rsidR="00545195" w:rsidRDefault="00545195" w:rsidP="0054519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>
        <w:rPr>
          <w:rFonts w:ascii="Verdana" w:hAnsi="Verdana"/>
          <w:sz w:val="20"/>
          <w:szCs w:val="20"/>
        </w:rPr>
        <w:t>ych</w:t>
      </w:r>
      <w:proofErr w:type="spellEnd"/>
      <w:r>
        <w:rPr>
          <w:rFonts w:ascii="Verdana" w:hAnsi="Verdana"/>
          <w:sz w:val="20"/>
          <w:szCs w:val="20"/>
        </w:rPr>
        <w:t>) dokumentu(ów)</w:t>
      </w:r>
    </w:p>
    <w:p w14:paraId="11B7B995" w14:textId="77777777" w:rsidR="00545195" w:rsidRDefault="00545195" w:rsidP="00545195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50573FFA" w14:textId="77777777" w:rsidR="00545195" w:rsidRDefault="00545195" w:rsidP="0054519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załącznikami do niniejszej oferty są:</w:t>
      </w:r>
    </w:p>
    <w:p w14:paraId="3E3E3229" w14:textId="77777777" w:rsidR="00545195" w:rsidRDefault="00545195" w:rsidP="00545195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73172EA6" w14:textId="77777777" w:rsidR="00545195" w:rsidRDefault="00545195" w:rsidP="00545195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5B659BC0" w14:textId="77777777" w:rsidR="00545195" w:rsidRDefault="00545195" w:rsidP="00545195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641501EB" w14:textId="77777777" w:rsidR="00545195" w:rsidRDefault="00545195" w:rsidP="00545195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14F7872A" w14:textId="77777777" w:rsidR="00545195" w:rsidRDefault="00545195" w:rsidP="00545195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77091438" w14:textId="77777777" w:rsidR="00545195" w:rsidRDefault="00545195" w:rsidP="00545195">
      <w:pPr>
        <w:ind w:left="1440"/>
        <w:jc w:val="both"/>
        <w:rPr>
          <w:rFonts w:ascii="Verdana" w:hAnsi="Verdana"/>
          <w:sz w:val="20"/>
          <w:szCs w:val="20"/>
        </w:rPr>
      </w:pPr>
    </w:p>
    <w:p w14:paraId="3259B0DD" w14:textId="77777777" w:rsidR="00545195" w:rsidRDefault="00545195" w:rsidP="00545195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Oferta</w:t>
      </w:r>
      <w:r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powinna</w:t>
      </w:r>
      <w:r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być sporządzona</w:t>
      </w:r>
      <w:r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ascii="Verdana" w:eastAsia="Calibri" w:hAnsi="Verdana"/>
          <w:sz w:val="20"/>
          <w:szCs w:val="20"/>
          <w:highlight w:val="yellow"/>
          <w:lang w:eastAsia="zh-CN"/>
        </w:rPr>
        <w:t>.</w:t>
      </w:r>
    </w:p>
    <w:p w14:paraId="35E2E654" w14:textId="77777777" w:rsidR="00545195" w:rsidRDefault="00545195" w:rsidP="00545195">
      <w:pPr>
        <w:widowControl w:val="0"/>
        <w:ind w:right="1"/>
        <w:rPr>
          <w:rFonts w:ascii="Verdana" w:hAnsi="Verdana"/>
          <w:sz w:val="20"/>
          <w:szCs w:val="20"/>
        </w:rPr>
      </w:pPr>
    </w:p>
    <w:p w14:paraId="5CAAE866" w14:textId="77777777" w:rsidR="00545195" w:rsidRDefault="00545195" w:rsidP="00545195"/>
    <w:p w14:paraId="23A280A0" w14:textId="77777777" w:rsidR="00545195" w:rsidRDefault="00545195" w:rsidP="00545195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356EE605" w14:textId="77777777" w:rsidR="00FE545C" w:rsidRPr="00545195" w:rsidRDefault="00FE545C" w:rsidP="00545195"/>
    <w:sectPr w:rsidR="00FE545C" w:rsidRPr="005451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E4315B" w14:textId="77777777" w:rsidR="00F80E1D" w:rsidRDefault="00F80E1D">
      <w:r>
        <w:separator/>
      </w:r>
    </w:p>
  </w:endnote>
  <w:endnote w:type="continuationSeparator" w:id="0">
    <w:p w14:paraId="6E4F6A9F" w14:textId="77777777" w:rsidR="00F80E1D" w:rsidRDefault="00F80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77C333" w14:textId="77777777" w:rsidR="00D16C5B" w:rsidRDefault="00D16C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9604F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6A461D" w14:textId="77777777" w:rsidR="00D16C5B" w:rsidRDefault="00D16C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56D491" w14:textId="77777777" w:rsidR="00F80E1D" w:rsidRDefault="00F80E1D">
      <w:r>
        <w:separator/>
      </w:r>
    </w:p>
  </w:footnote>
  <w:footnote w:type="continuationSeparator" w:id="0">
    <w:p w14:paraId="052FBA0A" w14:textId="77777777" w:rsidR="00F80E1D" w:rsidRDefault="00F80E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A40E8D" w14:textId="77777777" w:rsidR="00D16C5B" w:rsidRDefault="00D16C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0AED4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F3BC98" w14:textId="77777777" w:rsidR="00D16C5B" w:rsidRDefault="00D16C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911571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366634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11633152">
    <w:abstractNumId w:val="0"/>
  </w:num>
  <w:num w:numId="4" w16cid:durableId="15788561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0E1D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45195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16C5B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80E1D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AAF8A2F"/>
  <w15:chartTrackingRefBased/>
  <w15:docId w15:val="{2658852D-860F-48F1-8A17-C41BF64BF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519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07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642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2024-09-12T07:12:00Z</dcterms:created>
  <dcterms:modified xsi:type="dcterms:W3CDTF">2024-09-12T07:13:00Z</dcterms:modified>
</cp:coreProperties>
</file>