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FC519" w14:textId="77777777" w:rsidR="00081D13" w:rsidRPr="00353FDC" w:rsidRDefault="006E1507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6E1507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6E1507">
        <w:rPr>
          <w:rFonts w:ascii="Arial" w:hAnsi="Arial" w:cs="Arial"/>
        </w:rPr>
        <w:t>2024-09-13</w:t>
      </w:r>
    </w:p>
    <w:p w14:paraId="3AE931F0" w14:textId="77777777" w:rsidR="00081D13" w:rsidRPr="00353FDC" w:rsidRDefault="006E150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6E1507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1F2DA692" w14:textId="77777777" w:rsidR="00081D13" w:rsidRPr="00353FDC" w:rsidRDefault="006E1507" w:rsidP="00081D13">
      <w:pPr>
        <w:spacing w:line="360" w:lineRule="auto"/>
        <w:ind w:right="3969"/>
        <w:rPr>
          <w:rFonts w:ascii="Arial" w:hAnsi="Arial" w:cs="Arial"/>
        </w:rPr>
      </w:pPr>
      <w:r w:rsidRPr="006E1507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6E1507">
        <w:rPr>
          <w:rFonts w:ascii="Arial" w:hAnsi="Arial" w:cs="Arial"/>
        </w:rPr>
        <w:t>66</w:t>
      </w:r>
    </w:p>
    <w:p w14:paraId="355BF579" w14:textId="77777777" w:rsidR="00081D13" w:rsidRPr="00353FDC" w:rsidRDefault="006E1507" w:rsidP="00081D13">
      <w:pPr>
        <w:ind w:right="3969"/>
        <w:rPr>
          <w:rFonts w:ascii="Arial" w:hAnsi="Arial" w:cs="Arial"/>
        </w:rPr>
      </w:pPr>
      <w:r w:rsidRPr="006E1507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6E1507">
        <w:rPr>
          <w:rFonts w:ascii="Arial" w:hAnsi="Arial" w:cs="Arial"/>
        </w:rPr>
        <w:t>Kraków</w:t>
      </w:r>
    </w:p>
    <w:p w14:paraId="23E4F2E8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14780DB" w14:textId="400A900E" w:rsidR="00081D13" w:rsidRDefault="00081D13" w:rsidP="00FC28BF">
      <w:pPr>
        <w:tabs>
          <w:tab w:val="right" w:pos="9072"/>
        </w:tabs>
        <w:spacing w:after="36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0452DDE" w14:textId="2929E40F" w:rsidR="00FC28BF" w:rsidRPr="00524B34" w:rsidRDefault="00FC28BF" w:rsidP="00FC28BF">
      <w:pPr>
        <w:tabs>
          <w:tab w:val="right" w:pos="9072"/>
        </w:tabs>
        <w:spacing w:after="36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SZP-271-30/24 – 740.MM</w:t>
      </w:r>
    </w:p>
    <w:p w14:paraId="4F270B7A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0BED4E38" w14:textId="77777777" w:rsidTr="00C13EA9">
        <w:tc>
          <w:tcPr>
            <w:tcW w:w="10065" w:type="dxa"/>
            <w:shd w:val="clear" w:color="auto" w:fill="F2F2F2"/>
            <w:hideMark/>
          </w:tcPr>
          <w:p w14:paraId="27F030D2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48DB88A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9DE63C8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53A6B44A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282AB9B3" w14:textId="77777777" w:rsidTr="00081D13">
        <w:tc>
          <w:tcPr>
            <w:tcW w:w="2269" w:type="dxa"/>
            <w:shd w:val="clear" w:color="auto" w:fill="auto"/>
          </w:tcPr>
          <w:p w14:paraId="3D5F6369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F757589" w14:textId="77777777" w:rsidR="00081D13" w:rsidRPr="00353FDC" w:rsidRDefault="006E150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E1507">
              <w:rPr>
                <w:rFonts w:ascii="Arial" w:hAnsi="Arial" w:cs="Arial"/>
                <w:bCs/>
              </w:rPr>
              <w:t>Inwestycyjny zakup sprzętu medycznego dla potrzeb Oddziału Noworodków (laktatory)</w:t>
            </w:r>
          </w:p>
        </w:tc>
      </w:tr>
      <w:tr w:rsidR="006E1507" w:rsidRPr="00353FDC" w14:paraId="2DDE79F0" w14:textId="77777777" w:rsidTr="0003146E">
        <w:tc>
          <w:tcPr>
            <w:tcW w:w="2269" w:type="dxa"/>
            <w:shd w:val="clear" w:color="auto" w:fill="auto"/>
          </w:tcPr>
          <w:p w14:paraId="0A22D2F6" w14:textId="77777777" w:rsidR="006E1507" w:rsidRPr="00353FDC" w:rsidRDefault="006E1507" w:rsidP="000314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503CD0E" w14:textId="77777777" w:rsidR="006E1507" w:rsidRPr="00353FDC" w:rsidRDefault="006E1507" w:rsidP="000314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E1507">
              <w:rPr>
                <w:rFonts w:ascii="Arial" w:hAnsi="Arial" w:cs="Arial"/>
                <w:bCs/>
              </w:rPr>
              <w:t>SZP-271-30/24</w:t>
            </w:r>
          </w:p>
        </w:tc>
      </w:tr>
    </w:tbl>
    <w:p w14:paraId="4AF8BCBC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436D5C40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6E1507" w:rsidRPr="006E1507">
        <w:rPr>
          <w:rFonts w:ascii="Arial" w:hAnsi="Arial" w:cs="Arial"/>
          <w:b/>
        </w:rPr>
        <w:t>Szpital Specjalistyczny im. Stefana Żeromskiego SP ZOZ w Krakowie Sekcja Zamówień Publicznych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6E1507" w:rsidRPr="006E1507">
        <w:rPr>
          <w:rFonts w:ascii="Arial" w:hAnsi="Arial" w:cs="Arial"/>
        </w:rPr>
        <w:t>(</w:t>
      </w:r>
      <w:proofErr w:type="spellStart"/>
      <w:r w:rsidR="006E1507" w:rsidRPr="006E1507">
        <w:rPr>
          <w:rFonts w:ascii="Arial" w:hAnsi="Arial" w:cs="Arial"/>
        </w:rPr>
        <w:t>t.j</w:t>
      </w:r>
      <w:proofErr w:type="spellEnd"/>
      <w:r w:rsidR="006E1507" w:rsidRPr="006E1507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E1507" w:rsidRPr="00E1738E" w14:paraId="6004E7E5" w14:textId="77777777" w:rsidTr="0003146E">
        <w:trPr>
          <w:cantSplit/>
        </w:trPr>
        <w:tc>
          <w:tcPr>
            <w:tcW w:w="10080" w:type="dxa"/>
          </w:tcPr>
          <w:p w14:paraId="5578E8ED" w14:textId="77777777" w:rsidR="006E1507" w:rsidRDefault="006E1507" w:rsidP="0003146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6E1507">
              <w:rPr>
                <w:rFonts w:ascii="Arial" w:hAnsi="Arial" w:cs="Arial"/>
                <w:b/>
              </w:rPr>
              <w:t>Medela</w:t>
            </w:r>
            <w:proofErr w:type="spellEnd"/>
            <w:r w:rsidRPr="006E1507">
              <w:rPr>
                <w:rFonts w:ascii="Arial" w:hAnsi="Arial" w:cs="Arial"/>
                <w:b/>
              </w:rPr>
              <w:t xml:space="preserve"> Polska </w:t>
            </w:r>
            <w:proofErr w:type="spellStart"/>
            <w:r w:rsidRPr="006E1507">
              <w:rPr>
                <w:rFonts w:ascii="Arial" w:hAnsi="Arial" w:cs="Arial"/>
                <w:b/>
              </w:rPr>
              <w:t>Sp</w:t>
            </w:r>
            <w:proofErr w:type="spellEnd"/>
            <w:r w:rsidRPr="006E1507">
              <w:rPr>
                <w:rFonts w:ascii="Arial" w:hAnsi="Arial" w:cs="Arial"/>
                <w:b/>
              </w:rPr>
              <w:t xml:space="preserve"> z.o.o</w:t>
            </w:r>
          </w:p>
          <w:p w14:paraId="1A8CB899" w14:textId="77777777" w:rsidR="006E1507" w:rsidRPr="00AC1F4A" w:rsidRDefault="006E1507" w:rsidP="0003146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E1507">
              <w:rPr>
                <w:rFonts w:ascii="Arial" w:hAnsi="Arial" w:cs="Arial"/>
                <w:bCs/>
              </w:rPr>
              <w:t>Wybrzeże Gdyńskie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E1507">
              <w:rPr>
                <w:rFonts w:ascii="Arial" w:hAnsi="Arial" w:cs="Arial"/>
                <w:bCs/>
              </w:rPr>
              <w:t>6D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239279A9" w14:textId="77777777" w:rsidR="006E1507" w:rsidRPr="00E1738E" w:rsidRDefault="006E1507" w:rsidP="0003146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6E1507">
              <w:rPr>
                <w:rFonts w:ascii="Arial" w:hAnsi="Arial" w:cs="Arial"/>
                <w:bCs/>
              </w:rPr>
              <w:t>01-531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E1507">
              <w:rPr>
                <w:rFonts w:ascii="Arial" w:hAnsi="Arial" w:cs="Arial"/>
                <w:bCs/>
              </w:rPr>
              <w:t>Warszawa</w:t>
            </w:r>
          </w:p>
          <w:p w14:paraId="45520516" w14:textId="77777777" w:rsidR="006E1507" w:rsidRPr="00BC506C" w:rsidRDefault="006E1507" w:rsidP="0003146E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6E1507">
              <w:rPr>
                <w:rFonts w:ascii="Arial" w:hAnsi="Arial" w:cs="Arial"/>
                <w:b/>
              </w:rPr>
              <w:t>144 342.00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7699FBC6" w14:textId="77777777" w:rsidR="006E1507" w:rsidRPr="00E1738E" w:rsidRDefault="006E1507" w:rsidP="0003146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1CD77EA5" w14:textId="4845FD13" w:rsidR="006E1507" w:rsidRDefault="006E1507" w:rsidP="0003146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6E1507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</w:t>
            </w:r>
            <w:r w:rsidR="00FC28BF">
              <w:rPr>
                <w:rFonts w:ascii="Arial" w:hAnsi="Arial" w:cs="Arial"/>
              </w:rPr>
              <w:t>a</w:t>
            </w:r>
            <w:r w:rsidRPr="006E1507">
              <w:rPr>
                <w:rFonts w:ascii="Arial" w:hAnsi="Arial" w:cs="Arial"/>
              </w:rPr>
              <w:t xml:space="preserve"> w kryteriach określonych w SWZ.</w:t>
            </w:r>
          </w:p>
          <w:p w14:paraId="0C5CD285" w14:textId="2B70AE32" w:rsidR="00FC28BF" w:rsidRPr="00E1738E" w:rsidRDefault="00FC28BF" w:rsidP="0003146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37412325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134"/>
        <w:gridCol w:w="1418"/>
        <w:gridCol w:w="1701"/>
        <w:gridCol w:w="1701"/>
      </w:tblGrid>
      <w:tr w:rsidR="00FC28BF" w:rsidRPr="00FC28BF" w14:paraId="14DFEDFC" w14:textId="77777777" w:rsidTr="00FC28B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8EE0BF2" w14:textId="77777777" w:rsidR="00FC28BF" w:rsidRPr="00553EDC" w:rsidRDefault="00FC28B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3F4D2406" w14:textId="77777777" w:rsidR="00FC28BF" w:rsidRPr="00553EDC" w:rsidRDefault="00FC28B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D6BBD3E" w14:textId="77777777" w:rsidR="00FC28BF" w:rsidRPr="00553EDC" w:rsidRDefault="00FC28B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E150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947BCCD" w14:textId="77777777" w:rsidR="00FC28BF" w:rsidRPr="00553EDC" w:rsidRDefault="00FC28B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E1507">
              <w:rPr>
                <w:rFonts w:ascii="Arial" w:hAnsi="Arial" w:cs="Arial"/>
                <w:bCs/>
                <w:sz w:val="24"/>
                <w:szCs w:val="24"/>
              </w:rPr>
              <w:t>Parametry techniczne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022F70A" w14:textId="77777777" w:rsidR="00FC28BF" w:rsidRPr="00553EDC" w:rsidRDefault="00FC28B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E1507">
              <w:rPr>
                <w:rFonts w:ascii="Arial" w:hAnsi="Arial" w:cs="Arial"/>
                <w:bCs/>
                <w:sz w:val="24"/>
                <w:szCs w:val="24"/>
              </w:rPr>
              <w:t>Wydłużenie terminu gwarancji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4F1FDFF7" w14:textId="77777777" w:rsidR="00FC28BF" w:rsidRPr="00553EDC" w:rsidRDefault="00FC28B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C28BF" w:rsidRPr="008567C7" w14:paraId="32EFB485" w14:textId="77777777" w:rsidTr="00FC28BF">
        <w:tc>
          <w:tcPr>
            <w:tcW w:w="851" w:type="dxa"/>
            <w:vAlign w:val="center"/>
          </w:tcPr>
          <w:p w14:paraId="6DB99B8F" w14:textId="77777777" w:rsidR="00FC28BF" w:rsidRPr="00553EDC" w:rsidRDefault="00FC28BF" w:rsidP="0003146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150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0491B3F0" w14:textId="77777777" w:rsidR="00FC28BF" w:rsidRPr="00553EDC" w:rsidRDefault="00FC28BF" w:rsidP="0003146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E1507">
              <w:rPr>
                <w:rFonts w:ascii="Arial" w:hAnsi="Arial" w:cs="Arial"/>
                <w:b/>
                <w:sz w:val="22"/>
                <w:szCs w:val="22"/>
              </w:rPr>
              <w:t>Medela</w:t>
            </w:r>
            <w:proofErr w:type="spellEnd"/>
            <w:r w:rsidRPr="006E1507">
              <w:rPr>
                <w:rFonts w:ascii="Arial" w:hAnsi="Arial" w:cs="Arial"/>
                <w:b/>
                <w:sz w:val="22"/>
                <w:szCs w:val="22"/>
              </w:rPr>
              <w:t xml:space="preserve"> Polska </w:t>
            </w:r>
            <w:proofErr w:type="spellStart"/>
            <w:r w:rsidRPr="006E1507">
              <w:rPr>
                <w:rFonts w:ascii="Arial" w:hAnsi="Arial" w:cs="Arial"/>
                <w:b/>
                <w:sz w:val="22"/>
                <w:szCs w:val="22"/>
              </w:rPr>
              <w:t>Sp</w:t>
            </w:r>
            <w:proofErr w:type="spellEnd"/>
            <w:r w:rsidRPr="006E1507">
              <w:rPr>
                <w:rFonts w:ascii="Arial" w:hAnsi="Arial" w:cs="Arial"/>
                <w:b/>
                <w:sz w:val="22"/>
                <w:szCs w:val="22"/>
              </w:rPr>
              <w:t xml:space="preserve"> z.o.o</w:t>
            </w:r>
          </w:p>
          <w:p w14:paraId="64B0C2BF" w14:textId="77777777" w:rsidR="00FC28BF" w:rsidRPr="00553EDC" w:rsidRDefault="00FC28BF" w:rsidP="0003146E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E1507">
              <w:rPr>
                <w:rFonts w:ascii="Arial" w:hAnsi="Arial" w:cs="Arial"/>
                <w:bCs/>
                <w:sz w:val="22"/>
                <w:szCs w:val="22"/>
              </w:rPr>
              <w:t>Wybrzeże Gdyńskie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E1507">
              <w:rPr>
                <w:rFonts w:ascii="Arial" w:hAnsi="Arial" w:cs="Arial"/>
                <w:bCs/>
                <w:sz w:val="22"/>
                <w:szCs w:val="22"/>
              </w:rPr>
              <w:t>6D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C2BFAF1" w14:textId="77777777" w:rsidR="00FC28BF" w:rsidRPr="00553EDC" w:rsidRDefault="00FC28BF" w:rsidP="0003146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E1507">
              <w:rPr>
                <w:rFonts w:ascii="Arial" w:hAnsi="Arial" w:cs="Arial"/>
                <w:bCs/>
                <w:sz w:val="22"/>
                <w:szCs w:val="22"/>
              </w:rPr>
              <w:t>01-531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E1507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14:paraId="6E46DC6B" w14:textId="77777777" w:rsidR="00FC28BF" w:rsidRPr="00553EDC" w:rsidRDefault="00FC28BF" w:rsidP="0003146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1507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2F82F23A" w14:textId="77777777" w:rsidR="00FC28BF" w:rsidRPr="00553EDC" w:rsidRDefault="00FC28BF" w:rsidP="0003146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1507">
              <w:rPr>
                <w:rFonts w:ascii="Arial" w:hAnsi="Arial" w:cs="Arial"/>
                <w:sz w:val="22"/>
                <w:szCs w:val="22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4D937090" w14:textId="1FFCD7F5" w:rsidR="00FC28BF" w:rsidRPr="00553EDC" w:rsidRDefault="00FC28BF" w:rsidP="0003146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1507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6E1507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1701" w:type="dxa"/>
            <w:vAlign w:val="center"/>
          </w:tcPr>
          <w:p w14:paraId="16256065" w14:textId="27D181E3" w:rsidR="00FC28BF" w:rsidRPr="00553EDC" w:rsidRDefault="00FC28BF" w:rsidP="0003146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1507">
              <w:rPr>
                <w:rFonts w:ascii="Arial" w:hAnsi="Arial" w:cs="Arial"/>
                <w:sz w:val="22"/>
                <w:szCs w:val="22"/>
              </w:rPr>
              <w:t xml:space="preserve">  1</w:t>
            </w:r>
            <w:r>
              <w:rPr>
                <w:rFonts w:ascii="Arial" w:hAnsi="Arial" w:cs="Arial"/>
                <w:sz w:val="22"/>
                <w:szCs w:val="22"/>
              </w:rPr>
              <w:t>00</w:t>
            </w:r>
            <w:r w:rsidRPr="006E1507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FC28BF" w:rsidRPr="008567C7" w14:paraId="2DDF988A" w14:textId="77777777" w:rsidTr="00FC28BF">
        <w:tc>
          <w:tcPr>
            <w:tcW w:w="851" w:type="dxa"/>
            <w:vAlign w:val="center"/>
          </w:tcPr>
          <w:p w14:paraId="30ED2424" w14:textId="77777777" w:rsidR="00FC28BF" w:rsidRPr="00553EDC" w:rsidRDefault="00FC28BF" w:rsidP="0003146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150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93" w:type="dxa"/>
            <w:vAlign w:val="center"/>
          </w:tcPr>
          <w:p w14:paraId="14903A0B" w14:textId="77777777" w:rsidR="00FC28BF" w:rsidRPr="00553EDC" w:rsidRDefault="00FC28BF" w:rsidP="0003146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E1507">
              <w:rPr>
                <w:rFonts w:ascii="Arial" w:hAnsi="Arial" w:cs="Arial"/>
                <w:b/>
                <w:sz w:val="22"/>
                <w:szCs w:val="22"/>
              </w:rPr>
              <w:t>Grenevo</w:t>
            </w:r>
            <w:proofErr w:type="spellEnd"/>
            <w:r w:rsidRPr="006E1507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14:paraId="7C0F7DFA" w14:textId="77777777" w:rsidR="00FC28BF" w:rsidRPr="00553EDC" w:rsidRDefault="00FC28BF" w:rsidP="0003146E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6E1507">
              <w:rPr>
                <w:rFonts w:ascii="Arial" w:hAnsi="Arial" w:cs="Arial"/>
                <w:bCs/>
                <w:sz w:val="22"/>
                <w:szCs w:val="22"/>
              </w:rPr>
              <w:t>Lewinowska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E1507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960D2AF" w14:textId="77777777" w:rsidR="00FC28BF" w:rsidRPr="00553EDC" w:rsidRDefault="00FC28BF" w:rsidP="0003146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E1507">
              <w:rPr>
                <w:rFonts w:ascii="Arial" w:hAnsi="Arial" w:cs="Arial"/>
                <w:bCs/>
                <w:sz w:val="22"/>
                <w:szCs w:val="22"/>
              </w:rPr>
              <w:t>03-684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E1507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14:paraId="127F6EF3" w14:textId="77777777" w:rsidR="00FC28BF" w:rsidRPr="00553EDC" w:rsidRDefault="00FC28BF" w:rsidP="0003146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150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3DD01EFE" w14:textId="77777777" w:rsidR="00FC28BF" w:rsidRPr="00553EDC" w:rsidRDefault="00FC28BF" w:rsidP="0003146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150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7441D162" w14:textId="77777777" w:rsidR="00FC28BF" w:rsidRPr="00553EDC" w:rsidRDefault="00FC28BF" w:rsidP="0003146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150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2208277D" w14:textId="77777777" w:rsidR="00FC28BF" w:rsidRPr="00553EDC" w:rsidRDefault="00FC28BF" w:rsidP="0003146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150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75EBAD76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6D6A8512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51EE5DB9" w14:textId="77777777" w:rsidR="00E83164" w:rsidRPr="00E83164" w:rsidRDefault="00E83164" w:rsidP="00E83164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E83164">
        <w:rPr>
          <w:rFonts w:ascii="Arial" w:hAnsi="Arial" w:cs="Arial"/>
          <w:i/>
        </w:rPr>
        <w:t>Zamawiający</w:t>
      </w:r>
    </w:p>
    <w:p w14:paraId="408E70BA" w14:textId="77777777" w:rsidR="00E83164" w:rsidRPr="00E83164" w:rsidRDefault="00E83164" w:rsidP="00E83164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E83164">
        <w:rPr>
          <w:rFonts w:ascii="Arial" w:hAnsi="Arial" w:cs="Arial"/>
          <w:i/>
        </w:rPr>
        <w:t>Z-ca Dyrektora ds. Finansowych</w:t>
      </w:r>
    </w:p>
    <w:p w14:paraId="2A7FF176" w14:textId="33876657" w:rsidR="00B464D3" w:rsidRPr="00081D13" w:rsidRDefault="00E83164" w:rsidP="00E83164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E83164">
        <w:rPr>
          <w:rFonts w:ascii="Arial" w:hAnsi="Arial" w:cs="Arial"/>
          <w:i/>
        </w:rPr>
        <w:t>mgr Dorota Góral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80BEA" w14:textId="77777777" w:rsidR="00CB5DF7" w:rsidRDefault="00CB5DF7">
      <w:r>
        <w:separator/>
      </w:r>
    </w:p>
  </w:endnote>
  <w:endnote w:type="continuationSeparator" w:id="0">
    <w:p w14:paraId="406DF020" w14:textId="77777777" w:rsidR="00CB5DF7" w:rsidRDefault="00CB5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1C471" w14:textId="77777777" w:rsidR="006E1507" w:rsidRDefault="006E15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3A578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CEFC86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1D7E9" w14:textId="77777777" w:rsidR="006E1507" w:rsidRDefault="006E15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4E351" w14:textId="77777777" w:rsidR="00CB5DF7" w:rsidRDefault="00CB5DF7">
      <w:r>
        <w:separator/>
      </w:r>
    </w:p>
  </w:footnote>
  <w:footnote w:type="continuationSeparator" w:id="0">
    <w:p w14:paraId="1BA78AF6" w14:textId="77777777" w:rsidR="00CB5DF7" w:rsidRDefault="00CB5D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AE6AE" w14:textId="77777777" w:rsidR="006E1507" w:rsidRDefault="006E15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DCEAA" w14:textId="77777777" w:rsidR="006E1507" w:rsidRDefault="006E15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F0E30" w14:textId="77777777" w:rsidR="006E1507" w:rsidRDefault="006E15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DF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1507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B5DF7"/>
    <w:rsid w:val="00D01E5B"/>
    <w:rsid w:val="00D04203"/>
    <w:rsid w:val="00D26ED6"/>
    <w:rsid w:val="00D42C90"/>
    <w:rsid w:val="00D8427E"/>
    <w:rsid w:val="00E30B2D"/>
    <w:rsid w:val="00E62859"/>
    <w:rsid w:val="00E83164"/>
    <w:rsid w:val="00E85D70"/>
    <w:rsid w:val="00F33C66"/>
    <w:rsid w:val="00F960D7"/>
    <w:rsid w:val="00FB7F50"/>
    <w:rsid w:val="00FC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4D6EEC"/>
  <w15:chartTrackingRefBased/>
  <w15:docId w15:val="{721BB77A-EB43-415C-A478-CBAAA7511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234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cp:lastPrinted>1899-12-31T23:00:00Z</cp:lastPrinted>
  <dcterms:created xsi:type="dcterms:W3CDTF">2024-09-13T10:26:00Z</dcterms:created>
  <dcterms:modified xsi:type="dcterms:W3CDTF">2024-09-13T10:39:00Z</dcterms:modified>
</cp:coreProperties>
</file>