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F7372B" w:rsidRDefault="00D62E6E" w:rsidP="00F7372B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F7372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9541D4" w:rsidRPr="00F7372B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F7372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7372B" w:rsidTr="00D62E6E">
        <w:tc>
          <w:tcPr>
            <w:tcW w:w="2800" w:type="dxa"/>
            <w:shd w:val="clear" w:color="auto" w:fill="auto"/>
          </w:tcPr>
          <w:p w:rsidR="00D62E6E" w:rsidRPr="00F7372B" w:rsidRDefault="00D62E6E" w:rsidP="00F737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7372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F7372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F7372B" w:rsidRDefault="00D62E6E" w:rsidP="00F7372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F7372B" w:rsidRDefault="00D62E6E" w:rsidP="00F7372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7372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7372B" w:rsidRDefault="00D62E6E" w:rsidP="00F7372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737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F737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737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F7372B" w:rsidTr="00D62E6E">
        <w:tc>
          <w:tcPr>
            <w:tcW w:w="2800" w:type="dxa"/>
            <w:shd w:val="clear" w:color="auto" w:fill="auto"/>
          </w:tcPr>
          <w:p w:rsidR="00D62E6E" w:rsidRPr="00F7372B" w:rsidRDefault="00D62E6E" w:rsidP="00F7372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7372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F7372B" w:rsidRDefault="00D62E6E" w:rsidP="00F7372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F7372B" w:rsidRDefault="00D62E6E" w:rsidP="00F7372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7372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7372B" w:rsidRDefault="00D62E6E" w:rsidP="00F7372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F737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F7372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F737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F7372B" w:rsidRDefault="00BC121E" w:rsidP="00F7372B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41D4" w:rsidRPr="00F7372B" w:rsidTr="00E315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541D4" w:rsidRPr="00F7372B" w:rsidRDefault="009541D4" w:rsidP="00F7372B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9541D4" w:rsidRPr="00F7372B" w:rsidRDefault="009541D4" w:rsidP="00F7372B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F737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F737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9541D4" w:rsidRPr="00F7372B" w:rsidRDefault="009541D4" w:rsidP="00F7372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9541D4" w:rsidRPr="00F7372B" w:rsidRDefault="009541D4" w:rsidP="00F7372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7372B" w:rsidRDefault="009541D4" w:rsidP="00F7372B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7372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F7372B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F7372B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7372B" w:rsidTr="00D62E6E">
        <w:tc>
          <w:tcPr>
            <w:tcW w:w="2269" w:type="dxa"/>
            <w:shd w:val="clear" w:color="auto" w:fill="auto"/>
          </w:tcPr>
          <w:p w:rsidR="00D62E6E" w:rsidRPr="00F7372B" w:rsidRDefault="00D62E6E" w:rsidP="00F737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F7372B" w:rsidRDefault="009541D4" w:rsidP="00F737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zestawu komputerowego do symulacji procesów spawalniczych dla Wydziału Inżynierii Mechanicznej Politechniki Częstochowskiej</w:t>
            </w:r>
            <w:r w:rsidR="00D62E6E" w:rsidRPr="00F737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541D4" w:rsidRPr="00F7372B" w:rsidTr="00E31540">
        <w:tc>
          <w:tcPr>
            <w:tcW w:w="2269" w:type="dxa"/>
            <w:shd w:val="clear" w:color="auto" w:fill="auto"/>
          </w:tcPr>
          <w:p w:rsidR="009541D4" w:rsidRPr="00F7372B" w:rsidRDefault="009541D4" w:rsidP="00F737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41D4" w:rsidRPr="00F7372B" w:rsidRDefault="009541D4" w:rsidP="00F737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RK-NZ.261.69.2024.MM</w:t>
            </w:r>
          </w:p>
        </w:tc>
      </w:tr>
    </w:tbl>
    <w:p w:rsidR="00BC121E" w:rsidRPr="00F7372B" w:rsidRDefault="009541D4" w:rsidP="00F7372B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7372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F7372B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7372B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F7372B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F7372B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F7372B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F7372B" w:rsidRDefault="008E296F" w:rsidP="00F7372B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F7372B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7372B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7372B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F7372B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F7372B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F7372B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7372B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F7372B" w:rsidRDefault="00BC121E" w:rsidP="00F7372B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7372B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F7372B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7372B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F7372B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F7372B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F7372B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F7372B" w:rsidRDefault="00BF69A4" w:rsidP="00F7372B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7372B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7372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372B" w:rsidRDefault="00BC121E" w:rsidP="00F7372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372B" w:rsidRDefault="00BC121E" w:rsidP="00F7372B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372B" w:rsidRDefault="00BC121E" w:rsidP="00F7372B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7372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372B" w:rsidRDefault="00BC121E" w:rsidP="00F7372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372B" w:rsidRDefault="00BC121E" w:rsidP="00F7372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372B" w:rsidRDefault="00BC121E" w:rsidP="00F7372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F7372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372B" w:rsidRDefault="00BC121E" w:rsidP="00F7372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372B" w:rsidRDefault="00BC121E" w:rsidP="00F7372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372B" w:rsidRDefault="00BC121E" w:rsidP="00F7372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7372B" w:rsidRDefault="00BC121E" w:rsidP="00F7372B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F7372B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F7372B" w:rsidRDefault="00BC121E" w:rsidP="00F7372B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F7372B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7372B" w:rsidRDefault="00067B62" w:rsidP="00F7372B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F7372B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F7372B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7372B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F7372B" w:rsidRDefault="00067B62" w:rsidP="00F7372B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7372B" w:rsidTr="00620E37">
        <w:tc>
          <w:tcPr>
            <w:tcW w:w="2660" w:type="dxa"/>
            <w:shd w:val="clear" w:color="auto" w:fill="auto"/>
          </w:tcPr>
          <w:p w:rsidR="00BC121E" w:rsidRPr="00F7372B" w:rsidRDefault="00BC121E" w:rsidP="00F7372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F7372B" w:rsidRDefault="00D62E6E" w:rsidP="00F7372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F7372B" w:rsidRDefault="00844A96" w:rsidP="00F7372B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F737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F737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F7372B" w:rsidRDefault="00BC121E" w:rsidP="00F7372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F7372B" w:rsidRDefault="00BC121E" w:rsidP="00F7372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7372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7372B" w:rsidRDefault="00844A96" w:rsidP="00F7372B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737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9541D4" w:rsidRPr="00F737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F737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F737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DEE" w:rsidRDefault="00243DEE">
      <w:r>
        <w:separator/>
      </w:r>
    </w:p>
  </w:endnote>
  <w:endnote w:type="continuationSeparator" w:id="0">
    <w:p w:rsidR="00243DEE" w:rsidRDefault="00243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7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7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D4" w:rsidRDefault="009541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DEE" w:rsidRDefault="00243DEE">
      <w:r>
        <w:separator/>
      </w:r>
    </w:p>
  </w:footnote>
  <w:footnote w:type="continuationSeparator" w:id="0">
    <w:p w:rsidR="00243DEE" w:rsidRDefault="00243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D4" w:rsidRDefault="009541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D4" w:rsidRDefault="009541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D4" w:rsidRDefault="009541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3DE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43DEE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41D4"/>
    <w:rsid w:val="009A21D7"/>
    <w:rsid w:val="009A4A2C"/>
    <w:rsid w:val="009A4CD3"/>
    <w:rsid w:val="00A24942"/>
    <w:rsid w:val="00A311C9"/>
    <w:rsid w:val="00A34EEA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7372B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AF0658-EFE5-4624-85B0-6A83D60DC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73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7372B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4AC6F-6794-4FDD-8FEE-5B6592BFE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1766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2024-09-13T08:44:00Z</cp:lastPrinted>
  <dcterms:created xsi:type="dcterms:W3CDTF">2024-09-13T08:44:00Z</dcterms:created>
  <dcterms:modified xsi:type="dcterms:W3CDTF">2024-09-13T08:44:00Z</dcterms:modified>
</cp:coreProperties>
</file>