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AF605A" w14:textId="77777777" w:rsidR="00FB7F50" w:rsidRPr="002245BE" w:rsidRDefault="00F203F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203F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203F0">
        <w:rPr>
          <w:sz w:val="22"/>
          <w:szCs w:val="22"/>
        </w:rPr>
        <w:t>2024-09-13</w:t>
      </w:r>
    </w:p>
    <w:p w14:paraId="4B100528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0A2ACAB" w14:textId="77777777" w:rsidR="00F203F0" w:rsidRPr="00F203F0" w:rsidRDefault="00F203F0" w:rsidP="00FB7F50">
      <w:pPr>
        <w:spacing w:after="40"/>
        <w:rPr>
          <w:b/>
          <w:bCs/>
          <w:sz w:val="22"/>
          <w:szCs w:val="22"/>
        </w:rPr>
      </w:pPr>
      <w:r w:rsidRPr="00F203F0">
        <w:rPr>
          <w:b/>
          <w:bCs/>
          <w:sz w:val="22"/>
          <w:szCs w:val="22"/>
        </w:rPr>
        <w:t>Akademia Górniczo - Hutnicza</w:t>
      </w:r>
    </w:p>
    <w:p w14:paraId="3BC6ED7E" w14:textId="77777777" w:rsidR="00F203F0" w:rsidRPr="00F203F0" w:rsidRDefault="00F203F0" w:rsidP="00FB7F50">
      <w:pPr>
        <w:spacing w:after="40"/>
        <w:rPr>
          <w:b/>
          <w:bCs/>
          <w:sz w:val="22"/>
          <w:szCs w:val="22"/>
        </w:rPr>
      </w:pPr>
      <w:r w:rsidRPr="00F203F0">
        <w:rPr>
          <w:b/>
          <w:bCs/>
          <w:sz w:val="22"/>
          <w:szCs w:val="22"/>
        </w:rPr>
        <w:t>im. Stanisława Staszica w Krakowie</w:t>
      </w:r>
    </w:p>
    <w:p w14:paraId="5991DEA7" w14:textId="77777777" w:rsidR="00FB7F50" w:rsidRPr="002245BE" w:rsidRDefault="00F203F0" w:rsidP="00FB7F50">
      <w:pPr>
        <w:spacing w:after="40"/>
        <w:rPr>
          <w:b/>
          <w:bCs/>
          <w:sz w:val="22"/>
          <w:szCs w:val="22"/>
        </w:rPr>
      </w:pPr>
      <w:r w:rsidRPr="00F203F0">
        <w:rPr>
          <w:b/>
          <w:bCs/>
          <w:sz w:val="22"/>
          <w:szCs w:val="22"/>
        </w:rPr>
        <w:t>Dział Zamówień Publicznych</w:t>
      </w:r>
    </w:p>
    <w:p w14:paraId="4C178B60" w14:textId="77777777" w:rsidR="00FB7F50" w:rsidRPr="002245BE" w:rsidRDefault="00F203F0" w:rsidP="00FB7F50">
      <w:pPr>
        <w:rPr>
          <w:sz w:val="22"/>
          <w:szCs w:val="22"/>
        </w:rPr>
      </w:pPr>
      <w:r w:rsidRPr="00F203F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203F0">
        <w:rPr>
          <w:sz w:val="22"/>
          <w:szCs w:val="22"/>
        </w:rPr>
        <w:t>30</w:t>
      </w:r>
    </w:p>
    <w:p w14:paraId="3E4AD27E" w14:textId="77777777" w:rsidR="00FB7F50" w:rsidRPr="002245BE" w:rsidRDefault="00F203F0" w:rsidP="00FB7F50">
      <w:pPr>
        <w:rPr>
          <w:sz w:val="22"/>
          <w:szCs w:val="22"/>
        </w:rPr>
      </w:pPr>
      <w:r w:rsidRPr="00F203F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203F0">
        <w:rPr>
          <w:sz w:val="22"/>
          <w:szCs w:val="22"/>
        </w:rPr>
        <w:t>Kraków</w:t>
      </w:r>
    </w:p>
    <w:p w14:paraId="577A05D6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F3EC95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F203F0" w:rsidRPr="00607F9B" w14:paraId="713794FA" w14:textId="77777777" w:rsidTr="00667243">
        <w:trPr>
          <w:trHeight w:val="638"/>
        </w:trPr>
        <w:tc>
          <w:tcPr>
            <w:tcW w:w="959" w:type="dxa"/>
            <w:shd w:val="clear" w:color="auto" w:fill="auto"/>
          </w:tcPr>
          <w:p w14:paraId="26BE1BD1" w14:textId="77777777" w:rsidR="00F203F0" w:rsidRPr="00607F9B" w:rsidRDefault="00F203F0" w:rsidP="0066724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63DF046" w14:textId="5C05F58E" w:rsidR="00F203F0" w:rsidRPr="00607F9B" w:rsidRDefault="00F203F0" w:rsidP="0066724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203F0">
              <w:rPr>
                <w:sz w:val="22"/>
                <w:szCs w:val="22"/>
              </w:rPr>
              <w:t>przetarg</w:t>
            </w:r>
            <w:r w:rsidR="000839FB">
              <w:rPr>
                <w:sz w:val="22"/>
                <w:szCs w:val="22"/>
              </w:rPr>
              <w:t>u</w:t>
            </w:r>
            <w:r w:rsidRPr="00F203F0">
              <w:rPr>
                <w:sz w:val="22"/>
                <w:szCs w:val="22"/>
              </w:rPr>
              <w:t xml:space="preserve"> nieograniczon</w:t>
            </w:r>
            <w:r w:rsidR="000839FB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203F0">
              <w:rPr>
                <w:b/>
                <w:bCs/>
                <w:sz w:val="22"/>
                <w:szCs w:val="22"/>
              </w:rPr>
              <w:t>Dostaw</w:t>
            </w:r>
            <w:r w:rsidR="000839FB">
              <w:rPr>
                <w:b/>
                <w:bCs/>
                <w:sz w:val="22"/>
                <w:szCs w:val="22"/>
              </w:rPr>
              <w:t>ę</w:t>
            </w:r>
            <w:r w:rsidRPr="00F203F0">
              <w:rPr>
                <w:b/>
                <w:bCs/>
                <w:sz w:val="22"/>
                <w:szCs w:val="22"/>
              </w:rPr>
              <w:t xml:space="preserve"> 2 szt. notebooków ze stacjami dokującymi na potrzeby WI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203F0">
              <w:rPr>
                <w:b/>
                <w:sz w:val="22"/>
                <w:szCs w:val="22"/>
              </w:rPr>
              <w:t>DE-dzp.272-325/24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C5B3C11" w14:textId="77777777" w:rsidR="008642B3" w:rsidRDefault="00C65E53" w:rsidP="00F17110">
      <w:pPr>
        <w:pStyle w:val="Nagwek"/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FE4E38">
        <w:rPr>
          <w:sz w:val="22"/>
          <w:szCs w:val="22"/>
        </w:rPr>
        <w:t>(Dz. U.</w:t>
      </w:r>
      <w:r w:rsidR="00B12712">
        <w:rPr>
          <w:sz w:val="22"/>
          <w:szCs w:val="22"/>
        </w:rPr>
        <w:t>2023.1605 ze zm.</w:t>
      </w:r>
      <w:r w:rsidR="00FE4E38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203F0" w14:paraId="7786F171" w14:textId="77777777" w:rsidTr="00667243">
        <w:trPr>
          <w:cantSplit/>
        </w:trPr>
        <w:tc>
          <w:tcPr>
            <w:tcW w:w="9498" w:type="dxa"/>
          </w:tcPr>
          <w:p w14:paraId="531C651D" w14:textId="77777777" w:rsidR="00F203F0" w:rsidRPr="00D26ED6" w:rsidRDefault="00F203F0" w:rsidP="0066724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203F0">
              <w:rPr>
                <w:b/>
                <w:sz w:val="22"/>
                <w:szCs w:val="22"/>
              </w:rPr>
              <w:t>PROGRESS Systemy Komputerowe Sp. z o.o.</w:t>
            </w:r>
          </w:p>
          <w:p w14:paraId="035FFD01" w14:textId="77777777" w:rsidR="00F203F0" w:rsidRPr="009F0E5C" w:rsidRDefault="00F203F0" w:rsidP="00667243">
            <w:pPr>
              <w:jc w:val="both"/>
              <w:rPr>
                <w:bCs/>
                <w:sz w:val="22"/>
                <w:szCs w:val="22"/>
              </w:rPr>
            </w:pPr>
            <w:r w:rsidRPr="00F203F0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03F0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479BF52" w14:textId="77777777" w:rsidR="00F203F0" w:rsidRPr="009F0E5C" w:rsidRDefault="00F203F0" w:rsidP="00667243">
            <w:pPr>
              <w:jc w:val="both"/>
              <w:rPr>
                <w:bCs/>
                <w:sz w:val="22"/>
                <w:szCs w:val="22"/>
              </w:rPr>
            </w:pPr>
            <w:r w:rsidRPr="00F203F0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03F0">
              <w:rPr>
                <w:bCs/>
                <w:sz w:val="22"/>
                <w:szCs w:val="22"/>
              </w:rPr>
              <w:t>Kraków</w:t>
            </w:r>
          </w:p>
          <w:p w14:paraId="1DAD69DC" w14:textId="77777777" w:rsidR="00F203F0" w:rsidRDefault="00F203F0" w:rsidP="0066724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0C2D1D3" w14:textId="78ACC4A1" w:rsidR="00F203F0" w:rsidRDefault="00F203F0" w:rsidP="0066724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203F0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203F0">
              <w:rPr>
                <w:sz w:val="22"/>
                <w:szCs w:val="22"/>
              </w:rPr>
              <w:t xml:space="preserve">Dostawa 1 szt. notebooka ze stacją </w:t>
            </w:r>
            <w:r w:rsidR="000839FB" w:rsidRPr="00F203F0">
              <w:rPr>
                <w:sz w:val="22"/>
                <w:szCs w:val="22"/>
              </w:rPr>
              <w:t>dokującą</w:t>
            </w:r>
            <w:r w:rsidRPr="00F203F0">
              <w:rPr>
                <w:sz w:val="22"/>
                <w:szCs w:val="22"/>
              </w:rPr>
              <w:t xml:space="preserve"> wg konfiguracji nr 1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CF84844" w14:textId="77777777" w:rsidR="00F203F0" w:rsidRPr="00211A34" w:rsidRDefault="00F203F0" w:rsidP="0066724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203F0">
              <w:rPr>
                <w:b/>
                <w:sz w:val="22"/>
                <w:szCs w:val="22"/>
              </w:rPr>
              <w:t>15 627.15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BF956E3" w14:textId="77777777" w:rsidR="00F203F0" w:rsidRDefault="00F203F0" w:rsidP="0066724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F203F0" w14:paraId="699B6D6D" w14:textId="77777777" w:rsidTr="00667243">
        <w:trPr>
          <w:cantSplit/>
        </w:trPr>
        <w:tc>
          <w:tcPr>
            <w:tcW w:w="9498" w:type="dxa"/>
          </w:tcPr>
          <w:p w14:paraId="0EE977FC" w14:textId="77777777" w:rsidR="00F203F0" w:rsidRPr="00D26ED6" w:rsidRDefault="00F203F0" w:rsidP="0066724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203F0">
              <w:rPr>
                <w:b/>
                <w:sz w:val="22"/>
                <w:szCs w:val="22"/>
              </w:rPr>
              <w:t>PROGRESS Systemy Komputerowe Sp. z o.o.</w:t>
            </w:r>
          </w:p>
          <w:p w14:paraId="2DACC2CF" w14:textId="77777777" w:rsidR="00F203F0" w:rsidRPr="009F0E5C" w:rsidRDefault="00F203F0" w:rsidP="00667243">
            <w:pPr>
              <w:jc w:val="both"/>
              <w:rPr>
                <w:bCs/>
                <w:sz w:val="22"/>
                <w:szCs w:val="22"/>
              </w:rPr>
            </w:pPr>
            <w:r w:rsidRPr="00F203F0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03F0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7BA44E2" w14:textId="77777777" w:rsidR="00F203F0" w:rsidRPr="009F0E5C" w:rsidRDefault="00F203F0" w:rsidP="00667243">
            <w:pPr>
              <w:jc w:val="both"/>
              <w:rPr>
                <w:bCs/>
                <w:sz w:val="22"/>
                <w:szCs w:val="22"/>
              </w:rPr>
            </w:pPr>
            <w:r w:rsidRPr="00F203F0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03F0">
              <w:rPr>
                <w:bCs/>
                <w:sz w:val="22"/>
                <w:szCs w:val="22"/>
              </w:rPr>
              <w:t>Kraków</w:t>
            </w:r>
          </w:p>
          <w:p w14:paraId="1FF16918" w14:textId="77777777" w:rsidR="00F203F0" w:rsidRDefault="00F203F0" w:rsidP="0066724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B599324" w14:textId="017BEA89" w:rsidR="00F203F0" w:rsidRDefault="00F203F0" w:rsidP="0066724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203F0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203F0">
              <w:rPr>
                <w:sz w:val="22"/>
                <w:szCs w:val="22"/>
              </w:rPr>
              <w:t xml:space="preserve">Dostawa 1 szt. notebooka ze stacją </w:t>
            </w:r>
            <w:r w:rsidR="000839FB" w:rsidRPr="00F203F0">
              <w:rPr>
                <w:sz w:val="22"/>
                <w:szCs w:val="22"/>
              </w:rPr>
              <w:t>dokującą</w:t>
            </w:r>
            <w:r w:rsidRPr="00F203F0">
              <w:rPr>
                <w:sz w:val="22"/>
                <w:szCs w:val="22"/>
              </w:rPr>
              <w:t xml:space="preserve"> wg konfiguracji nr 2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66E8241" w14:textId="77777777" w:rsidR="00F203F0" w:rsidRPr="00211A34" w:rsidRDefault="00F203F0" w:rsidP="0066724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203F0">
              <w:rPr>
                <w:b/>
                <w:sz w:val="22"/>
                <w:szCs w:val="22"/>
              </w:rPr>
              <w:t>10 461.15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887B79A" w14:textId="77777777" w:rsidR="00F203F0" w:rsidRDefault="00F203F0" w:rsidP="0066724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AC1F0AD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2C971D74" w14:textId="77777777" w:rsidTr="00596EA3">
        <w:tc>
          <w:tcPr>
            <w:tcW w:w="2169" w:type="dxa"/>
            <w:shd w:val="clear" w:color="auto" w:fill="F3F3F3"/>
          </w:tcPr>
          <w:p w14:paraId="4D3ADCE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6639BC1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4FF1E2A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D91C74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F203F0" w:rsidRPr="00834EF4" w14:paraId="3540A5F1" w14:textId="77777777" w:rsidTr="00667243">
        <w:tc>
          <w:tcPr>
            <w:tcW w:w="2169" w:type="dxa"/>
            <w:shd w:val="clear" w:color="auto" w:fill="auto"/>
          </w:tcPr>
          <w:p w14:paraId="3C51AE21" w14:textId="221F7E3E" w:rsidR="00F203F0" w:rsidRPr="00211A34" w:rsidRDefault="00F203F0" w:rsidP="0066724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03F0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03F0">
              <w:rPr>
                <w:sz w:val="20"/>
                <w:szCs w:val="20"/>
              </w:rPr>
              <w:t xml:space="preserve">Dostawa 1 szt. notebooka ze stacją </w:t>
            </w:r>
            <w:r w:rsidR="000839FB" w:rsidRPr="00F203F0">
              <w:rPr>
                <w:sz w:val="20"/>
                <w:szCs w:val="20"/>
              </w:rPr>
              <w:t>dokującą</w:t>
            </w:r>
            <w:r w:rsidRPr="00F203F0">
              <w:rPr>
                <w:sz w:val="20"/>
                <w:szCs w:val="20"/>
              </w:rPr>
              <w:t xml:space="preserve"> wg konfiguracji nr 1</w:t>
            </w:r>
          </w:p>
        </w:tc>
        <w:tc>
          <w:tcPr>
            <w:tcW w:w="2793" w:type="dxa"/>
            <w:shd w:val="clear" w:color="auto" w:fill="auto"/>
          </w:tcPr>
          <w:p w14:paraId="2491EA4D" w14:textId="77777777" w:rsidR="00F203F0" w:rsidRPr="00211A34" w:rsidRDefault="00F203F0" w:rsidP="0066724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03F0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14:paraId="0CD65C4D" w14:textId="77777777" w:rsidR="00F203F0" w:rsidRPr="00211A34" w:rsidRDefault="00F203F0" w:rsidP="00667243">
            <w:pPr>
              <w:rPr>
                <w:sz w:val="20"/>
                <w:szCs w:val="20"/>
              </w:rPr>
            </w:pPr>
            <w:r w:rsidRPr="00F203F0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03F0">
              <w:rPr>
                <w:sz w:val="20"/>
                <w:szCs w:val="20"/>
              </w:rPr>
              <w:t>27</w:t>
            </w:r>
          </w:p>
          <w:p w14:paraId="169F9EA9" w14:textId="77777777" w:rsidR="00F203F0" w:rsidRPr="00211A34" w:rsidRDefault="00F203F0" w:rsidP="00667243">
            <w:pPr>
              <w:spacing w:after="40"/>
              <w:rPr>
                <w:color w:val="000000"/>
                <w:sz w:val="20"/>
                <w:szCs w:val="20"/>
              </w:rPr>
            </w:pPr>
            <w:r w:rsidRPr="00F203F0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03F0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04968513" w14:textId="77777777" w:rsidR="00F203F0" w:rsidRPr="00F203F0" w:rsidRDefault="00F203F0" w:rsidP="00667243">
            <w:pPr>
              <w:spacing w:before="40" w:after="40"/>
              <w:rPr>
                <w:sz w:val="20"/>
                <w:szCs w:val="20"/>
              </w:rPr>
            </w:pPr>
            <w:r w:rsidRPr="00F203F0">
              <w:rPr>
                <w:sz w:val="20"/>
                <w:szCs w:val="20"/>
              </w:rPr>
              <w:t>1 - Cena - 60.00</w:t>
            </w:r>
          </w:p>
          <w:p w14:paraId="1D7BEEEA" w14:textId="77777777" w:rsidR="00F203F0" w:rsidRPr="00F203F0" w:rsidRDefault="00F203F0" w:rsidP="00667243">
            <w:pPr>
              <w:spacing w:before="40" w:after="40"/>
              <w:rPr>
                <w:sz w:val="20"/>
                <w:szCs w:val="20"/>
              </w:rPr>
            </w:pPr>
            <w:r w:rsidRPr="00F203F0">
              <w:rPr>
                <w:sz w:val="20"/>
                <w:szCs w:val="20"/>
              </w:rPr>
              <w:t>2 - Termin realizacji zamówienia - 20.00</w:t>
            </w:r>
          </w:p>
          <w:p w14:paraId="368945A6" w14:textId="77777777" w:rsidR="00F203F0" w:rsidRPr="00211A34" w:rsidRDefault="00F203F0" w:rsidP="0066724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03F0">
              <w:rPr>
                <w:sz w:val="20"/>
                <w:szCs w:val="20"/>
              </w:rPr>
              <w:t>3 - System operacyjny dla domeny Active Directory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41C573" w14:textId="77777777" w:rsidR="00F203F0" w:rsidRPr="00211A34" w:rsidRDefault="00F203F0" w:rsidP="00667243">
            <w:pPr>
              <w:jc w:val="center"/>
              <w:rPr>
                <w:color w:val="000000"/>
                <w:sz w:val="20"/>
                <w:szCs w:val="20"/>
              </w:rPr>
            </w:pPr>
            <w:r w:rsidRPr="00F203F0">
              <w:rPr>
                <w:sz w:val="20"/>
                <w:szCs w:val="20"/>
              </w:rPr>
              <w:t xml:space="preserve">  100,00</w:t>
            </w:r>
          </w:p>
        </w:tc>
      </w:tr>
      <w:tr w:rsidR="00F203F0" w:rsidRPr="00834EF4" w14:paraId="030FA877" w14:textId="77777777" w:rsidTr="00667243">
        <w:tc>
          <w:tcPr>
            <w:tcW w:w="2169" w:type="dxa"/>
            <w:shd w:val="clear" w:color="auto" w:fill="auto"/>
          </w:tcPr>
          <w:p w14:paraId="0C2AEE3D" w14:textId="43C726DD" w:rsidR="00F203F0" w:rsidRPr="00211A34" w:rsidRDefault="00F203F0" w:rsidP="0066724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03F0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03F0">
              <w:rPr>
                <w:sz w:val="20"/>
                <w:szCs w:val="20"/>
              </w:rPr>
              <w:t xml:space="preserve">Dostawa 1 szt. notebooka ze stacją </w:t>
            </w:r>
            <w:r w:rsidR="000839FB" w:rsidRPr="00F203F0">
              <w:rPr>
                <w:sz w:val="20"/>
                <w:szCs w:val="20"/>
              </w:rPr>
              <w:lastRenderedPageBreak/>
              <w:t>dokującą</w:t>
            </w:r>
            <w:r w:rsidRPr="00F203F0">
              <w:rPr>
                <w:sz w:val="20"/>
                <w:szCs w:val="20"/>
              </w:rPr>
              <w:t xml:space="preserve"> wg konfiguracji nr 2</w:t>
            </w:r>
          </w:p>
        </w:tc>
        <w:tc>
          <w:tcPr>
            <w:tcW w:w="2793" w:type="dxa"/>
            <w:shd w:val="clear" w:color="auto" w:fill="auto"/>
          </w:tcPr>
          <w:p w14:paraId="66024BE9" w14:textId="77777777" w:rsidR="00F203F0" w:rsidRPr="00211A34" w:rsidRDefault="00F203F0" w:rsidP="0066724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03F0">
              <w:rPr>
                <w:b/>
                <w:bCs/>
                <w:sz w:val="20"/>
                <w:szCs w:val="20"/>
              </w:rPr>
              <w:lastRenderedPageBreak/>
              <w:t xml:space="preserve">PROGRESS Systemy </w:t>
            </w:r>
            <w:r w:rsidRPr="00F203F0">
              <w:rPr>
                <w:b/>
                <w:bCs/>
                <w:sz w:val="20"/>
                <w:szCs w:val="20"/>
              </w:rPr>
              <w:lastRenderedPageBreak/>
              <w:t>Komputerowe Sp. z o.o.</w:t>
            </w:r>
          </w:p>
          <w:p w14:paraId="01271ADE" w14:textId="77777777" w:rsidR="00F203F0" w:rsidRPr="00211A34" w:rsidRDefault="00F203F0" w:rsidP="00667243">
            <w:pPr>
              <w:rPr>
                <w:sz w:val="20"/>
                <w:szCs w:val="20"/>
              </w:rPr>
            </w:pPr>
            <w:r w:rsidRPr="00F203F0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03F0">
              <w:rPr>
                <w:sz w:val="20"/>
                <w:szCs w:val="20"/>
              </w:rPr>
              <w:t>27</w:t>
            </w:r>
          </w:p>
          <w:p w14:paraId="543E555E" w14:textId="77777777" w:rsidR="00F203F0" w:rsidRPr="00211A34" w:rsidRDefault="00F203F0" w:rsidP="00667243">
            <w:pPr>
              <w:spacing w:after="40"/>
              <w:rPr>
                <w:color w:val="000000"/>
                <w:sz w:val="20"/>
                <w:szCs w:val="20"/>
              </w:rPr>
            </w:pPr>
            <w:r w:rsidRPr="00F203F0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03F0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765DE31E" w14:textId="77777777" w:rsidR="00F203F0" w:rsidRPr="00F203F0" w:rsidRDefault="00F203F0" w:rsidP="00667243">
            <w:pPr>
              <w:spacing w:before="40" w:after="40"/>
              <w:rPr>
                <w:sz w:val="20"/>
                <w:szCs w:val="20"/>
              </w:rPr>
            </w:pPr>
            <w:r w:rsidRPr="00F203F0">
              <w:rPr>
                <w:sz w:val="20"/>
                <w:szCs w:val="20"/>
              </w:rPr>
              <w:lastRenderedPageBreak/>
              <w:t>1 - Cena - 60.00</w:t>
            </w:r>
          </w:p>
          <w:p w14:paraId="0ADEF7C1" w14:textId="77777777" w:rsidR="00F203F0" w:rsidRPr="00F203F0" w:rsidRDefault="00F203F0" w:rsidP="00667243">
            <w:pPr>
              <w:spacing w:before="40" w:after="40"/>
              <w:rPr>
                <w:sz w:val="20"/>
                <w:szCs w:val="20"/>
              </w:rPr>
            </w:pPr>
            <w:r w:rsidRPr="00F203F0">
              <w:rPr>
                <w:sz w:val="20"/>
                <w:szCs w:val="20"/>
              </w:rPr>
              <w:lastRenderedPageBreak/>
              <w:t>2 - Termin realizacji zamówienia - 20.00</w:t>
            </w:r>
          </w:p>
          <w:p w14:paraId="26D35259" w14:textId="77777777" w:rsidR="00F203F0" w:rsidRPr="00211A34" w:rsidRDefault="00F203F0" w:rsidP="0066724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03F0">
              <w:rPr>
                <w:sz w:val="20"/>
                <w:szCs w:val="20"/>
              </w:rPr>
              <w:t>3 - System operacyjny dla domeny Active Directory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0AF2C2" w14:textId="77777777" w:rsidR="00F203F0" w:rsidRPr="00211A34" w:rsidRDefault="00F203F0" w:rsidP="00667243">
            <w:pPr>
              <w:jc w:val="center"/>
              <w:rPr>
                <w:color w:val="000000"/>
                <w:sz w:val="20"/>
                <w:szCs w:val="20"/>
              </w:rPr>
            </w:pPr>
            <w:r w:rsidRPr="00F203F0">
              <w:rPr>
                <w:sz w:val="20"/>
                <w:szCs w:val="20"/>
              </w:rPr>
              <w:lastRenderedPageBreak/>
              <w:t xml:space="preserve">  100,00</w:t>
            </w:r>
          </w:p>
        </w:tc>
      </w:tr>
    </w:tbl>
    <w:p w14:paraId="410EF2B2" w14:textId="77777777" w:rsidR="00335A98" w:rsidRDefault="00335A98" w:rsidP="00335A98">
      <w:pPr>
        <w:spacing w:after="120"/>
        <w:jc w:val="both"/>
        <w:rPr>
          <w:color w:val="000000"/>
          <w:sz w:val="22"/>
          <w:szCs w:val="22"/>
        </w:rPr>
      </w:pPr>
    </w:p>
    <w:p w14:paraId="58DD6329" w14:textId="4AEEAA7A" w:rsidR="00335A98" w:rsidRPr="001B7815" w:rsidRDefault="00335A98" w:rsidP="00335A98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4031EF4A" w14:textId="77777777" w:rsidR="00335A98" w:rsidRDefault="00335A98" w:rsidP="00335A98">
      <w:pPr>
        <w:spacing w:before="120" w:after="120"/>
        <w:jc w:val="both"/>
        <w:rPr>
          <w:color w:val="000000"/>
          <w:sz w:val="16"/>
          <w:szCs w:val="16"/>
        </w:rPr>
      </w:pPr>
    </w:p>
    <w:p w14:paraId="56B5CA17" w14:textId="77777777" w:rsidR="00335A98" w:rsidRDefault="00335A98" w:rsidP="00335A98">
      <w:pPr>
        <w:spacing w:after="40" w:line="276" w:lineRule="auto"/>
        <w:jc w:val="both"/>
      </w:pPr>
      <w:r>
        <w:t>Informacja o terminie zawarcia umowy:</w:t>
      </w:r>
    </w:p>
    <w:p w14:paraId="1716B6E4" w14:textId="77777777" w:rsidR="00335A98" w:rsidRPr="00F33C66" w:rsidRDefault="00335A98" w:rsidP="00335A98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5D72F6D5" w14:textId="77777777" w:rsidR="00335A98" w:rsidRPr="00F33C66" w:rsidRDefault="00335A98" w:rsidP="00335A98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Pr="00F33C66">
        <w:rPr>
          <w:sz w:val="22"/>
          <w:szCs w:val="22"/>
        </w:rPr>
        <w:t xml:space="preserve"> ust. 2 ustawy </w:t>
      </w:r>
      <w:proofErr w:type="spellStart"/>
      <w:r w:rsidRPr="00F33C66">
        <w:rPr>
          <w:sz w:val="22"/>
          <w:szCs w:val="22"/>
        </w:rPr>
        <w:t>P</w:t>
      </w:r>
      <w:r>
        <w:rPr>
          <w:sz w:val="22"/>
          <w:szCs w:val="22"/>
        </w:rPr>
        <w:t>zp</w:t>
      </w:r>
      <w:proofErr w:type="spellEnd"/>
      <w:r w:rsidRPr="00F33C66">
        <w:rPr>
          <w:sz w:val="22"/>
          <w:szCs w:val="22"/>
        </w:rPr>
        <w:t>.</w:t>
      </w:r>
    </w:p>
    <w:p w14:paraId="1E743773" w14:textId="77777777" w:rsidR="00335A98" w:rsidRDefault="00335A98" w:rsidP="00335A98">
      <w:pPr>
        <w:spacing w:line="360" w:lineRule="auto"/>
        <w:jc w:val="both"/>
        <w:rPr>
          <w:bCs/>
        </w:rPr>
      </w:pPr>
    </w:p>
    <w:p w14:paraId="0ABE8240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5472B0" w14:textId="77777777" w:rsidR="00E36017" w:rsidRDefault="00E36017">
      <w:r>
        <w:separator/>
      </w:r>
    </w:p>
  </w:endnote>
  <w:endnote w:type="continuationSeparator" w:id="0">
    <w:p w14:paraId="56E73D7A" w14:textId="77777777" w:rsidR="00E36017" w:rsidRDefault="00E36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FF709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14469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1E42C4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9826B9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82CC1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4E8FF4" w14:textId="77777777" w:rsidR="00E36017" w:rsidRDefault="00E36017">
      <w:r>
        <w:separator/>
      </w:r>
    </w:p>
  </w:footnote>
  <w:footnote w:type="continuationSeparator" w:id="0">
    <w:p w14:paraId="13600335" w14:textId="77777777" w:rsidR="00E36017" w:rsidRDefault="00E360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E054B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4F5D4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6EE91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6017"/>
    <w:rsid w:val="00022322"/>
    <w:rsid w:val="00042497"/>
    <w:rsid w:val="000839FB"/>
    <w:rsid w:val="000C1E6F"/>
    <w:rsid w:val="000E4E56"/>
    <w:rsid w:val="001A1468"/>
    <w:rsid w:val="001B7815"/>
    <w:rsid w:val="00211A34"/>
    <w:rsid w:val="002B1E4F"/>
    <w:rsid w:val="002B6761"/>
    <w:rsid w:val="00335A98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E30B2D"/>
    <w:rsid w:val="00E36017"/>
    <w:rsid w:val="00E62859"/>
    <w:rsid w:val="00E85D70"/>
    <w:rsid w:val="00F17110"/>
    <w:rsid w:val="00F203F0"/>
    <w:rsid w:val="00F33C66"/>
    <w:rsid w:val="00F63A98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3CE7E1"/>
  <w15:chartTrackingRefBased/>
  <w15:docId w15:val="{6ED78D71-AE69-4EAA-A9C5-9A1038C75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380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2024-09-13T07:46:00Z</cp:lastPrinted>
  <dcterms:created xsi:type="dcterms:W3CDTF">2024-09-13T07:45:00Z</dcterms:created>
  <dcterms:modified xsi:type="dcterms:W3CDTF">2024-09-13T07:54:00Z</dcterms:modified>
</cp:coreProperties>
</file>