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839E84" w14:textId="77777777" w:rsidR="00FB7F50" w:rsidRPr="002245BE" w:rsidRDefault="00C62F5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62F5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62F54">
        <w:rPr>
          <w:sz w:val="22"/>
          <w:szCs w:val="22"/>
        </w:rPr>
        <w:t>2024-09-13</w:t>
      </w:r>
    </w:p>
    <w:p w14:paraId="2B65013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CEBD3CC" w14:textId="77777777" w:rsidR="00C62F54" w:rsidRPr="00C62F54" w:rsidRDefault="00C62F54" w:rsidP="00FB7F50">
      <w:pPr>
        <w:spacing w:after="40"/>
        <w:rPr>
          <w:b/>
          <w:bCs/>
          <w:sz w:val="22"/>
          <w:szCs w:val="22"/>
        </w:rPr>
      </w:pPr>
      <w:r w:rsidRPr="00C62F54">
        <w:rPr>
          <w:b/>
          <w:bCs/>
          <w:sz w:val="22"/>
          <w:szCs w:val="22"/>
        </w:rPr>
        <w:t>Akademia Górniczo - Hutnicza</w:t>
      </w:r>
    </w:p>
    <w:p w14:paraId="5E2923E1" w14:textId="77777777" w:rsidR="00C62F54" w:rsidRPr="00C62F54" w:rsidRDefault="00C62F54" w:rsidP="00FB7F50">
      <w:pPr>
        <w:spacing w:after="40"/>
        <w:rPr>
          <w:b/>
          <w:bCs/>
          <w:sz w:val="22"/>
          <w:szCs w:val="22"/>
        </w:rPr>
      </w:pPr>
      <w:r w:rsidRPr="00C62F54">
        <w:rPr>
          <w:b/>
          <w:bCs/>
          <w:sz w:val="22"/>
          <w:szCs w:val="22"/>
        </w:rPr>
        <w:t>im. Stanisława Staszica w Krakowie</w:t>
      </w:r>
    </w:p>
    <w:p w14:paraId="6B5268B8" w14:textId="77777777" w:rsidR="00FB7F50" w:rsidRPr="002245BE" w:rsidRDefault="00C62F54" w:rsidP="00FB7F50">
      <w:pPr>
        <w:spacing w:after="40"/>
        <w:rPr>
          <w:b/>
          <w:bCs/>
          <w:sz w:val="22"/>
          <w:szCs w:val="22"/>
        </w:rPr>
      </w:pPr>
      <w:r w:rsidRPr="00C62F54">
        <w:rPr>
          <w:b/>
          <w:bCs/>
          <w:sz w:val="22"/>
          <w:szCs w:val="22"/>
        </w:rPr>
        <w:t>Dział Zamówień Publicznych</w:t>
      </w:r>
    </w:p>
    <w:p w14:paraId="53884FF5" w14:textId="77777777" w:rsidR="00FB7F50" w:rsidRPr="002245BE" w:rsidRDefault="00C62F54" w:rsidP="00FB7F50">
      <w:pPr>
        <w:rPr>
          <w:sz w:val="22"/>
          <w:szCs w:val="22"/>
        </w:rPr>
      </w:pPr>
      <w:r w:rsidRPr="00C62F5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62F54">
        <w:rPr>
          <w:sz w:val="22"/>
          <w:szCs w:val="22"/>
        </w:rPr>
        <w:t>30</w:t>
      </w:r>
    </w:p>
    <w:p w14:paraId="2F70403F" w14:textId="77777777" w:rsidR="00FB7F50" w:rsidRPr="002245BE" w:rsidRDefault="00C62F54" w:rsidP="00FB7F50">
      <w:pPr>
        <w:rPr>
          <w:sz w:val="22"/>
          <w:szCs w:val="22"/>
        </w:rPr>
      </w:pPr>
      <w:r w:rsidRPr="00C62F5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62F54">
        <w:rPr>
          <w:sz w:val="22"/>
          <w:szCs w:val="22"/>
        </w:rPr>
        <w:t>Kraków</w:t>
      </w:r>
    </w:p>
    <w:p w14:paraId="005D8D5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0046EB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62F54" w:rsidRPr="00607F9B" w14:paraId="1DE8BFA3" w14:textId="77777777" w:rsidTr="008B3355">
        <w:trPr>
          <w:trHeight w:val="638"/>
        </w:trPr>
        <w:tc>
          <w:tcPr>
            <w:tcW w:w="959" w:type="dxa"/>
            <w:shd w:val="clear" w:color="auto" w:fill="auto"/>
          </w:tcPr>
          <w:p w14:paraId="65184516" w14:textId="77777777" w:rsidR="00C62F54" w:rsidRPr="00607F9B" w:rsidRDefault="00C62F54" w:rsidP="008B33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F1F46B7" w14:textId="1D973742" w:rsidR="00C62F54" w:rsidRPr="00607F9B" w:rsidRDefault="00C62F54" w:rsidP="008B33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62F5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5473C6">
              <w:rPr>
                <w:b/>
                <w:bCs/>
                <w:sz w:val="22"/>
                <w:szCs w:val="22"/>
              </w:rPr>
              <w:t>D</w:t>
            </w:r>
            <w:r w:rsidRPr="00C62F54">
              <w:rPr>
                <w:b/>
                <w:bCs/>
                <w:sz w:val="22"/>
                <w:szCs w:val="22"/>
              </w:rPr>
              <w:t>ostawa laptopa dla WIMIR - 1 sztuka - DE-dzp.272-352/24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050C8C16" w14:textId="4D2FA93B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62F54" w14:paraId="0D80C84E" w14:textId="77777777" w:rsidTr="008B33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D66E07D" w14:textId="77777777" w:rsidR="00C62F54" w:rsidRPr="00D26ED6" w:rsidRDefault="00C62F54" w:rsidP="008B335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F54">
              <w:rPr>
                <w:b/>
                <w:sz w:val="22"/>
                <w:szCs w:val="22"/>
              </w:rPr>
              <w:t>PROGRESS Systemy Komputerowe Sp. z o.o.</w:t>
            </w:r>
          </w:p>
          <w:p w14:paraId="7EBEF399" w14:textId="77777777" w:rsidR="00C62F54" w:rsidRPr="009F0E5C" w:rsidRDefault="00C62F54" w:rsidP="008B3355">
            <w:pPr>
              <w:jc w:val="both"/>
              <w:rPr>
                <w:bCs/>
                <w:sz w:val="22"/>
                <w:szCs w:val="22"/>
              </w:rPr>
            </w:pPr>
            <w:r w:rsidRPr="00C62F54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2F54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E942CC3" w14:textId="77777777" w:rsidR="00C62F54" w:rsidRPr="009F0E5C" w:rsidRDefault="00C62F54" w:rsidP="008B3355">
            <w:pPr>
              <w:jc w:val="both"/>
              <w:rPr>
                <w:bCs/>
                <w:sz w:val="22"/>
                <w:szCs w:val="22"/>
              </w:rPr>
            </w:pPr>
            <w:r w:rsidRPr="00C62F54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2F54">
              <w:rPr>
                <w:bCs/>
                <w:sz w:val="22"/>
                <w:szCs w:val="22"/>
              </w:rPr>
              <w:t>Kraków</w:t>
            </w:r>
          </w:p>
          <w:p w14:paraId="15864288" w14:textId="77777777" w:rsidR="00C62F54" w:rsidRPr="00D26ED6" w:rsidRDefault="00C62F54" w:rsidP="008B33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AB32177" w14:textId="77777777" w:rsidR="00C62F54" w:rsidRDefault="00C62F54" w:rsidP="008B335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62F54">
              <w:rPr>
                <w:sz w:val="22"/>
                <w:szCs w:val="22"/>
              </w:rPr>
              <w:t>dostawa laptopa dla WIMIR - 1 sztuka - DE-dzp.272-352/24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517A5B4" w14:textId="77777777" w:rsidR="00C62F54" w:rsidRPr="00D26ED6" w:rsidRDefault="00C62F54" w:rsidP="008B335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62F54">
              <w:rPr>
                <w:b/>
                <w:sz w:val="22"/>
                <w:szCs w:val="22"/>
              </w:rPr>
              <w:t>13 819.05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73CAB35" w14:textId="77777777" w:rsidR="00C62F54" w:rsidRDefault="00C62F54" w:rsidP="008B335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09106B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5473C6" w:rsidRPr="008567C7" w14:paraId="7B439BA7" w14:textId="77777777" w:rsidTr="005473C6">
        <w:trPr>
          <w:trHeight w:val="510"/>
        </w:trPr>
        <w:tc>
          <w:tcPr>
            <w:tcW w:w="500" w:type="pct"/>
            <w:vAlign w:val="center"/>
          </w:tcPr>
          <w:p w14:paraId="76BB8507" w14:textId="77777777" w:rsidR="005473C6" w:rsidRPr="008567C7" w:rsidRDefault="005473C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12EB42A0" w14:textId="77777777" w:rsidR="005473C6" w:rsidRPr="008567C7" w:rsidRDefault="005473C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6667A8F3" w14:textId="77777777" w:rsidR="005473C6" w:rsidRPr="008567C7" w:rsidRDefault="005473C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2F5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31C94E4A" w14:textId="77777777" w:rsidR="005473C6" w:rsidRPr="008567C7" w:rsidRDefault="005473C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2F5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800" w:type="pct"/>
            <w:vAlign w:val="center"/>
          </w:tcPr>
          <w:p w14:paraId="12CD48D3" w14:textId="77777777" w:rsidR="005473C6" w:rsidRPr="008567C7" w:rsidRDefault="005473C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2F54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600" w:type="pct"/>
            <w:vAlign w:val="center"/>
          </w:tcPr>
          <w:p w14:paraId="56970910" w14:textId="77777777" w:rsidR="005473C6" w:rsidRPr="008567C7" w:rsidRDefault="005473C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473C6" w:rsidRPr="008567C7" w14:paraId="3A6555E4" w14:textId="77777777" w:rsidTr="005473C6">
        <w:tc>
          <w:tcPr>
            <w:tcW w:w="500" w:type="pct"/>
            <w:vAlign w:val="center"/>
          </w:tcPr>
          <w:p w14:paraId="6BB744A2" w14:textId="77777777" w:rsidR="005473C6" w:rsidRPr="008567C7" w:rsidRDefault="005473C6" w:rsidP="008B3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2F5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70D0FB80" w14:textId="77777777" w:rsidR="005473C6" w:rsidRPr="002B6761" w:rsidRDefault="005473C6" w:rsidP="008B335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2F54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1C4D590F" w14:textId="77777777" w:rsidR="005473C6" w:rsidRPr="008567C7" w:rsidRDefault="005473C6" w:rsidP="008B335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2F54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2F54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E5E5C27" w14:textId="77777777" w:rsidR="005473C6" w:rsidRPr="001B7815" w:rsidRDefault="005473C6" w:rsidP="008B335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2F54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2F5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  <w:vAlign w:val="center"/>
          </w:tcPr>
          <w:p w14:paraId="65023DD9" w14:textId="77777777" w:rsidR="005473C6" w:rsidRPr="008567C7" w:rsidRDefault="005473C6" w:rsidP="008B3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2F5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220BAD70" w14:textId="77777777" w:rsidR="005473C6" w:rsidRPr="008567C7" w:rsidRDefault="005473C6" w:rsidP="008B3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2F5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350961FA" w14:textId="77777777" w:rsidR="005473C6" w:rsidRPr="008567C7" w:rsidRDefault="005473C6" w:rsidP="008B3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2F5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45E69816" w14:textId="77777777" w:rsidR="005473C6" w:rsidRPr="008567C7" w:rsidRDefault="005473C6" w:rsidP="008B3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2F5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5C9CD3C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774A1B5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06C434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D9B35C" w14:textId="77777777" w:rsidR="0075688E" w:rsidRDefault="0075688E">
      <w:r>
        <w:separator/>
      </w:r>
    </w:p>
  </w:endnote>
  <w:endnote w:type="continuationSeparator" w:id="0">
    <w:p w14:paraId="2A7E7264" w14:textId="77777777" w:rsidR="0075688E" w:rsidRDefault="00756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6400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A9C2D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4A4E9E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5AE326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E4B87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ED5077" w14:textId="77777777" w:rsidR="0075688E" w:rsidRDefault="0075688E">
      <w:r>
        <w:separator/>
      </w:r>
    </w:p>
  </w:footnote>
  <w:footnote w:type="continuationSeparator" w:id="0">
    <w:p w14:paraId="06495B26" w14:textId="77777777" w:rsidR="0075688E" w:rsidRDefault="00756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7D04C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EEFE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FFE59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688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473C6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88E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2F54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9893D8"/>
  <w15:chartTrackingRefBased/>
  <w15:docId w15:val="{0559F81C-3F5F-4E97-949A-4C7A68F08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2024-09-13T07:48:00Z</cp:lastPrinted>
  <dcterms:created xsi:type="dcterms:W3CDTF">2024-09-13T07:48:00Z</dcterms:created>
  <dcterms:modified xsi:type="dcterms:W3CDTF">2024-09-13T07:48:00Z</dcterms:modified>
</cp:coreProperties>
</file>