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B7F50" w:rsidRPr="002245BE" w:rsidRDefault="006843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43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81C78">
        <w:rPr>
          <w:sz w:val="22"/>
          <w:szCs w:val="22"/>
        </w:rPr>
        <w:t>12.09.2024 r.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8437D" w:rsidRPr="00607F9B" w:rsidTr="008A49F1">
        <w:trPr>
          <w:trHeight w:val="638"/>
        </w:trPr>
        <w:tc>
          <w:tcPr>
            <w:tcW w:w="959" w:type="dxa"/>
            <w:shd w:val="clear" w:color="auto" w:fill="auto"/>
          </w:tcPr>
          <w:p w:rsidR="0068437D" w:rsidRPr="00607F9B" w:rsidRDefault="0068437D" w:rsidP="008A49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437D" w:rsidRPr="00607F9B" w:rsidRDefault="0068437D" w:rsidP="008A49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437D">
              <w:rPr>
                <w:sz w:val="22"/>
                <w:szCs w:val="22"/>
              </w:rPr>
              <w:t>przetarg</w:t>
            </w:r>
            <w:r w:rsidR="00462AFC">
              <w:rPr>
                <w:sz w:val="22"/>
                <w:szCs w:val="22"/>
              </w:rPr>
              <w:t>u</w:t>
            </w:r>
            <w:r w:rsidRPr="0068437D">
              <w:rPr>
                <w:sz w:val="22"/>
                <w:szCs w:val="22"/>
              </w:rPr>
              <w:t xml:space="preserve"> nieograniczon</w:t>
            </w:r>
            <w:r w:rsidR="00462AF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462AFC">
              <w:rPr>
                <w:b/>
                <w:sz w:val="22"/>
                <w:szCs w:val="22"/>
              </w:rPr>
              <w:t>„</w:t>
            </w:r>
            <w:r w:rsidRPr="0068437D">
              <w:rPr>
                <w:b/>
                <w:bCs/>
                <w:sz w:val="22"/>
                <w:szCs w:val="22"/>
              </w:rPr>
              <w:t>Zakup i dostawa wyrobów medycznych dla Apteki Szpitala II</w:t>
            </w:r>
            <w:r w:rsidRPr="00462AFC">
              <w:rPr>
                <w:b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437D">
              <w:rPr>
                <w:b/>
                <w:sz w:val="22"/>
                <w:szCs w:val="22"/>
              </w:rPr>
              <w:t>ZP/43/2024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47E0C" w:rsidRPr="00547E0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8437D" w:rsidTr="008A49F1">
        <w:trPr>
          <w:cantSplit/>
        </w:trPr>
        <w:tc>
          <w:tcPr>
            <w:tcW w:w="9072" w:type="dxa"/>
          </w:tcPr>
          <w:p w:rsidR="0068437D" w:rsidRPr="00D26ED6" w:rsidRDefault="0068437D" w:rsidP="008A49F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t>Egis Polska Dystrybucja Sp. z o.o.</w:t>
            </w:r>
          </w:p>
          <w:p w:rsidR="0068437D" w:rsidRPr="009F0E5C" w:rsidRDefault="00B00754" w:rsidP="008A49F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8437D" w:rsidRPr="0068437D">
              <w:rPr>
                <w:bCs/>
                <w:sz w:val="22"/>
                <w:szCs w:val="22"/>
              </w:rPr>
              <w:t>Komitetu Obrony Robotników</w:t>
            </w:r>
            <w:r w:rsidR="0068437D" w:rsidRPr="009F0E5C">
              <w:rPr>
                <w:bCs/>
                <w:sz w:val="22"/>
                <w:szCs w:val="22"/>
              </w:rPr>
              <w:t xml:space="preserve"> </w:t>
            </w:r>
            <w:r w:rsidR="0068437D" w:rsidRPr="0068437D">
              <w:rPr>
                <w:bCs/>
                <w:sz w:val="22"/>
                <w:szCs w:val="22"/>
              </w:rPr>
              <w:t>45 D</w:t>
            </w:r>
            <w:r w:rsidR="0068437D"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02-146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Warszawa</w:t>
            </w:r>
          </w:p>
          <w:p w:rsidR="00462AFC" w:rsidRDefault="00462AFC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1 - Aplikatory do lidocainy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Jedyna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68437D" w:rsidRPr="00D26ED6" w:rsidRDefault="0068437D" w:rsidP="008A49F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t>Promedica Toruń Spółka z ograniczoną odpowiedzialnością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ul. Grudziądzka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159a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Toruń</w:t>
            </w:r>
          </w:p>
          <w:p w:rsidR="00462AFC" w:rsidRDefault="00462AFC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2 - Preparat hemostatyczny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Najkorzystniejsza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68437D" w:rsidRPr="00D26ED6" w:rsidRDefault="0068437D" w:rsidP="008A49F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t>Lohmann &amp; Rauscher Polska Sp. z o.o.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ul. Moniuszki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Pabianice</w:t>
            </w:r>
          </w:p>
          <w:p w:rsidR="00462AFC" w:rsidRDefault="00462AFC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3 - Obłożenia do zabiegów ortopedycznych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Jedyna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68437D" w:rsidRPr="00D26ED6" w:rsidRDefault="0068437D" w:rsidP="008A49F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:rsidR="0068437D" w:rsidRPr="009F0E5C" w:rsidRDefault="00B00754" w:rsidP="008A49F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8437D" w:rsidRPr="0068437D">
              <w:rPr>
                <w:bCs/>
                <w:sz w:val="22"/>
                <w:szCs w:val="22"/>
              </w:rPr>
              <w:t>Iłżecka</w:t>
            </w:r>
            <w:r w:rsidR="0068437D" w:rsidRPr="009F0E5C">
              <w:rPr>
                <w:bCs/>
                <w:sz w:val="22"/>
                <w:szCs w:val="22"/>
              </w:rPr>
              <w:t xml:space="preserve"> </w:t>
            </w:r>
            <w:r w:rsidR="0068437D" w:rsidRPr="0068437D">
              <w:rPr>
                <w:bCs/>
                <w:sz w:val="22"/>
                <w:szCs w:val="22"/>
              </w:rPr>
              <w:t>24</w:t>
            </w:r>
            <w:r w:rsidR="0068437D"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02</w:t>
            </w:r>
            <w:r w:rsidR="00B00754">
              <w:rPr>
                <w:bCs/>
                <w:sz w:val="22"/>
                <w:szCs w:val="22"/>
              </w:rPr>
              <w:t>-</w:t>
            </w:r>
            <w:r w:rsidRPr="0068437D">
              <w:rPr>
                <w:bCs/>
                <w:sz w:val="22"/>
                <w:szCs w:val="22"/>
              </w:rPr>
              <w:t>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Warszawa</w:t>
            </w:r>
          </w:p>
          <w:p w:rsidR="00462AFC" w:rsidRDefault="00462AFC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4 - Preparaty hemostatyczne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Jedyna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68437D" w:rsidRPr="00D26ED6" w:rsidRDefault="0068437D" w:rsidP="008A49F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t xml:space="preserve">Zarys International Group </w:t>
            </w:r>
            <w:r w:rsidR="00462AFC">
              <w:rPr>
                <w:b/>
                <w:sz w:val="22"/>
                <w:szCs w:val="22"/>
              </w:rPr>
              <w:t>Sp. z o.o. Sp.k.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Zabrze</w:t>
            </w:r>
          </w:p>
          <w:p w:rsidR="0068437D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5 - Plastry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Jedyna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462AFC" w:rsidRPr="00D26ED6" w:rsidRDefault="00462AFC" w:rsidP="00462A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Zabrze</w:t>
            </w:r>
          </w:p>
          <w:p w:rsidR="0068437D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7 - Gaza opatrunkowa kopertowa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Najkorzystniejsza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462AFC" w:rsidRPr="00D26ED6" w:rsidRDefault="00462AFC" w:rsidP="00462A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Zabrze</w:t>
            </w:r>
          </w:p>
          <w:p w:rsidR="0068437D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8 - Plaster poiniekcyjny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Jedyna złożona oferta, spełnia wymagania Zamawiającego.</w:t>
            </w:r>
          </w:p>
        </w:tc>
      </w:tr>
      <w:tr w:rsidR="00B00754" w:rsidTr="008A49F1">
        <w:trPr>
          <w:cantSplit/>
        </w:trPr>
        <w:tc>
          <w:tcPr>
            <w:tcW w:w="9072" w:type="dxa"/>
          </w:tcPr>
          <w:p w:rsidR="00B00754" w:rsidRDefault="00B00754" w:rsidP="00462A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Medimax Monika Mazurkiewicz</w:t>
            </w:r>
          </w:p>
          <w:p w:rsidR="00B00754" w:rsidRPr="00B00754" w:rsidRDefault="00B00754" w:rsidP="00462AFC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B00754">
              <w:rPr>
                <w:bCs/>
                <w:sz w:val="22"/>
                <w:szCs w:val="22"/>
              </w:rPr>
              <w:t>ul. Starego Dębu 12/6</w:t>
            </w:r>
          </w:p>
          <w:p w:rsidR="00B00754" w:rsidRDefault="00B00754" w:rsidP="00462AFC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B00754">
              <w:rPr>
                <w:bCs/>
                <w:sz w:val="22"/>
                <w:szCs w:val="22"/>
              </w:rPr>
              <w:t>31-355 Kraków</w:t>
            </w:r>
          </w:p>
          <w:p w:rsidR="00B00754" w:rsidRDefault="00B00754" w:rsidP="00462AFC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</w:p>
          <w:p w:rsidR="00B00754" w:rsidRPr="00211A34" w:rsidRDefault="00B00754" w:rsidP="00B007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1</w:t>
            </w:r>
            <w:r>
              <w:rPr>
                <w:sz w:val="22"/>
                <w:szCs w:val="22"/>
              </w:rPr>
              <w:t>1</w:t>
            </w:r>
            <w:r w:rsidRPr="00684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684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Opatrunki z folii poliuretanowej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00754" w:rsidRPr="00D26ED6" w:rsidRDefault="00B00754" w:rsidP="00B0075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00754" w:rsidRPr="0068437D" w:rsidRDefault="00B00754" w:rsidP="00462A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t>Najkorzystniejsza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68437D" w:rsidRPr="00D26ED6" w:rsidRDefault="00462AFC" w:rsidP="008A49F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Zabrze</w:t>
            </w:r>
          </w:p>
          <w:p w:rsidR="0068437D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13 - Zestaw do cewnikowania pęcherza moczowego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Najkorzystniejsza złożona oferta, spełnia wymagania Zamawiającego.</w:t>
            </w:r>
          </w:p>
        </w:tc>
      </w:tr>
      <w:tr w:rsidR="0068437D" w:rsidTr="008A49F1">
        <w:trPr>
          <w:cantSplit/>
        </w:trPr>
        <w:tc>
          <w:tcPr>
            <w:tcW w:w="9072" w:type="dxa"/>
          </w:tcPr>
          <w:p w:rsidR="0068437D" w:rsidRPr="00D26ED6" w:rsidRDefault="0068437D" w:rsidP="008A49F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37D">
              <w:rPr>
                <w:b/>
                <w:sz w:val="22"/>
                <w:szCs w:val="22"/>
              </w:rPr>
              <w:lastRenderedPageBreak/>
              <w:t>J. Chodacki, A. Misztal „Medica” Spółka Jawna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ul. 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37D">
              <w:rPr>
                <w:bCs/>
                <w:sz w:val="22"/>
                <w:szCs w:val="22"/>
              </w:rPr>
              <w:t>4A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37D" w:rsidRPr="009F0E5C" w:rsidRDefault="0068437D" w:rsidP="008A49F1">
            <w:pPr>
              <w:jc w:val="both"/>
              <w:rPr>
                <w:bCs/>
                <w:sz w:val="22"/>
                <w:szCs w:val="22"/>
              </w:rPr>
            </w:pPr>
            <w:r w:rsidRPr="0068437D">
              <w:rPr>
                <w:bCs/>
                <w:sz w:val="22"/>
                <w:szCs w:val="22"/>
              </w:rPr>
              <w:t>59-300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462AFC">
              <w:rPr>
                <w:bCs/>
                <w:sz w:val="22"/>
                <w:szCs w:val="22"/>
              </w:rPr>
              <w:t>Lubin</w:t>
            </w:r>
          </w:p>
          <w:p w:rsidR="0068437D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68437D" w:rsidRPr="00211A34" w:rsidRDefault="0068437D" w:rsidP="008A49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8437D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37D">
              <w:rPr>
                <w:sz w:val="22"/>
                <w:szCs w:val="22"/>
              </w:rPr>
              <w:t>Pakiet 14 - Uciskowy opatrunek hemostatyczny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8437D" w:rsidRPr="00D26ED6" w:rsidRDefault="0068437D" w:rsidP="008A49F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37D" w:rsidRDefault="0068437D" w:rsidP="008A49F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437D">
              <w:t>Jedyna złożona oferta, spełnia wymagania Zamawiającego.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547E0C" w:rsidRPr="00756CDA" w:rsidRDefault="00547E0C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:rsidTr="0057114B">
        <w:tc>
          <w:tcPr>
            <w:tcW w:w="2169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1 - Aplikatory do lidocainy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>Egis Polska Dystrybucja Sp. z o.o.</w:t>
            </w:r>
          </w:p>
          <w:p w:rsidR="0068437D" w:rsidRPr="00211A34" w:rsidRDefault="00B00754" w:rsidP="008A49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8437D" w:rsidRPr="0068437D">
              <w:rPr>
                <w:sz w:val="20"/>
                <w:szCs w:val="20"/>
              </w:rPr>
              <w:t>Komitetu Obrony Robotników</w:t>
            </w:r>
            <w:r w:rsidR="0068437D" w:rsidRPr="00211A34">
              <w:rPr>
                <w:sz w:val="20"/>
                <w:szCs w:val="20"/>
              </w:rPr>
              <w:t xml:space="preserve"> </w:t>
            </w:r>
            <w:r w:rsidR="0068437D" w:rsidRPr="0068437D">
              <w:rPr>
                <w:sz w:val="20"/>
                <w:szCs w:val="20"/>
              </w:rPr>
              <w:t>45 D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2 - Preparat hemostatyczny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 xml:space="preserve">Promedica Toruń </w:t>
            </w:r>
            <w:r w:rsidR="00B00754">
              <w:rPr>
                <w:b/>
                <w:bCs/>
                <w:sz w:val="20"/>
                <w:szCs w:val="20"/>
              </w:rPr>
              <w:t>Sp. z o.o.</w:t>
            </w:r>
          </w:p>
          <w:p w:rsidR="0068437D" w:rsidRPr="00211A34" w:rsidRDefault="0068437D" w:rsidP="008A49F1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159a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2 - Preparat hemostatyczny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68437D" w:rsidRPr="00211A34" w:rsidRDefault="0068437D" w:rsidP="008A49F1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38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- 423.06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423,06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3 - Obłożenia do zabiegów ortopedycznych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:rsidR="0068437D" w:rsidRPr="00211A34" w:rsidRDefault="0068437D" w:rsidP="008A49F1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14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4 - Preparaty hemostatyczne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68437D" w:rsidRPr="00211A34" w:rsidRDefault="00B00754" w:rsidP="008A49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8437D" w:rsidRPr="0068437D">
              <w:rPr>
                <w:sz w:val="20"/>
                <w:szCs w:val="20"/>
              </w:rPr>
              <w:t>Iłżecka</w:t>
            </w:r>
            <w:r w:rsidR="0068437D" w:rsidRPr="00211A34">
              <w:rPr>
                <w:sz w:val="20"/>
                <w:szCs w:val="20"/>
              </w:rPr>
              <w:t xml:space="preserve"> </w:t>
            </w:r>
            <w:r w:rsidR="0068437D" w:rsidRPr="0068437D">
              <w:rPr>
                <w:sz w:val="20"/>
                <w:szCs w:val="20"/>
              </w:rPr>
              <w:t>24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02</w:t>
            </w:r>
            <w:r w:rsidR="00B00754">
              <w:rPr>
                <w:sz w:val="20"/>
                <w:szCs w:val="20"/>
              </w:rPr>
              <w:t>-</w:t>
            </w:r>
            <w:r w:rsidRPr="0068437D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5 - Plastry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547E0C">
              <w:rPr>
                <w:b/>
                <w:bCs/>
                <w:sz w:val="20"/>
                <w:szCs w:val="20"/>
              </w:rPr>
              <w:t>Sp. z o.o. Sp. K.</w:t>
            </w:r>
          </w:p>
          <w:p w:rsidR="0068437D" w:rsidRPr="00211A34" w:rsidRDefault="0068437D" w:rsidP="008A49F1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18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7 - Gaza opatrunkowa kopertowa</w:t>
            </w:r>
          </w:p>
        </w:tc>
        <w:tc>
          <w:tcPr>
            <w:tcW w:w="2793" w:type="dxa"/>
            <w:shd w:val="clear" w:color="auto" w:fill="auto"/>
          </w:tcPr>
          <w:p w:rsidR="00547E0C" w:rsidRPr="00211A34" w:rsidRDefault="00547E0C" w:rsidP="00547E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:rsidR="00547E0C" w:rsidRPr="00211A34" w:rsidRDefault="00547E0C" w:rsidP="00547E0C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18</w:t>
            </w:r>
          </w:p>
          <w:p w:rsidR="0068437D" w:rsidRPr="00211A34" w:rsidRDefault="00547E0C" w:rsidP="00547E0C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7 - Gaza opatrunkowa kopertowa</w:t>
            </w:r>
          </w:p>
        </w:tc>
        <w:tc>
          <w:tcPr>
            <w:tcW w:w="2793" w:type="dxa"/>
            <w:shd w:val="clear" w:color="auto" w:fill="auto"/>
          </w:tcPr>
          <w:p w:rsidR="00547E0C" w:rsidRPr="00547E0C" w:rsidRDefault="00547E0C" w:rsidP="00547E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7E0C">
              <w:rPr>
                <w:b/>
                <w:bCs/>
                <w:sz w:val="20"/>
                <w:szCs w:val="20"/>
              </w:rPr>
              <w:t>Citonet Kraków Sp. z o.o. -lider/Toruńskie Zakłady Materiałów Opatrunkowych S.A.-członek</w:t>
            </w:r>
          </w:p>
          <w:p w:rsidR="00547E0C" w:rsidRPr="00547E0C" w:rsidRDefault="00547E0C" w:rsidP="00547E0C">
            <w:pPr>
              <w:spacing w:before="40" w:after="40"/>
              <w:rPr>
                <w:sz w:val="20"/>
                <w:szCs w:val="20"/>
              </w:rPr>
            </w:pPr>
            <w:r w:rsidRPr="00547E0C">
              <w:rPr>
                <w:sz w:val="20"/>
                <w:szCs w:val="20"/>
              </w:rPr>
              <w:t>ul. Gromadzka 52</w:t>
            </w:r>
          </w:p>
          <w:p w:rsidR="0068437D" w:rsidRPr="00211A34" w:rsidRDefault="00547E0C" w:rsidP="00547E0C">
            <w:pPr>
              <w:spacing w:after="40"/>
              <w:rPr>
                <w:color w:val="000000"/>
                <w:sz w:val="20"/>
                <w:szCs w:val="20"/>
              </w:rPr>
            </w:pPr>
            <w:r w:rsidRPr="00547E0C">
              <w:rPr>
                <w:sz w:val="20"/>
                <w:szCs w:val="20"/>
              </w:rPr>
              <w:t>30-719 Kraków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- 299.22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299,22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8 - Plaster poiniekcyjny</w:t>
            </w:r>
          </w:p>
        </w:tc>
        <w:tc>
          <w:tcPr>
            <w:tcW w:w="2793" w:type="dxa"/>
            <w:shd w:val="clear" w:color="auto" w:fill="auto"/>
          </w:tcPr>
          <w:p w:rsidR="00547E0C" w:rsidRPr="00211A34" w:rsidRDefault="00547E0C" w:rsidP="00547E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:rsidR="00547E0C" w:rsidRPr="00211A34" w:rsidRDefault="00547E0C" w:rsidP="00547E0C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18</w:t>
            </w:r>
          </w:p>
          <w:p w:rsidR="0068437D" w:rsidRPr="00547E0C" w:rsidRDefault="00547E0C" w:rsidP="00547E0C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 xml:space="preserve">Zabrze 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lastRenderedPageBreak/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11 - Opatrunki z folii poliuretanowej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>Medimax Monika Mazurkiewicz</w:t>
            </w:r>
          </w:p>
          <w:p w:rsidR="0068437D" w:rsidRPr="00211A34" w:rsidRDefault="0068437D" w:rsidP="008A49F1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Starego Dębu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12/6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31-355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11 - Opatrunki z folii poliuretanowej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:rsidR="0068437D" w:rsidRPr="00211A34" w:rsidRDefault="0068437D" w:rsidP="008A49F1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4A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59-300</w:t>
            </w:r>
            <w:r w:rsidR="00B00754">
              <w:rPr>
                <w:sz w:val="20"/>
                <w:szCs w:val="20"/>
              </w:rPr>
              <w:t xml:space="preserve"> </w:t>
            </w:r>
            <w:r w:rsidR="00462AFC">
              <w:rPr>
                <w:sz w:val="20"/>
                <w:szCs w:val="20"/>
              </w:rPr>
              <w:t>Lubin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- 501.90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501,90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13 - Zestaw do cewnikowania pęcherza moczowego</w:t>
            </w:r>
          </w:p>
        </w:tc>
        <w:tc>
          <w:tcPr>
            <w:tcW w:w="2793" w:type="dxa"/>
            <w:shd w:val="clear" w:color="auto" w:fill="auto"/>
          </w:tcPr>
          <w:p w:rsidR="00547E0C" w:rsidRPr="00211A34" w:rsidRDefault="00547E0C" w:rsidP="00547E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:rsidR="00547E0C" w:rsidRPr="00211A34" w:rsidRDefault="00547E0C" w:rsidP="00547E0C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18</w:t>
            </w:r>
          </w:p>
          <w:p w:rsidR="0068437D" w:rsidRPr="00211A34" w:rsidRDefault="00547E0C" w:rsidP="00547E0C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13 - Zestaw do cewnikowania pęcherza moczowego</w:t>
            </w:r>
          </w:p>
        </w:tc>
        <w:tc>
          <w:tcPr>
            <w:tcW w:w="2793" w:type="dxa"/>
            <w:shd w:val="clear" w:color="auto" w:fill="auto"/>
          </w:tcPr>
          <w:p w:rsidR="00547E0C" w:rsidRPr="00547E0C" w:rsidRDefault="00547E0C" w:rsidP="00547E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7E0C">
              <w:rPr>
                <w:b/>
                <w:bCs/>
                <w:sz w:val="20"/>
                <w:szCs w:val="20"/>
              </w:rPr>
              <w:t>Citonet Kraków Sp. z o.o. -lider/Toruńskie Zakłady Materiałów Opatrunkowych S.A.-członek</w:t>
            </w:r>
          </w:p>
          <w:p w:rsidR="00547E0C" w:rsidRPr="00547E0C" w:rsidRDefault="00547E0C" w:rsidP="00547E0C">
            <w:pPr>
              <w:spacing w:before="40" w:after="40"/>
              <w:rPr>
                <w:sz w:val="20"/>
                <w:szCs w:val="20"/>
              </w:rPr>
            </w:pPr>
            <w:r w:rsidRPr="00547E0C">
              <w:rPr>
                <w:sz w:val="20"/>
                <w:szCs w:val="20"/>
              </w:rPr>
              <w:t>ul. Gromadzka 52</w:t>
            </w:r>
          </w:p>
          <w:p w:rsidR="0068437D" w:rsidRPr="00211A34" w:rsidRDefault="00547E0C" w:rsidP="00547E0C">
            <w:pPr>
              <w:spacing w:after="40"/>
              <w:rPr>
                <w:color w:val="000000"/>
                <w:sz w:val="20"/>
                <w:szCs w:val="20"/>
              </w:rPr>
            </w:pPr>
            <w:r w:rsidRPr="00547E0C">
              <w:rPr>
                <w:sz w:val="20"/>
                <w:szCs w:val="20"/>
              </w:rPr>
              <w:t>30-719 Kraków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- 309.24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309,24</w:t>
            </w:r>
          </w:p>
        </w:tc>
      </w:tr>
      <w:tr w:rsidR="0068437D" w:rsidRPr="00834EF4" w:rsidTr="008A49F1">
        <w:tc>
          <w:tcPr>
            <w:tcW w:w="2169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37D">
              <w:rPr>
                <w:sz w:val="20"/>
                <w:szCs w:val="20"/>
              </w:rPr>
              <w:t>Pakiet 14 - Uciskowy opatrunek hemostatyczny</w:t>
            </w:r>
          </w:p>
        </w:tc>
        <w:tc>
          <w:tcPr>
            <w:tcW w:w="2793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37D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:rsidR="0068437D" w:rsidRPr="00211A34" w:rsidRDefault="0068437D" w:rsidP="008A49F1">
            <w:pPr>
              <w:rPr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37D">
              <w:rPr>
                <w:sz w:val="20"/>
                <w:szCs w:val="20"/>
              </w:rPr>
              <w:t>4A</w:t>
            </w:r>
          </w:p>
          <w:p w:rsidR="0068437D" w:rsidRPr="00211A34" w:rsidRDefault="0068437D" w:rsidP="008A49F1">
            <w:pPr>
              <w:spacing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="00B00754">
              <w:rPr>
                <w:sz w:val="20"/>
                <w:szCs w:val="20"/>
              </w:rPr>
              <w:t>Lubin</w:t>
            </w:r>
          </w:p>
        </w:tc>
        <w:tc>
          <w:tcPr>
            <w:tcW w:w="2551" w:type="dxa"/>
            <w:shd w:val="clear" w:color="auto" w:fill="auto"/>
          </w:tcPr>
          <w:p w:rsidR="0068437D" w:rsidRPr="00211A34" w:rsidRDefault="0068437D" w:rsidP="008A49F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37D" w:rsidRPr="00211A34" w:rsidRDefault="0068437D" w:rsidP="008A49F1">
            <w:pPr>
              <w:jc w:val="center"/>
              <w:rPr>
                <w:color w:val="000000"/>
                <w:sz w:val="20"/>
                <w:szCs w:val="20"/>
              </w:rPr>
            </w:pPr>
            <w:r w:rsidRPr="0068437D">
              <w:rPr>
                <w:sz w:val="20"/>
                <w:szCs w:val="20"/>
              </w:rPr>
              <w:t xml:space="preserve">  600,00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547E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38E2" w:rsidRDefault="006438E2">
      <w:r>
        <w:separator/>
      </w:r>
    </w:p>
  </w:endnote>
  <w:endnote w:type="continuationSeparator" w:id="0">
    <w:p w:rsidR="006438E2" w:rsidRDefault="0064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38E2" w:rsidRDefault="006438E2">
      <w:r>
        <w:separator/>
      </w:r>
    </w:p>
  </w:footnote>
  <w:footnote w:type="continuationSeparator" w:id="0">
    <w:p w:rsidR="006438E2" w:rsidRDefault="00643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8E2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2AFC"/>
    <w:rsid w:val="004657DA"/>
    <w:rsid w:val="00481C78"/>
    <w:rsid w:val="004B2665"/>
    <w:rsid w:val="004C3459"/>
    <w:rsid w:val="004E324A"/>
    <w:rsid w:val="004E7234"/>
    <w:rsid w:val="0054734E"/>
    <w:rsid w:val="00547E0C"/>
    <w:rsid w:val="0057114B"/>
    <w:rsid w:val="00596EA3"/>
    <w:rsid w:val="00596FD7"/>
    <w:rsid w:val="005E5BFF"/>
    <w:rsid w:val="00607F9B"/>
    <w:rsid w:val="006438E2"/>
    <w:rsid w:val="00644DCB"/>
    <w:rsid w:val="00657C1E"/>
    <w:rsid w:val="0068437D"/>
    <w:rsid w:val="0069049F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60B4"/>
    <w:rsid w:val="00B00754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65DC62"/>
  <w15:chartTrackingRefBased/>
  <w15:docId w15:val="{C3330A42-21B5-4F23-9377-79432DFDC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757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6</cp:revision>
  <cp:lastPrinted>2024-09-11T11:23:00Z</cp:lastPrinted>
  <dcterms:created xsi:type="dcterms:W3CDTF">2024-09-11T10:47:00Z</dcterms:created>
  <dcterms:modified xsi:type="dcterms:W3CDTF">2024-09-12T12:26:00Z</dcterms:modified>
</cp:coreProperties>
</file>