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81BCA" w14:textId="7BEB79F0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43162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2A08C22" w14:textId="77777777" w:rsidTr="00D62E6E">
        <w:tc>
          <w:tcPr>
            <w:tcW w:w="2800" w:type="dxa"/>
            <w:shd w:val="clear" w:color="auto" w:fill="auto"/>
          </w:tcPr>
          <w:p w14:paraId="389ED36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20C0A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8C97C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A7422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3FD8C50" w14:textId="77777777" w:rsidTr="00D62E6E">
        <w:tc>
          <w:tcPr>
            <w:tcW w:w="2800" w:type="dxa"/>
            <w:shd w:val="clear" w:color="auto" w:fill="auto"/>
          </w:tcPr>
          <w:p w14:paraId="242CCB45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7EE48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117C9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E652A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FCA30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78B5" w:rsidRPr="00C14101" w14:paraId="3601D0B2" w14:textId="77777777" w:rsidTr="006A088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06B503" w14:textId="77777777" w:rsidR="000078B5" w:rsidRPr="00C14101" w:rsidRDefault="000078B5" w:rsidP="006A088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75ADE6D" w14:textId="77777777" w:rsidR="000078B5" w:rsidRPr="00C14101" w:rsidRDefault="000078B5" w:rsidP="006A088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078B5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413C720" w14:textId="77777777" w:rsidR="000078B5" w:rsidRPr="00C14101" w:rsidRDefault="000078B5" w:rsidP="006A08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5CAF40F" w14:textId="77777777" w:rsidR="000078B5" w:rsidRPr="00C14101" w:rsidRDefault="000078B5" w:rsidP="006A08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B0100E" w14:textId="77777777" w:rsidR="00BC121E" w:rsidRPr="00C14101" w:rsidRDefault="000078B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DE282AE" w14:textId="77777777" w:rsidTr="00D62E6E">
        <w:tc>
          <w:tcPr>
            <w:tcW w:w="2269" w:type="dxa"/>
            <w:shd w:val="clear" w:color="auto" w:fill="auto"/>
          </w:tcPr>
          <w:p w14:paraId="4364EFA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4AE291" w14:textId="77777777" w:rsidR="00D62E6E" w:rsidRPr="00D62E6E" w:rsidRDefault="000078B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78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instalacji głównego zasilania w zimną wodę użytkową Szpitala Miejskiego Specjalistycznego im. Gabriela Narutowicza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78B5" w:rsidRPr="00D62E6E" w14:paraId="415A7D8F" w14:textId="77777777" w:rsidTr="006A0884">
        <w:tc>
          <w:tcPr>
            <w:tcW w:w="2269" w:type="dxa"/>
            <w:shd w:val="clear" w:color="auto" w:fill="auto"/>
          </w:tcPr>
          <w:p w14:paraId="55BC3B48" w14:textId="77777777" w:rsidR="000078B5" w:rsidRPr="00D62E6E" w:rsidRDefault="000078B5" w:rsidP="006A08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3B0C7A" w14:textId="77777777" w:rsidR="000078B5" w:rsidRPr="00D62E6E" w:rsidRDefault="000078B5" w:rsidP="006A08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78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ZP/54/2024</w:t>
            </w:r>
          </w:p>
        </w:tc>
      </w:tr>
    </w:tbl>
    <w:p w14:paraId="706990F0" w14:textId="4BDC3CD7" w:rsidR="00BC121E" w:rsidRDefault="000078B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078B5">
        <w:rPr>
          <w:rFonts w:ascii="Arial" w:eastAsia="Times New Roman" w:hAnsi="Arial" w:cs="Arial"/>
          <w:b/>
          <w:sz w:val="24"/>
          <w:szCs w:val="24"/>
          <w:lang w:eastAsia="pl-PL"/>
        </w:rPr>
        <w:t>Szpital Miejski Specjalistyczny 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CEA38C8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9F0E1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0911238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91800B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874C5B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EDAE2F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1A9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DC66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085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7AEDA3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20C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498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89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4EA6C9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BA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8CF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00E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054D26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1192C7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DCC742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791C81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A496E16" w14:textId="77777777" w:rsidTr="00620E37">
        <w:tc>
          <w:tcPr>
            <w:tcW w:w="2660" w:type="dxa"/>
            <w:shd w:val="clear" w:color="auto" w:fill="auto"/>
          </w:tcPr>
          <w:p w14:paraId="3EB65A8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BC832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F0138C6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CEC05A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A0DB8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7120B5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78B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E10EA1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318E5" w14:textId="77777777" w:rsidR="00424FE2" w:rsidRDefault="00424FE2">
      <w:r>
        <w:separator/>
      </w:r>
    </w:p>
  </w:endnote>
  <w:endnote w:type="continuationSeparator" w:id="0">
    <w:p w14:paraId="3AB384D5" w14:textId="77777777" w:rsidR="00424FE2" w:rsidRDefault="0042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FCA9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9BF2F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318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6E5872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7E60A26">
        <v:line id="_x0000_s1025" style="position:absolute;left:0;text-align:left;z-index:251657728" from="-3.85pt,8.7pt" to="455.15pt,8.7pt"/>
      </w:pict>
    </w:r>
  </w:p>
  <w:p w14:paraId="7E7F607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6FA5A" w14:textId="77777777" w:rsidR="000078B5" w:rsidRDefault="000078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0A753" w14:textId="77777777" w:rsidR="00424FE2" w:rsidRDefault="00424FE2">
      <w:r>
        <w:separator/>
      </w:r>
    </w:p>
  </w:footnote>
  <w:footnote w:type="continuationSeparator" w:id="0">
    <w:p w14:paraId="5F602A9E" w14:textId="77777777" w:rsidR="00424FE2" w:rsidRDefault="00424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5FA13" w14:textId="77777777" w:rsidR="000078B5" w:rsidRDefault="000078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0A441" w14:textId="77777777" w:rsidR="000078B5" w:rsidRDefault="000078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9FADF" w14:textId="77777777" w:rsidR="000078B5" w:rsidRDefault="000078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086034">
    <w:abstractNumId w:val="13"/>
  </w:num>
  <w:num w:numId="2" w16cid:durableId="1614901772">
    <w:abstractNumId w:val="0"/>
  </w:num>
  <w:num w:numId="3" w16cid:durableId="267737664">
    <w:abstractNumId w:val="11"/>
  </w:num>
  <w:num w:numId="4" w16cid:durableId="32461715">
    <w:abstractNumId w:val="8"/>
  </w:num>
  <w:num w:numId="5" w16cid:durableId="118377519">
    <w:abstractNumId w:val="7"/>
  </w:num>
  <w:num w:numId="6" w16cid:durableId="1620716899">
    <w:abstractNumId w:val="1"/>
  </w:num>
  <w:num w:numId="7" w16cid:durableId="1582837148">
    <w:abstractNumId w:val="6"/>
  </w:num>
  <w:num w:numId="8" w16cid:durableId="2101681728">
    <w:abstractNumId w:val="3"/>
  </w:num>
  <w:num w:numId="9" w16cid:durableId="897475331">
    <w:abstractNumId w:val="2"/>
  </w:num>
  <w:num w:numId="10" w16cid:durableId="779177883">
    <w:abstractNumId w:val="5"/>
  </w:num>
  <w:num w:numId="11" w16cid:durableId="923298806">
    <w:abstractNumId w:val="10"/>
  </w:num>
  <w:num w:numId="12" w16cid:durableId="2010980310">
    <w:abstractNumId w:val="4"/>
  </w:num>
  <w:num w:numId="13" w16cid:durableId="2061441161">
    <w:abstractNumId w:val="9"/>
  </w:num>
  <w:num w:numId="14" w16cid:durableId="18707996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FE2"/>
    <w:rsid w:val="0000184A"/>
    <w:rsid w:val="000078B5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4FE2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3162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E1C2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5C6BA"/>
  <w15:chartTrackingRefBased/>
  <w15:docId w15:val="{2150AC33-1713-44DF-ADC3-AEFA3C913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235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2010-01-07T09:39:00Z</cp:lastPrinted>
  <dcterms:created xsi:type="dcterms:W3CDTF">2024-09-12T11:05:00Z</dcterms:created>
  <dcterms:modified xsi:type="dcterms:W3CDTF">2024-09-12T11:06:00Z</dcterms:modified>
</cp:coreProperties>
</file>