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99BF4" w14:textId="77777777" w:rsidR="00986737" w:rsidRPr="009432A1" w:rsidRDefault="0028040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80404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80404">
        <w:rPr>
          <w:rFonts w:ascii="Arial" w:hAnsi="Arial" w:cs="Arial"/>
          <w:sz w:val="24"/>
          <w:szCs w:val="24"/>
        </w:rPr>
        <w:t>2024-09-12</w:t>
      </w:r>
    </w:p>
    <w:p w14:paraId="1CD09C7C" w14:textId="77777777" w:rsidR="00986737" w:rsidRPr="009432A1" w:rsidRDefault="0028040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040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A100768" w14:textId="77777777" w:rsidR="00986737" w:rsidRPr="009432A1" w:rsidRDefault="0028040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80404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80404">
        <w:rPr>
          <w:rFonts w:ascii="Arial" w:hAnsi="Arial" w:cs="Arial"/>
          <w:sz w:val="24"/>
          <w:szCs w:val="24"/>
        </w:rPr>
        <w:t>66</w:t>
      </w:r>
    </w:p>
    <w:p w14:paraId="23F8E9C3" w14:textId="77777777" w:rsidR="00986737" w:rsidRPr="009432A1" w:rsidRDefault="00280404" w:rsidP="00986737">
      <w:pPr>
        <w:rPr>
          <w:rFonts w:ascii="Arial" w:hAnsi="Arial" w:cs="Arial"/>
          <w:sz w:val="24"/>
          <w:szCs w:val="24"/>
        </w:rPr>
      </w:pPr>
      <w:r w:rsidRPr="00280404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80404">
        <w:rPr>
          <w:rFonts w:ascii="Arial" w:hAnsi="Arial" w:cs="Arial"/>
          <w:sz w:val="24"/>
          <w:szCs w:val="24"/>
        </w:rPr>
        <w:t>Kraków</w:t>
      </w:r>
    </w:p>
    <w:p w14:paraId="152B71BB" w14:textId="198D7AAA" w:rsidR="00DD02B4" w:rsidRDefault="00DD02B4" w:rsidP="00986737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SZP-271-26/24-</w:t>
      </w:r>
      <w:r w:rsidR="005F02C2">
        <w:rPr>
          <w:rFonts w:ascii="Arial" w:hAnsi="Arial" w:cs="Arial"/>
          <w:bCs/>
          <w:sz w:val="18"/>
          <w:szCs w:val="18"/>
        </w:rPr>
        <w:t>738</w:t>
      </w:r>
      <w:r>
        <w:rPr>
          <w:rFonts w:ascii="Arial" w:hAnsi="Arial" w:cs="Arial"/>
          <w:bCs/>
          <w:sz w:val="18"/>
          <w:szCs w:val="18"/>
        </w:rPr>
        <w:t>.IW</w:t>
      </w:r>
    </w:p>
    <w:p w14:paraId="07A3DC44" w14:textId="3445C7A3" w:rsidR="00DD02B4" w:rsidRDefault="00DD02B4" w:rsidP="00986737">
      <w:pPr>
        <w:jc w:val="both"/>
        <w:rPr>
          <w:rFonts w:ascii="Arial" w:hAnsi="Arial" w:cs="Arial"/>
          <w:bCs/>
          <w:sz w:val="18"/>
          <w:szCs w:val="18"/>
        </w:rPr>
      </w:pPr>
    </w:p>
    <w:p w14:paraId="74089520" w14:textId="77777777" w:rsidR="00DD02B4" w:rsidRPr="009432A1" w:rsidRDefault="00DD02B4" w:rsidP="00986737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371997B" w14:textId="77777777" w:rsidTr="00DD02B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0DB1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819F04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22CF0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265657F" w14:textId="77777777" w:rsidTr="005A632E">
        <w:tc>
          <w:tcPr>
            <w:tcW w:w="2269" w:type="dxa"/>
            <w:shd w:val="clear" w:color="auto" w:fill="auto"/>
          </w:tcPr>
          <w:p w14:paraId="706CD1BF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B791E9" w14:textId="77777777" w:rsidR="00986737" w:rsidRPr="004E4B64" w:rsidRDefault="0028040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404">
              <w:rPr>
                <w:rFonts w:ascii="Arial" w:hAnsi="Arial" w:cs="Arial"/>
                <w:bCs/>
                <w:sz w:val="24"/>
                <w:szCs w:val="24"/>
              </w:rPr>
              <w:t>Wykonanie prac na rurociągach wody zimnej dla potrzeb Szpitala Specjalistycznego im. Stefana Żeromskiego SP ZOZ w Krakowie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0404" w:rsidRPr="004E4B64" w14:paraId="5C5332A7" w14:textId="77777777" w:rsidTr="00C76636">
        <w:tc>
          <w:tcPr>
            <w:tcW w:w="2269" w:type="dxa"/>
            <w:shd w:val="clear" w:color="auto" w:fill="auto"/>
          </w:tcPr>
          <w:p w14:paraId="76F38868" w14:textId="77777777" w:rsidR="00280404" w:rsidRPr="004E4B64" w:rsidRDefault="00280404" w:rsidP="00C766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C504B9" w14:textId="77777777" w:rsidR="00280404" w:rsidRPr="004E4B64" w:rsidRDefault="00280404" w:rsidP="00C766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404">
              <w:rPr>
                <w:rFonts w:ascii="Arial" w:hAnsi="Arial" w:cs="Arial"/>
                <w:bCs/>
                <w:sz w:val="24"/>
                <w:szCs w:val="24"/>
              </w:rPr>
              <w:t>SZP-271-26/24</w:t>
            </w:r>
          </w:p>
        </w:tc>
      </w:tr>
    </w:tbl>
    <w:p w14:paraId="7ECB1DD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1448D8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80404" w:rsidRPr="00280404">
        <w:rPr>
          <w:rFonts w:ascii="Arial" w:hAnsi="Arial" w:cs="Arial"/>
          <w:sz w:val="24"/>
          <w:szCs w:val="24"/>
        </w:rPr>
        <w:t>(</w:t>
      </w:r>
      <w:proofErr w:type="spellStart"/>
      <w:r w:rsidR="00280404" w:rsidRPr="00280404">
        <w:rPr>
          <w:rFonts w:ascii="Arial" w:hAnsi="Arial" w:cs="Arial"/>
          <w:sz w:val="24"/>
          <w:szCs w:val="24"/>
        </w:rPr>
        <w:t>t.j</w:t>
      </w:r>
      <w:proofErr w:type="spellEnd"/>
      <w:r w:rsidR="00280404" w:rsidRPr="00280404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DF67EBC" w14:textId="48FD2B25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372D3">
        <w:rPr>
          <w:rFonts w:ascii="Arial" w:hAnsi="Arial" w:cs="Arial"/>
          <w:sz w:val="24"/>
          <w:szCs w:val="24"/>
        </w:rPr>
        <w:t>12.09.2024 r.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6372D3">
        <w:rPr>
          <w:rFonts w:ascii="Arial" w:hAnsi="Arial" w:cs="Arial"/>
          <w:sz w:val="24"/>
          <w:szCs w:val="24"/>
        </w:rPr>
        <w:t xml:space="preserve"> 11</w:t>
      </w:r>
      <w:r w:rsidR="006372D3">
        <w:rPr>
          <w:rFonts w:ascii="Segoe UI Emoji" w:eastAsia="Segoe UI Emoji" w:hAnsi="Segoe UI Emoji" w:cs="Segoe UI Emoji"/>
          <w:sz w:val="24"/>
          <w:szCs w:val="24"/>
        </w:rPr>
        <w:t>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1A26E4F" w14:textId="77777777" w:rsidTr="006372D3">
        <w:tc>
          <w:tcPr>
            <w:tcW w:w="1276" w:type="dxa"/>
            <w:shd w:val="clear" w:color="auto" w:fill="F2F2F2"/>
            <w:vAlign w:val="center"/>
          </w:tcPr>
          <w:p w14:paraId="0468D47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4AB3E0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877953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EA456C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0404" w:rsidRPr="00BB547B" w14:paraId="58699432" w14:textId="77777777" w:rsidTr="006372D3">
        <w:tc>
          <w:tcPr>
            <w:tcW w:w="1276" w:type="dxa"/>
            <w:shd w:val="clear" w:color="auto" w:fill="auto"/>
            <w:vAlign w:val="center"/>
          </w:tcPr>
          <w:p w14:paraId="6F6E87E4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022B2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9200405" w14:textId="77777777" w:rsidR="00280404" w:rsidRPr="00986737" w:rsidRDefault="00280404" w:rsidP="00C7663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AKOTERM Firma Usługowo-Handlowa Andrzej Piechnik</w:t>
            </w:r>
          </w:p>
          <w:p w14:paraId="6C47094F" w14:textId="77777777" w:rsidR="00280404" w:rsidRPr="00986737" w:rsidRDefault="00280404" w:rsidP="00C766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Bellerta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3CFF33" w14:textId="77777777" w:rsidR="00280404" w:rsidRPr="00986737" w:rsidRDefault="00280404" w:rsidP="00C7663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30-437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17501F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24 477.00 zł</w:t>
            </w:r>
          </w:p>
        </w:tc>
      </w:tr>
      <w:tr w:rsidR="00280404" w:rsidRPr="00BB547B" w14:paraId="54EBDF4F" w14:textId="77777777" w:rsidTr="006372D3">
        <w:tc>
          <w:tcPr>
            <w:tcW w:w="1276" w:type="dxa"/>
            <w:shd w:val="clear" w:color="auto" w:fill="auto"/>
            <w:vAlign w:val="center"/>
          </w:tcPr>
          <w:p w14:paraId="65672152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763ADA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2BCA4E6" w14:textId="77777777" w:rsidR="00280404" w:rsidRPr="00986737" w:rsidRDefault="00280404" w:rsidP="00C7663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AKOTERM Firma Usługowo-Handlowa Andrzej Piechnik</w:t>
            </w:r>
          </w:p>
          <w:p w14:paraId="6A0ECE04" w14:textId="77777777" w:rsidR="00280404" w:rsidRPr="00986737" w:rsidRDefault="00280404" w:rsidP="00C766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Bellerta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024DB6" w14:textId="77777777" w:rsidR="00280404" w:rsidRPr="00986737" w:rsidRDefault="00280404" w:rsidP="00C7663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30-437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6C2C49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139 236.00 zł</w:t>
            </w:r>
          </w:p>
        </w:tc>
      </w:tr>
      <w:tr w:rsidR="00280404" w:rsidRPr="00BB547B" w14:paraId="2E237516" w14:textId="77777777" w:rsidTr="006372D3">
        <w:tc>
          <w:tcPr>
            <w:tcW w:w="1276" w:type="dxa"/>
            <w:shd w:val="clear" w:color="auto" w:fill="auto"/>
            <w:vAlign w:val="center"/>
          </w:tcPr>
          <w:p w14:paraId="77E2BE06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0F4B3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9D84F11" w14:textId="77777777" w:rsidR="00280404" w:rsidRPr="00986737" w:rsidRDefault="00280404" w:rsidP="00C7663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 xml:space="preserve">Bram-Bud </w:t>
            </w:r>
            <w:proofErr w:type="spellStart"/>
            <w:proofErr w:type="gramStart"/>
            <w:r w:rsidRPr="00280404">
              <w:rPr>
                <w:rFonts w:ascii="Arial" w:hAnsi="Arial" w:cs="Arial"/>
                <w:sz w:val="24"/>
                <w:szCs w:val="24"/>
              </w:rPr>
              <w:t>H.Szostek</w:t>
            </w:r>
            <w:proofErr w:type="spellEnd"/>
            <w:proofErr w:type="gramEnd"/>
            <w:r w:rsidRPr="0028040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R.Calik</w:t>
            </w:r>
            <w:proofErr w:type="spellEnd"/>
            <w:r w:rsidRPr="0028040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K.Kulig</w:t>
            </w:r>
            <w:proofErr w:type="spellEnd"/>
            <w:r w:rsidRPr="00280404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0A5E296D" w14:textId="77777777" w:rsidR="00280404" w:rsidRPr="00986737" w:rsidRDefault="00280404" w:rsidP="00C766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Jagielnia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6803CD" w14:textId="77777777" w:rsidR="00280404" w:rsidRPr="00986737" w:rsidRDefault="00280404" w:rsidP="00C7663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lastRenderedPageBreak/>
              <w:t>32-050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66BB13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lastRenderedPageBreak/>
              <w:t>9 003.60 zł</w:t>
            </w:r>
          </w:p>
        </w:tc>
      </w:tr>
      <w:tr w:rsidR="00280404" w:rsidRPr="00BB547B" w14:paraId="2E477DD3" w14:textId="77777777" w:rsidTr="006372D3">
        <w:tc>
          <w:tcPr>
            <w:tcW w:w="1276" w:type="dxa"/>
            <w:shd w:val="clear" w:color="auto" w:fill="auto"/>
            <w:vAlign w:val="center"/>
          </w:tcPr>
          <w:p w14:paraId="214F94C7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B4A39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D2B1B77" w14:textId="77777777" w:rsidR="00280404" w:rsidRPr="00986737" w:rsidRDefault="00280404" w:rsidP="00C7663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 xml:space="preserve">Bram-Bud </w:t>
            </w:r>
            <w:proofErr w:type="spellStart"/>
            <w:proofErr w:type="gramStart"/>
            <w:r w:rsidRPr="00280404">
              <w:rPr>
                <w:rFonts w:ascii="Arial" w:hAnsi="Arial" w:cs="Arial"/>
                <w:sz w:val="24"/>
                <w:szCs w:val="24"/>
              </w:rPr>
              <w:t>H.Szostek</w:t>
            </w:r>
            <w:proofErr w:type="spellEnd"/>
            <w:proofErr w:type="gramEnd"/>
            <w:r w:rsidRPr="0028040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R.Calik</w:t>
            </w:r>
            <w:proofErr w:type="spellEnd"/>
            <w:r w:rsidRPr="0028040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K.Kulig</w:t>
            </w:r>
            <w:proofErr w:type="spellEnd"/>
            <w:r w:rsidRPr="00280404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19C964E5" w14:textId="77777777" w:rsidR="00280404" w:rsidRPr="00986737" w:rsidRDefault="00280404" w:rsidP="00C766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0404">
              <w:rPr>
                <w:rFonts w:ascii="Arial" w:hAnsi="Arial" w:cs="Arial"/>
                <w:sz w:val="24"/>
                <w:szCs w:val="24"/>
              </w:rPr>
              <w:t>Jagielnia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075AA" w14:textId="77777777" w:rsidR="00280404" w:rsidRPr="00986737" w:rsidRDefault="00280404" w:rsidP="00C7663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32-050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404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1ED7BF" w14:textId="77777777" w:rsidR="00280404" w:rsidRPr="00986737" w:rsidRDefault="00280404" w:rsidP="00C7663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404">
              <w:rPr>
                <w:rFonts w:ascii="Arial" w:hAnsi="Arial" w:cs="Arial"/>
                <w:sz w:val="24"/>
                <w:szCs w:val="24"/>
              </w:rPr>
              <w:t>109 998.90 zł</w:t>
            </w:r>
          </w:p>
        </w:tc>
      </w:tr>
    </w:tbl>
    <w:p w14:paraId="27C1014B" w14:textId="77777777" w:rsidR="005F02C2" w:rsidRDefault="005F02C2" w:rsidP="005F02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779897A5" w14:textId="77777777" w:rsidR="005F02C2" w:rsidRDefault="005F02C2" w:rsidP="005F02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B2CD6A" w14:textId="325B6759" w:rsidR="00A80738" w:rsidRDefault="00A80738" w:rsidP="005F02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C647445" w14:textId="50B346CB" w:rsidR="005F02C2" w:rsidRDefault="005F02C2" w:rsidP="005F02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08AFC6D8" w14:textId="0B563EC1" w:rsidR="005F02C2" w:rsidRPr="00BB547B" w:rsidRDefault="005F02C2" w:rsidP="005F02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5F02C2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FCEDA" w14:textId="77777777" w:rsidR="000444A7" w:rsidRDefault="000444A7">
      <w:r>
        <w:separator/>
      </w:r>
    </w:p>
  </w:endnote>
  <w:endnote w:type="continuationSeparator" w:id="0">
    <w:p w14:paraId="4EDF0B75" w14:textId="77777777" w:rsidR="000444A7" w:rsidRDefault="0004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58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671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2336" w14:textId="77777777" w:rsidR="00986737" w:rsidRPr="00986737" w:rsidRDefault="005F02C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2B449D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FDC9D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1F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56598" w14:textId="77777777" w:rsidR="009F189D" w:rsidRDefault="009F189D">
    <w:pPr>
      <w:pStyle w:val="Stopka"/>
      <w:tabs>
        <w:tab w:val="clear" w:pos="4536"/>
      </w:tabs>
      <w:jc w:val="center"/>
    </w:pPr>
  </w:p>
  <w:p w14:paraId="566750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B67FD" w14:textId="77777777" w:rsidR="000444A7" w:rsidRDefault="000444A7">
      <w:r>
        <w:separator/>
      </w:r>
    </w:p>
  </w:footnote>
  <w:footnote w:type="continuationSeparator" w:id="0">
    <w:p w14:paraId="457E3C05" w14:textId="77777777" w:rsidR="000444A7" w:rsidRDefault="00044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B3DAA" w14:textId="77777777" w:rsidR="00280404" w:rsidRDefault="00280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AC607" w14:textId="77777777" w:rsidR="00280404" w:rsidRDefault="00280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ACFA" w14:textId="77777777" w:rsidR="00280404" w:rsidRDefault="00280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4A7"/>
    <w:rsid w:val="00007727"/>
    <w:rsid w:val="00017720"/>
    <w:rsid w:val="00035488"/>
    <w:rsid w:val="000444A7"/>
    <w:rsid w:val="000D7F25"/>
    <w:rsid w:val="000E00E5"/>
    <w:rsid w:val="00173B20"/>
    <w:rsid w:val="001C69FF"/>
    <w:rsid w:val="0023318D"/>
    <w:rsid w:val="00280404"/>
    <w:rsid w:val="003D72FD"/>
    <w:rsid w:val="00423179"/>
    <w:rsid w:val="00490DC0"/>
    <w:rsid w:val="00493F8C"/>
    <w:rsid w:val="004C7E9B"/>
    <w:rsid w:val="005614F2"/>
    <w:rsid w:val="00577BC6"/>
    <w:rsid w:val="005A632E"/>
    <w:rsid w:val="005F02C2"/>
    <w:rsid w:val="006372D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02B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AB6C4"/>
  <w15:chartTrackingRefBased/>
  <w15:docId w15:val="{20DC0BF8-3C80-44A2-8227-66161409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177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cp:lastPrinted>2024-09-12T10:49:00Z</cp:lastPrinted>
  <dcterms:created xsi:type="dcterms:W3CDTF">2024-09-12T10:44:00Z</dcterms:created>
  <dcterms:modified xsi:type="dcterms:W3CDTF">2024-09-12T10:49:00Z</dcterms:modified>
</cp:coreProperties>
</file>