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6E6FAA" w14:textId="77777777" w:rsidR="00FB7F50" w:rsidRPr="00A75A2F" w:rsidRDefault="00E041F9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A75A2F">
        <w:rPr>
          <w:rFonts w:ascii="Verdana" w:hAnsi="Verdana"/>
          <w:sz w:val="20"/>
          <w:szCs w:val="20"/>
        </w:rPr>
        <w:t>Kraków</w:t>
      </w:r>
      <w:r w:rsidR="00FB7F50" w:rsidRPr="00A75A2F">
        <w:rPr>
          <w:rFonts w:ascii="Verdana" w:hAnsi="Verdana"/>
          <w:sz w:val="20"/>
          <w:szCs w:val="20"/>
        </w:rPr>
        <w:t xml:space="preserve"> dnia: </w:t>
      </w:r>
      <w:r w:rsidRPr="00A75A2F">
        <w:rPr>
          <w:rFonts w:ascii="Verdana" w:hAnsi="Verdana"/>
          <w:sz w:val="20"/>
          <w:szCs w:val="20"/>
        </w:rPr>
        <w:t>2024-09-12</w:t>
      </w:r>
    </w:p>
    <w:p w14:paraId="0EBE8C9A" w14:textId="77777777" w:rsidR="00FB7F50" w:rsidRPr="00A75A2F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14:paraId="3F249A21" w14:textId="77777777" w:rsidR="00E041F9" w:rsidRPr="00A75A2F" w:rsidRDefault="00E041F9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75A2F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7A39C7F0" w14:textId="77777777" w:rsidR="00E041F9" w:rsidRPr="00A75A2F" w:rsidRDefault="00E041F9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75A2F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15B84E3B" w14:textId="77777777" w:rsidR="00FB7F50" w:rsidRPr="00A75A2F" w:rsidRDefault="00E041F9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75A2F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5A9DF3A4" w14:textId="77777777" w:rsidR="00FB7F50" w:rsidRPr="00A75A2F" w:rsidRDefault="00E041F9" w:rsidP="00FB7F50">
      <w:pPr>
        <w:rPr>
          <w:rFonts w:ascii="Verdana" w:hAnsi="Verdana"/>
          <w:sz w:val="20"/>
          <w:szCs w:val="20"/>
        </w:rPr>
      </w:pPr>
      <w:r w:rsidRPr="00A75A2F">
        <w:rPr>
          <w:rFonts w:ascii="Verdana" w:hAnsi="Verdana"/>
          <w:sz w:val="20"/>
          <w:szCs w:val="20"/>
        </w:rPr>
        <w:t>Al. Mickiewicza</w:t>
      </w:r>
      <w:r w:rsidR="00FB7F50" w:rsidRPr="00A75A2F">
        <w:rPr>
          <w:rFonts w:ascii="Verdana" w:hAnsi="Verdana"/>
          <w:sz w:val="20"/>
          <w:szCs w:val="20"/>
        </w:rPr>
        <w:t xml:space="preserve"> </w:t>
      </w:r>
      <w:r w:rsidRPr="00A75A2F">
        <w:rPr>
          <w:rFonts w:ascii="Verdana" w:hAnsi="Verdana"/>
          <w:sz w:val="20"/>
          <w:szCs w:val="20"/>
        </w:rPr>
        <w:t>30</w:t>
      </w:r>
    </w:p>
    <w:p w14:paraId="7898BBFB" w14:textId="77777777" w:rsidR="00FB7F50" w:rsidRPr="00A75A2F" w:rsidRDefault="00E041F9" w:rsidP="00FB7F50">
      <w:pPr>
        <w:rPr>
          <w:rFonts w:ascii="Verdana" w:hAnsi="Verdana"/>
          <w:sz w:val="20"/>
          <w:szCs w:val="20"/>
        </w:rPr>
      </w:pPr>
      <w:r w:rsidRPr="00A75A2F">
        <w:rPr>
          <w:rFonts w:ascii="Verdana" w:hAnsi="Verdana"/>
          <w:sz w:val="20"/>
          <w:szCs w:val="20"/>
        </w:rPr>
        <w:t>30-059</w:t>
      </w:r>
      <w:r w:rsidR="00FB7F50" w:rsidRPr="00A75A2F">
        <w:rPr>
          <w:rFonts w:ascii="Verdana" w:hAnsi="Verdana"/>
          <w:sz w:val="20"/>
          <w:szCs w:val="20"/>
        </w:rPr>
        <w:t xml:space="preserve"> </w:t>
      </w:r>
      <w:r w:rsidRPr="00A75A2F">
        <w:rPr>
          <w:rFonts w:ascii="Verdana" w:hAnsi="Verdana"/>
          <w:sz w:val="20"/>
          <w:szCs w:val="20"/>
        </w:rPr>
        <w:t>Kraków</w:t>
      </w:r>
    </w:p>
    <w:p w14:paraId="1670917C" w14:textId="77777777" w:rsidR="008642B3" w:rsidRPr="00A75A2F" w:rsidRDefault="00A17CDB">
      <w:pPr>
        <w:pStyle w:val="Nagwek1"/>
        <w:spacing w:before="600"/>
        <w:rPr>
          <w:rFonts w:ascii="Verdana" w:hAnsi="Verdana"/>
          <w:sz w:val="20"/>
        </w:rPr>
      </w:pPr>
      <w:r w:rsidRPr="00A75A2F">
        <w:rPr>
          <w:rFonts w:ascii="Verdana" w:hAnsi="Verdana"/>
          <w:sz w:val="20"/>
        </w:rPr>
        <w:t>OGŁOSZENIE</w:t>
      </w:r>
    </w:p>
    <w:p w14:paraId="7789FAEA" w14:textId="77777777" w:rsidR="008642B3" w:rsidRPr="00A75A2F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A75A2F">
        <w:rPr>
          <w:rFonts w:ascii="Verdana" w:hAnsi="Verdana"/>
          <w:b/>
          <w:sz w:val="20"/>
          <w:szCs w:val="20"/>
        </w:rPr>
        <w:t xml:space="preserve">o </w:t>
      </w:r>
      <w:r w:rsidR="0054734E" w:rsidRPr="00A75A2F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E041F9" w:rsidRPr="00A75A2F" w14:paraId="069E0590" w14:textId="77777777" w:rsidTr="00E171AB">
        <w:trPr>
          <w:trHeight w:val="638"/>
        </w:trPr>
        <w:tc>
          <w:tcPr>
            <w:tcW w:w="959" w:type="dxa"/>
            <w:shd w:val="clear" w:color="auto" w:fill="auto"/>
          </w:tcPr>
          <w:p w14:paraId="036BDE0B" w14:textId="77777777" w:rsidR="00E041F9" w:rsidRPr="00A75A2F" w:rsidRDefault="00E041F9" w:rsidP="00E171AB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75A2F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C32095C" w14:textId="77777777" w:rsidR="00E041F9" w:rsidRPr="00A75A2F" w:rsidRDefault="00E041F9" w:rsidP="00E171AB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75A2F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A75A2F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A75A2F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A75A2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75A2F">
              <w:rPr>
                <w:rFonts w:ascii="Verdana" w:hAnsi="Verdana"/>
                <w:sz w:val="20"/>
                <w:szCs w:val="20"/>
              </w:rPr>
              <w:t>pn.</w:t>
            </w:r>
            <w:r w:rsidRPr="00A75A2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75A2F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A75A2F">
              <w:rPr>
                <w:rFonts w:ascii="Verdana" w:hAnsi="Verdana"/>
                <w:b/>
                <w:bCs/>
                <w:sz w:val="20"/>
                <w:szCs w:val="20"/>
              </w:rPr>
              <w:t>Dostawa odzieży roboczej i ochronnej dla pracowników Miasteczka Studenckiego AGH w Krakowie - DE-dzp.272-424/24</w:t>
            </w:r>
            <w:r w:rsidRPr="00A75A2F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A75A2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75A2F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A75A2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75A2F">
              <w:rPr>
                <w:rFonts w:ascii="Verdana" w:hAnsi="Verdana"/>
                <w:b/>
                <w:sz w:val="20"/>
                <w:szCs w:val="20"/>
              </w:rPr>
              <w:t>DE-dzp.272-424/24</w:t>
            </w:r>
            <w:r w:rsidRPr="00A75A2F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14:paraId="77481171" w14:textId="77777777" w:rsidR="008642B3" w:rsidRPr="00A75A2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A75A2F">
        <w:rPr>
          <w:rFonts w:ascii="Verdana" w:hAnsi="Verdana"/>
          <w:sz w:val="20"/>
          <w:szCs w:val="20"/>
        </w:rPr>
        <w:t xml:space="preserve">Zamawiający, </w:t>
      </w:r>
      <w:r w:rsidR="00CC324B" w:rsidRPr="00A75A2F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A75A2F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A75A2F">
        <w:rPr>
          <w:rFonts w:ascii="Verdana" w:hAnsi="Verdana"/>
          <w:sz w:val="20"/>
          <w:szCs w:val="20"/>
        </w:rPr>
        <w:t xml:space="preserve">ust. 1 pkt. 1 i </w:t>
      </w:r>
      <w:r w:rsidRPr="00A75A2F">
        <w:rPr>
          <w:rFonts w:ascii="Verdana" w:hAnsi="Verdana"/>
          <w:sz w:val="20"/>
          <w:szCs w:val="20"/>
        </w:rPr>
        <w:t xml:space="preserve">ust. </w:t>
      </w:r>
      <w:r w:rsidR="00A17CDB" w:rsidRPr="00A75A2F">
        <w:rPr>
          <w:rFonts w:ascii="Verdana" w:hAnsi="Verdana"/>
          <w:sz w:val="20"/>
          <w:szCs w:val="20"/>
        </w:rPr>
        <w:t>2</w:t>
      </w:r>
      <w:r w:rsidRPr="00A75A2F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A75A2F">
        <w:rPr>
          <w:rFonts w:ascii="Verdana" w:hAnsi="Verdana"/>
          <w:sz w:val="20"/>
          <w:szCs w:val="20"/>
        </w:rPr>
        <w:t xml:space="preserve"> (Dz. U. </w:t>
      </w:r>
      <w:r w:rsidR="00C53069" w:rsidRPr="00A75A2F">
        <w:rPr>
          <w:rFonts w:ascii="Verdana" w:hAnsi="Verdana"/>
          <w:sz w:val="20"/>
          <w:szCs w:val="20"/>
        </w:rPr>
        <w:t>2023.1605 ze zm.</w:t>
      </w:r>
      <w:r w:rsidR="006B585D" w:rsidRPr="00A75A2F">
        <w:rPr>
          <w:rFonts w:ascii="Verdana" w:hAnsi="Verdana"/>
          <w:sz w:val="20"/>
          <w:szCs w:val="20"/>
        </w:rPr>
        <w:t>)</w:t>
      </w:r>
      <w:r w:rsidRPr="00A75A2F">
        <w:rPr>
          <w:rFonts w:ascii="Verdana" w:hAnsi="Verdana"/>
          <w:sz w:val="20"/>
          <w:szCs w:val="20"/>
        </w:rPr>
        <w:t>, zwanej dalej „ustawą Pzp”</w:t>
      </w:r>
      <w:r w:rsidR="00D26ED6" w:rsidRPr="00A75A2F">
        <w:rPr>
          <w:rFonts w:ascii="Verdana" w:hAnsi="Verdana"/>
          <w:sz w:val="20"/>
          <w:szCs w:val="20"/>
        </w:rPr>
        <w:t xml:space="preserve">, </w:t>
      </w:r>
      <w:r w:rsidRPr="00A75A2F">
        <w:rPr>
          <w:rFonts w:ascii="Verdana" w:hAnsi="Verdana"/>
          <w:sz w:val="20"/>
          <w:szCs w:val="20"/>
        </w:rPr>
        <w:t>informuje</w:t>
      </w:r>
      <w:r w:rsidR="00D26ED6" w:rsidRPr="00A75A2F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A75A2F">
        <w:rPr>
          <w:rFonts w:ascii="Verdana" w:hAnsi="Verdana"/>
          <w:sz w:val="20"/>
          <w:szCs w:val="20"/>
        </w:rPr>
        <w:t>najkorzystniejsz</w:t>
      </w:r>
      <w:r w:rsidR="00D26ED6" w:rsidRPr="00A75A2F">
        <w:rPr>
          <w:rFonts w:ascii="Verdana" w:hAnsi="Verdana"/>
          <w:sz w:val="20"/>
          <w:szCs w:val="20"/>
        </w:rPr>
        <w:t xml:space="preserve">a wybrana została </w:t>
      </w:r>
      <w:r w:rsidR="00756CDA" w:rsidRPr="00A75A2F">
        <w:rPr>
          <w:rFonts w:ascii="Verdana" w:hAnsi="Verdana"/>
          <w:sz w:val="20"/>
          <w:szCs w:val="20"/>
        </w:rPr>
        <w:t>ofer</w:t>
      </w:r>
      <w:r w:rsidR="00D26ED6" w:rsidRPr="00A75A2F">
        <w:rPr>
          <w:rFonts w:ascii="Verdana" w:hAnsi="Verdana"/>
          <w:sz w:val="20"/>
          <w:szCs w:val="20"/>
        </w:rPr>
        <w:t>t</w:t>
      </w:r>
      <w:r w:rsidR="009F0E5C" w:rsidRPr="00A75A2F">
        <w:rPr>
          <w:rFonts w:ascii="Verdana" w:hAnsi="Verdana"/>
          <w:sz w:val="20"/>
          <w:szCs w:val="20"/>
        </w:rPr>
        <w:t>a</w:t>
      </w:r>
      <w:r w:rsidR="00D26ED6" w:rsidRPr="00A75A2F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041F9" w:rsidRPr="00A75A2F" w14:paraId="15388204" w14:textId="77777777" w:rsidTr="00E171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D7FDEAF" w14:textId="77777777" w:rsidR="00A75A2F" w:rsidRPr="00A75A2F" w:rsidRDefault="00A75A2F" w:rsidP="00A75A2F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75A2F">
              <w:rPr>
                <w:rFonts w:ascii="Verdana" w:hAnsi="Verdana"/>
                <w:b/>
                <w:sz w:val="20"/>
                <w:szCs w:val="20"/>
              </w:rPr>
              <w:t xml:space="preserve">LUZ Małgorzata Jastrzębska </w:t>
            </w:r>
          </w:p>
          <w:p w14:paraId="7D8EAA20" w14:textId="77777777" w:rsidR="00A75A2F" w:rsidRPr="00A75A2F" w:rsidRDefault="00A75A2F" w:rsidP="00A75A2F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A75A2F">
              <w:rPr>
                <w:rFonts w:ascii="Verdana" w:hAnsi="Verdana"/>
                <w:bCs/>
                <w:sz w:val="20"/>
                <w:szCs w:val="20"/>
              </w:rPr>
              <w:t xml:space="preserve">Bibice, ul. Parkowa 17 </w:t>
            </w:r>
          </w:p>
          <w:p w14:paraId="6521838F" w14:textId="77777777" w:rsidR="00A75A2F" w:rsidRPr="00A75A2F" w:rsidRDefault="00A75A2F" w:rsidP="00A75A2F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A75A2F">
              <w:rPr>
                <w:rFonts w:ascii="Verdana" w:hAnsi="Verdana"/>
                <w:bCs/>
                <w:sz w:val="20"/>
                <w:szCs w:val="20"/>
              </w:rPr>
              <w:t>32-087 Zielonki</w:t>
            </w:r>
          </w:p>
          <w:p w14:paraId="68D75F99" w14:textId="77777777" w:rsidR="00E041F9" w:rsidRPr="00A75A2F" w:rsidRDefault="00E041F9" w:rsidP="00E171AB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75A2F">
              <w:rPr>
                <w:rFonts w:ascii="Verdana" w:hAnsi="Verdana"/>
                <w:sz w:val="20"/>
                <w:szCs w:val="20"/>
              </w:rPr>
              <w:t>na:</w:t>
            </w:r>
          </w:p>
          <w:p w14:paraId="297B62ED" w14:textId="77777777" w:rsidR="00E041F9" w:rsidRPr="00A75A2F" w:rsidRDefault="00E041F9" w:rsidP="00E171AB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75A2F">
              <w:rPr>
                <w:rFonts w:ascii="Verdana" w:hAnsi="Verdana"/>
                <w:sz w:val="20"/>
                <w:szCs w:val="20"/>
              </w:rPr>
              <w:t>Dostawa odzieży roboczej i ochronnej dla pracowników Miasteczka Studenckiego AGH w Krakowie - DE-dzp.272-424/24</w:t>
            </w:r>
            <w:r w:rsidRPr="00A75A2F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7D8ED89D" w14:textId="77777777" w:rsidR="00E041F9" w:rsidRPr="00A75A2F" w:rsidRDefault="00E041F9" w:rsidP="00E171AB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75A2F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A75A2F">
              <w:rPr>
                <w:rFonts w:ascii="Verdana" w:hAnsi="Verdana"/>
                <w:b/>
                <w:sz w:val="20"/>
                <w:szCs w:val="20"/>
              </w:rPr>
              <w:t>102 366.75 zł</w:t>
            </w:r>
            <w:r w:rsidRPr="00A75A2F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6C18F9EA" w14:textId="77777777" w:rsidR="00E041F9" w:rsidRPr="00A75A2F" w:rsidRDefault="00E041F9" w:rsidP="00E171AB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75A2F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A75A2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75A2F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A75A2F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33E09E9B" w14:textId="77777777" w:rsidR="003A0AFC" w:rsidRPr="00A75A2F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A75A2F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985"/>
        <w:gridCol w:w="1984"/>
        <w:gridCol w:w="1985"/>
      </w:tblGrid>
      <w:tr w:rsidR="00A75A2F" w:rsidRPr="00A75A2F" w14:paraId="66806A64" w14:textId="77777777" w:rsidTr="00A75A2F">
        <w:trPr>
          <w:trHeight w:val="510"/>
        </w:trPr>
        <w:tc>
          <w:tcPr>
            <w:tcW w:w="709" w:type="dxa"/>
            <w:vAlign w:val="center"/>
          </w:tcPr>
          <w:p w14:paraId="4B318144" w14:textId="77777777" w:rsidR="00A75A2F" w:rsidRPr="00A75A2F" w:rsidRDefault="00A75A2F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A75A2F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3544" w:type="dxa"/>
            <w:vAlign w:val="center"/>
          </w:tcPr>
          <w:p w14:paraId="4538E931" w14:textId="77777777" w:rsidR="00A75A2F" w:rsidRPr="00A75A2F" w:rsidRDefault="00A75A2F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5A2F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14:paraId="3356CE53" w14:textId="77777777" w:rsidR="00A75A2F" w:rsidRPr="00A75A2F" w:rsidRDefault="00A75A2F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A75A2F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1984" w:type="dxa"/>
            <w:vAlign w:val="center"/>
          </w:tcPr>
          <w:p w14:paraId="2436119B" w14:textId="77777777" w:rsidR="00A75A2F" w:rsidRPr="00A75A2F" w:rsidRDefault="00A75A2F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A75A2F">
              <w:rPr>
                <w:rFonts w:ascii="Verdana" w:hAnsi="Verdana" w:cs="Times New Roman"/>
                <w:bCs/>
              </w:rPr>
              <w:t>Gwarancja</w:t>
            </w:r>
          </w:p>
        </w:tc>
        <w:tc>
          <w:tcPr>
            <w:tcW w:w="1985" w:type="dxa"/>
            <w:vAlign w:val="center"/>
          </w:tcPr>
          <w:p w14:paraId="12E7ED1F" w14:textId="77777777" w:rsidR="00A75A2F" w:rsidRPr="00A75A2F" w:rsidRDefault="00A75A2F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5A2F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A75A2F" w:rsidRPr="00A75A2F" w14:paraId="1E065B51" w14:textId="77777777" w:rsidTr="00A75A2F">
        <w:tc>
          <w:tcPr>
            <w:tcW w:w="709" w:type="dxa"/>
            <w:vAlign w:val="center"/>
          </w:tcPr>
          <w:p w14:paraId="677E7E01" w14:textId="77777777" w:rsidR="00A75A2F" w:rsidRPr="00A75A2F" w:rsidRDefault="00A75A2F" w:rsidP="00E171AB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5A2F">
              <w:rPr>
                <w:rFonts w:ascii="Verdana" w:hAnsi="Verdana" w:cs="Times New Roman"/>
              </w:rPr>
              <w:t>1</w:t>
            </w:r>
          </w:p>
        </w:tc>
        <w:tc>
          <w:tcPr>
            <w:tcW w:w="3544" w:type="dxa"/>
            <w:vAlign w:val="center"/>
          </w:tcPr>
          <w:p w14:paraId="6221CA86" w14:textId="77777777" w:rsidR="00A75A2F" w:rsidRPr="00A75A2F" w:rsidRDefault="00A75A2F" w:rsidP="00A75A2F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A75A2F">
              <w:rPr>
                <w:rFonts w:ascii="Verdana" w:hAnsi="Verdana" w:cs="Times New Roman"/>
                <w:b/>
              </w:rPr>
              <w:t>LUZ Małgorzata Jastrzębska</w:t>
            </w:r>
          </w:p>
          <w:p w14:paraId="45636174" w14:textId="77777777" w:rsidR="00A75A2F" w:rsidRPr="00A75A2F" w:rsidRDefault="00A75A2F" w:rsidP="00A75A2F">
            <w:pPr>
              <w:pStyle w:val="Zwykytekst"/>
              <w:rPr>
                <w:rFonts w:ascii="Verdana" w:hAnsi="Verdana" w:cs="Times New Roman"/>
                <w:bCs/>
              </w:rPr>
            </w:pPr>
            <w:r w:rsidRPr="00A75A2F">
              <w:rPr>
                <w:rFonts w:ascii="Verdana" w:hAnsi="Verdana" w:cs="Times New Roman"/>
                <w:bCs/>
              </w:rPr>
              <w:t xml:space="preserve">Bibice, ul. Parkowa 17 </w:t>
            </w:r>
          </w:p>
          <w:p w14:paraId="4181C2FD" w14:textId="109E72C4" w:rsidR="00A75A2F" w:rsidRPr="00A75A2F" w:rsidRDefault="00A75A2F" w:rsidP="00A75A2F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A75A2F">
              <w:rPr>
                <w:rFonts w:ascii="Verdana" w:hAnsi="Verdana" w:cs="Times New Roman"/>
                <w:bCs/>
              </w:rPr>
              <w:t>32-087 Zielonki</w:t>
            </w:r>
          </w:p>
        </w:tc>
        <w:tc>
          <w:tcPr>
            <w:tcW w:w="1985" w:type="dxa"/>
            <w:vAlign w:val="center"/>
          </w:tcPr>
          <w:p w14:paraId="2A222FE4" w14:textId="77777777" w:rsidR="00A75A2F" w:rsidRPr="00A75A2F" w:rsidRDefault="00A75A2F" w:rsidP="00E171AB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5A2F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14:paraId="7C93F858" w14:textId="77777777" w:rsidR="00A75A2F" w:rsidRPr="00A75A2F" w:rsidRDefault="00A75A2F" w:rsidP="00E171AB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5A2F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3E1DF32A" w14:textId="77777777" w:rsidR="00A75A2F" w:rsidRPr="00A75A2F" w:rsidRDefault="00A75A2F" w:rsidP="00E171AB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5A2F">
              <w:rPr>
                <w:rFonts w:ascii="Verdana" w:hAnsi="Verdana" w:cs="Times New Roman"/>
              </w:rPr>
              <w:t xml:space="preserve">  100,00</w:t>
            </w:r>
          </w:p>
        </w:tc>
      </w:tr>
      <w:tr w:rsidR="00A75A2F" w:rsidRPr="00A75A2F" w14:paraId="2B988265" w14:textId="77777777" w:rsidTr="00A75A2F">
        <w:tc>
          <w:tcPr>
            <w:tcW w:w="709" w:type="dxa"/>
            <w:vAlign w:val="center"/>
          </w:tcPr>
          <w:p w14:paraId="74E9E9B8" w14:textId="77777777" w:rsidR="00A75A2F" w:rsidRPr="00A75A2F" w:rsidRDefault="00A75A2F" w:rsidP="00A75A2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5A2F">
              <w:rPr>
                <w:rFonts w:ascii="Verdana" w:hAnsi="Verdana" w:cs="Times New Roman"/>
              </w:rPr>
              <w:t>2</w:t>
            </w:r>
          </w:p>
        </w:tc>
        <w:tc>
          <w:tcPr>
            <w:tcW w:w="3544" w:type="dxa"/>
            <w:vAlign w:val="center"/>
          </w:tcPr>
          <w:p w14:paraId="0001D1B1" w14:textId="77777777" w:rsidR="00A75A2F" w:rsidRPr="00A75A2F" w:rsidRDefault="00A75A2F" w:rsidP="00A75A2F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A75A2F">
              <w:rPr>
                <w:rFonts w:ascii="Verdana" w:hAnsi="Verdana" w:cs="Times New Roman"/>
                <w:b/>
              </w:rPr>
              <w:t xml:space="preserve">PHU ELJAN Elżbieta </w:t>
            </w:r>
            <w:proofErr w:type="spellStart"/>
            <w:r w:rsidRPr="00A75A2F">
              <w:rPr>
                <w:rFonts w:ascii="Verdana" w:hAnsi="Verdana" w:cs="Times New Roman"/>
                <w:b/>
              </w:rPr>
              <w:t>Drążkowska</w:t>
            </w:r>
            <w:proofErr w:type="spellEnd"/>
          </w:p>
          <w:p w14:paraId="60D613F8" w14:textId="77777777" w:rsidR="00A75A2F" w:rsidRPr="00A75A2F" w:rsidRDefault="00A75A2F" w:rsidP="00A75A2F">
            <w:pPr>
              <w:pStyle w:val="Zwykytekst"/>
              <w:rPr>
                <w:rFonts w:ascii="Verdana" w:hAnsi="Verdana" w:cs="Times New Roman"/>
                <w:bCs/>
              </w:rPr>
            </w:pPr>
            <w:r w:rsidRPr="00A75A2F">
              <w:rPr>
                <w:rFonts w:ascii="Verdana" w:hAnsi="Verdana" w:cs="Times New Roman"/>
                <w:bCs/>
              </w:rPr>
              <w:t xml:space="preserve">Pomorska 10 </w:t>
            </w:r>
          </w:p>
          <w:p w14:paraId="53F70B53" w14:textId="0FC8F26E" w:rsidR="00A75A2F" w:rsidRPr="00A75A2F" w:rsidRDefault="00A75A2F" w:rsidP="00A75A2F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A75A2F">
              <w:rPr>
                <w:rFonts w:ascii="Verdana" w:hAnsi="Verdana" w:cs="Times New Roman"/>
                <w:bCs/>
              </w:rPr>
              <w:t>81-314 Gdynia</w:t>
            </w:r>
          </w:p>
        </w:tc>
        <w:tc>
          <w:tcPr>
            <w:tcW w:w="1985" w:type="dxa"/>
            <w:vAlign w:val="center"/>
          </w:tcPr>
          <w:p w14:paraId="477A42FF" w14:textId="3E3F291D" w:rsidR="00A75A2F" w:rsidRPr="00A75A2F" w:rsidRDefault="00A75A2F" w:rsidP="00A75A2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5A2F">
              <w:rPr>
                <w:rFonts w:ascii="Verdana" w:hAnsi="Verdana" w:cs="Times New Roman"/>
              </w:rPr>
              <w:t xml:space="preserve"> *</w:t>
            </w:r>
          </w:p>
        </w:tc>
        <w:tc>
          <w:tcPr>
            <w:tcW w:w="1984" w:type="dxa"/>
            <w:vAlign w:val="center"/>
          </w:tcPr>
          <w:p w14:paraId="3869144B" w14:textId="16B0C365" w:rsidR="00A75A2F" w:rsidRPr="00A75A2F" w:rsidRDefault="00A75A2F" w:rsidP="00A75A2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5A2F">
              <w:rPr>
                <w:rFonts w:ascii="Verdana" w:hAnsi="Verdana" w:cs="Times New Roman"/>
              </w:rPr>
              <w:t xml:space="preserve"> *</w:t>
            </w:r>
          </w:p>
        </w:tc>
        <w:tc>
          <w:tcPr>
            <w:tcW w:w="1985" w:type="dxa"/>
            <w:vAlign w:val="center"/>
          </w:tcPr>
          <w:p w14:paraId="5F8C7CB1" w14:textId="63132389" w:rsidR="00A75A2F" w:rsidRPr="00A75A2F" w:rsidRDefault="00A75A2F" w:rsidP="00A75A2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5A2F">
              <w:rPr>
                <w:rFonts w:ascii="Verdana" w:hAnsi="Verdana" w:cs="Times New Roman"/>
              </w:rPr>
              <w:t xml:space="preserve">  *</w:t>
            </w:r>
          </w:p>
        </w:tc>
      </w:tr>
    </w:tbl>
    <w:p w14:paraId="728DAA15" w14:textId="77777777" w:rsidR="00A75A2F" w:rsidRPr="00A75A2F" w:rsidRDefault="00A75A2F" w:rsidP="00A75A2F">
      <w:pPr>
        <w:spacing w:before="120"/>
        <w:jc w:val="both"/>
        <w:rPr>
          <w:rFonts w:ascii="Verdana" w:hAnsi="Verdana"/>
          <w:color w:val="000000"/>
          <w:sz w:val="20"/>
          <w:szCs w:val="20"/>
        </w:rPr>
      </w:pPr>
      <w:r w:rsidRPr="00A75A2F">
        <w:rPr>
          <w:rFonts w:ascii="Verdana" w:hAnsi="Verdana"/>
          <w:color w:val="000000"/>
          <w:sz w:val="20"/>
          <w:szCs w:val="20"/>
        </w:rPr>
        <w:t>*Zamawiający nie przyznawał punktów. Oferta wykonawcy została odrzucona.</w:t>
      </w:r>
    </w:p>
    <w:p w14:paraId="14CF2C58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AE4E2A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9D8848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C3AAE9" w14:textId="77777777" w:rsidR="00D92FB9" w:rsidRDefault="00D92FB9">
      <w:r>
        <w:separator/>
      </w:r>
    </w:p>
  </w:endnote>
  <w:endnote w:type="continuationSeparator" w:id="0">
    <w:p w14:paraId="24B4403B" w14:textId="77777777" w:rsidR="00D92FB9" w:rsidRDefault="00D92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85B6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388E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5C8362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CD2320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27EAB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D4BC47" w14:textId="77777777" w:rsidR="00D92FB9" w:rsidRDefault="00D92FB9">
      <w:r>
        <w:separator/>
      </w:r>
    </w:p>
  </w:footnote>
  <w:footnote w:type="continuationSeparator" w:id="0">
    <w:p w14:paraId="6C2005CD" w14:textId="77777777" w:rsidR="00D92FB9" w:rsidRDefault="00D92F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6CD9F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D6432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7F642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2FB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5A2F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92FB9"/>
    <w:rsid w:val="00DE4BF6"/>
    <w:rsid w:val="00E041F9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77177E"/>
  <w15:chartTrackingRefBased/>
  <w15:docId w15:val="{B1621A1E-132C-4A4C-A6FF-7B99AE20C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212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2024-09-12T09:48:00Z</cp:lastPrinted>
  <dcterms:created xsi:type="dcterms:W3CDTF">2024-09-12T09:45:00Z</dcterms:created>
  <dcterms:modified xsi:type="dcterms:W3CDTF">2024-09-12T09:48:00Z</dcterms:modified>
</cp:coreProperties>
</file>