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25DF" w14:textId="77777777" w:rsidR="003E6519" w:rsidRPr="009432A1" w:rsidRDefault="001A2D2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A2D2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A2D21">
        <w:rPr>
          <w:rFonts w:ascii="Arial" w:hAnsi="Arial" w:cs="Arial"/>
          <w:sz w:val="24"/>
          <w:szCs w:val="24"/>
        </w:rPr>
        <w:t>2024-09-12</w:t>
      </w:r>
    </w:p>
    <w:p w14:paraId="154F8766" w14:textId="77777777" w:rsidR="003E6519" w:rsidRPr="009432A1" w:rsidRDefault="001A2D2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2D2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70A0E0D" w14:textId="77777777" w:rsidR="003E6519" w:rsidRPr="009432A1" w:rsidRDefault="001A2D2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A2D2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2D21">
        <w:rPr>
          <w:rFonts w:ascii="Arial" w:hAnsi="Arial" w:cs="Arial"/>
          <w:sz w:val="24"/>
          <w:szCs w:val="24"/>
        </w:rPr>
        <w:t>66</w:t>
      </w:r>
    </w:p>
    <w:p w14:paraId="47C9D2D4" w14:textId="77777777" w:rsidR="003E6519" w:rsidRPr="009432A1" w:rsidRDefault="001A2D21" w:rsidP="003E6519">
      <w:pPr>
        <w:rPr>
          <w:rFonts w:ascii="Arial" w:hAnsi="Arial" w:cs="Arial"/>
          <w:sz w:val="24"/>
          <w:szCs w:val="24"/>
        </w:rPr>
      </w:pPr>
      <w:r w:rsidRPr="001A2D2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2D21">
        <w:rPr>
          <w:rFonts w:ascii="Arial" w:hAnsi="Arial" w:cs="Arial"/>
          <w:sz w:val="24"/>
          <w:szCs w:val="24"/>
        </w:rPr>
        <w:t>Kraków</w:t>
      </w:r>
    </w:p>
    <w:p w14:paraId="24A9DB2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48E2E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FA191F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355DD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05D8AC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46987E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F8E595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DE0E49C" w14:textId="77777777" w:rsidTr="001A0FA2">
        <w:tc>
          <w:tcPr>
            <w:tcW w:w="2269" w:type="dxa"/>
            <w:shd w:val="clear" w:color="auto" w:fill="auto"/>
          </w:tcPr>
          <w:p w14:paraId="23073F7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19B926" w14:textId="77777777" w:rsidR="003E6519" w:rsidRPr="004E4B64" w:rsidRDefault="001A2D2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2D21">
              <w:rPr>
                <w:rFonts w:ascii="Arial" w:hAnsi="Arial" w:cs="Arial"/>
                <w:bCs/>
                <w:sz w:val="24"/>
                <w:szCs w:val="24"/>
              </w:rPr>
              <w:t>Wykonanie prac na rurociągach wody zimnej dla potrzeb Szpitala Specjalistycznego im. Stefana Żeromskiego SP ZOZ w Krakowie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2D21" w:rsidRPr="004E4B64" w14:paraId="5527483A" w14:textId="77777777" w:rsidTr="00260AF4">
        <w:tc>
          <w:tcPr>
            <w:tcW w:w="2269" w:type="dxa"/>
            <w:shd w:val="clear" w:color="auto" w:fill="auto"/>
          </w:tcPr>
          <w:p w14:paraId="77AF0D89" w14:textId="77777777" w:rsidR="001A2D21" w:rsidRPr="004E4B64" w:rsidRDefault="001A2D21" w:rsidP="00260A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A72AF2" w14:textId="77777777" w:rsidR="001A2D21" w:rsidRPr="004E4B64" w:rsidRDefault="001A2D21" w:rsidP="00260A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2D21">
              <w:rPr>
                <w:rFonts w:ascii="Arial" w:hAnsi="Arial" w:cs="Arial"/>
                <w:bCs/>
                <w:sz w:val="24"/>
                <w:szCs w:val="24"/>
              </w:rPr>
              <w:t>SZP-271-26/24</w:t>
            </w:r>
          </w:p>
        </w:tc>
      </w:tr>
    </w:tbl>
    <w:p w14:paraId="5F0AA96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A2D21" w:rsidRPr="001A2D21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2D21" w:rsidRPr="00C902DE" w14:paraId="2F3982B4" w14:textId="77777777" w:rsidTr="00260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1156BE" w14:textId="735A0973" w:rsidR="001A2D21" w:rsidRPr="00C902DE" w:rsidRDefault="001A2D21" w:rsidP="00260AF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2D21">
              <w:rPr>
                <w:rFonts w:ascii="Arial" w:hAnsi="Arial" w:cs="Arial"/>
                <w:sz w:val="24"/>
                <w:szCs w:val="24"/>
              </w:rPr>
              <w:t xml:space="preserve">części 1 zamówienia w wysokości </w:t>
            </w:r>
            <w:r w:rsidR="00590D74">
              <w:rPr>
                <w:rFonts w:ascii="Arial" w:hAnsi="Arial" w:cs="Arial"/>
                <w:sz w:val="24"/>
                <w:szCs w:val="24"/>
              </w:rPr>
              <w:t>------------------------- (zadanie unieważnione)</w:t>
            </w:r>
            <w:r w:rsidRPr="001A2D21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1A2D21" w:rsidRPr="00C902DE" w14:paraId="65E1460E" w14:textId="77777777" w:rsidTr="00260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7F866" w14:textId="77777777" w:rsidR="001A2D21" w:rsidRPr="00C902DE" w:rsidRDefault="001A2D21" w:rsidP="00260AF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2D21">
              <w:rPr>
                <w:rFonts w:ascii="Arial" w:hAnsi="Arial" w:cs="Arial"/>
                <w:sz w:val="24"/>
                <w:szCs w:val="24"/>
              </w:rPr>
              <w:t>części 2 zamówienia w wysokości 25 000.00 zł brutto;</w:t>
            </w:r>
          </w:p>
        </w:tc>
      </w:tr>
      <w:tr w:rsidR="001A2D21" w:rsidRPr="00C902DE" w14:paraId="34FD7D62" w14:textId="77777777" w:rsidTr="00260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98199" w14:textId="77777777" w:rsidR="001A2D21" w:rsidRPr="00C902DE" w:rsidRDefault="001A2D21" w:rsidP="00260AF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2D21">
              <w:rPr>
                <w:rFonts w:ascii="Arial" w:hAnsi="Arial" w:cs="Arial"/>
                <w:sz w:val="24"/>
                <w:szCs w:val="24"/>
              </w:rPr>
              <w:t>części 3 zamówienia w wysokości 140 000.00 zł brutto;</w:t>
            </w:r>
          </w:p>
        </w:tc>
      </w:tr>
    </w:tbl>
    <w:p w14:paraId="7BBFF84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EA4E0A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4A9811" w14:textId="5BFBD536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72F70BA" w14:textId="63C0A7D4" w:rsidR="00590D74" w:rsidRDefault="00590D74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70F3607B" w14:textId="20E23813" w:rsidR="00590D74" w:rsidRPr="003E6519" w:rsidRDefault="00590D74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590D74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41A70" w14:textId="77777777" w:rsidR="009E1862" w:rsidRDefault="009E1862">
      <w:r>
        <w:separator/>
      </w:r>
    </w:p>
  </w:endnote>
  <w:endnote w:type="continuationSeparator" w:id="0">
    <w:p w14:paraId="4CE50A31" w14:textId="77777777" w:rsidR="009E1862" w:rsidRDefault="009E1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73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2BF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1C6E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57DC8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75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B227DC" w14:textId="77777777" w:rsidR="009F189D" w:rsidRDefault="009F189D">
    <w:pPr>
      <w:pStyle w:val="Stopka"/>
      <w:tabs>
        <w:tab w:val="clear" w:pos="4536"/>
      </w:tabs>
      <w:jc w:val="center"/>
    </w:pPr>
  </w:p>
  <w:p w14:paraId="62AFE8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E2C9D" w14:textId="77777777" w:rsidR="009E1862" w:rsidRDefault="009E1862">
      <w:r>
        <w:separator/>
      </w:r>
    </w:p>
  </w:footnote>
  <w:footnote w:type="continuationSeparator" w:id="0">
    <w:p w14:paraId="0F0573AB" w14:textId="77777777" w:rsidR="009E1862" w:rsidRDefault="009E1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5624A" w14:textId="77777777" w:rsidR="001A2D21" w:rsidRDefault="001A2D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D9D6A" w14:textId="77777777" w:rsidR="001A2D21" w:rsidRDefault="001A2D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4E76" w14:textId="77777777" w:rsidR="001A2D21" w:rsidRDefault="001A2D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862"/>
    <w:rsid w:val="00007727"/>
    <w:rsid w:val="00017720"/>
    <w:rsid w:val="00035488"/>
    <w:rsid w:val="000D7F25"/>
    <w:rsid w:val="000E00E5"/>
    <w:rsid w:val="00173B20"/>
    <w:rsid w:val="001A0FA2"/>
    <w:rsid w:val="001A2D21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0D74"/>
    <w:rsid w:val="0069085C"/>
    <w:rsid w:val="00804A9B"/>
    <w:rsid w:val="00843263"/>
    <w:rsid w:val="00861E75"/>
    <w:rsid w:val="00890B92"/>
    <w:rsid w:val="009D19BD"/>
    <w:rsid w:val="009E1862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2A801"/>
  <w15:chartTrackingRefBased/>
  <w15:docId w15:val="{888122B3-BA6C-4A1E-B5FB-0212C71A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2024-09-12T09:03:00Z</dcterms:created>
  <dcterms:modified xsi:type="dcterms:W3CDTF">2024-09-12T09:04:00Z</dcterms:modified>
</cp:coreProperties>
</file>