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74726FE3" w:rsidR="000246D5" w:rsidRPr="0072743A" w:rsidRDefault="00000000" w:rsidP="0072743A">
      <w:pPr>
        <w:spacing w:after="0" w:line="240" w:lineRule="auto"/>
        <w:ind w:firstLine="708"/>
        <w:jc w:val="both"/>
        <w:rPr>
          <w:b/>
          <w:bCs/>
          <w:color w:val="000000" w:themeColor="text1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72743A" w:rsidRPr="0072743A">
        <w:rPr>
          <w:b/>
          <w:bCs/>
          <w:color w:val="000000" w:themeColor="text1"/>
        </w:rPr>
        <w:t>Dostawa stanowiska laboratoryjnego z urządzeniami  – 8szt</w:t>
      </w:r>
      <w:r w:rsidR="0072743A">
        <w:rPr>
          <w:b/>
          <w:bCs/>
          <w:color w:val="000000" w:themeColor="text1"/>
        </w:rPr>
        <w:t xml:space="preserve"> </w:t>
      </w:r>
      <w:r w:rsidR="0072743A" w:rsidRPr="0072743A">
        <w:rPr>
          <w:b/>
          <w:bCs/>
          <w:color w:val="000000" w:themeColor="text1"/>
        </w:rPr>
        <w:t>DE-dzp.272-458/24</w:t>
      </w:r>
      <w:r w:rsidR="0072743A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3985AA" w14:textId="77777777" w:rsidR="00B368C5" w:rsidRDefault="00B368C5">
      <w:pPr>
        <w:spacing w:after="0" w:line="240" w:lineRule="auto"/>
      </w:pPr>
      <w:r>
        <w:separator/>
      </w:r>
    </w:p>
  </w:endnote>
  <w:endnote w:type="continuationSeparator" w:id="0">
    <w:p w14:paraId="7D923A40" w14:textId="77777777" w:rsidR="00B368C5" w:rsidRDefault="00B36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822FAC" w14:textId="77777777" w:rsidR="00B368C5" w:rsidRDefault="00B368C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362691" w14:textId="77777777" w:rsidR="00B368C5" w:rsidRDefault="00B368C5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A54B0"/>
    <w:rsid w:val="001E7A1D"/>
    <w:rsid w:val="003625A6"/>
    <w:rsid w:val="00364840"/>
    <w:rsid w:val="004A2FFB"/>
    <w:rsid w:val="0072743A"/>
    <w:rsid w:val="007A6003"/>
    <w:rsid w:val="007F063B"/>
    <w:rsid w:val="008D617C"/>
    <w:rsid w:val="009A42E9"/>
    <w:rsid w:val="009A7723"/>
    <w:rsid w:val="00B368C5"/>
    <w:rsid w:val="00CA28F9"/>
    <w:rsid w:val="00CC7D2C"/>
    <w:rsid w:val="00CD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2024-08-29T05:53:00Z</dcterms:created>
  <dcterms:modified xsi:type="dcterms:W3CDTF">2024-08-30T11:25:00Z</dcterms:modified>
</cp:coreProperties>
</file>